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07D1AE" w14:textId="2A5376B0" w:rsidR="003E2220" w:rsidRPr="00956F76" w:rsidRDefault="003E2220" w:rsidP="009A6715">
      <w:pPr>
        <w:pStyle w:val="Title"/>
        <w:tabs>
          <w:tab w:val="left" w:pos="3047"/>
        </w:tabs>
        <w:spacing w:after="240" w:line="360" w:lineRule="auto"/>
        <w:contextualSpacing w:val="0"/>
        <w:jc w:val="both"/>
        <w:rPr>
          <w:rFonts w:asciiTheme="minorHAnsi" w:hAnsiTheme="minorHAnsi" w:cs="Arial"/>
          <w:color w:val="auto"/>
          <w:szCs w:val="72"/>
        </w:rPr>
      </w:pPr>
    </w:p>
    <w:p w14:paraId="0C07D1B1" w14:textId="675B081F" w:rsidR="003E2220" w:rsidRPr="00956F76" w:rsidRDefault="003E2220" w:rsidP="00956F76">
      <w:pPr>
        <w:tabs>
          <w:tab w:val="left" w:pos="3663"/>
        </w:tabs>
        <w:spacing w:line="360" w:lineRule="auto"/>
        <w:jc w:val="both"/>
        <w:rPr>
          <w:rFonts w:cs="Arial"/>
          <w:sz w:val="72"/>
          <w:szCs w:val="72"/>
        </w:rPr>
      </w:pPr>
    </w:p>
    <w:p w14:paraId="0C07D1B3" w14:textId="3477C11B" w:rsidR="003E2220" w:rsidRPr="003E2220" w:rsidRDefault="00A00749" w:rsidP="003E26AA">
      <w:pPr>
        <w:pStyle w:val="Title"/>
        <w:spacing w:after="360"/>
      </w:pPr>
      <w:r>
        <w:t>Seafood Origin</w:t>
      </w:r>
      <w:r w:rsidR="003E2220" w:rsidRPr="003E2220">
        <w:t xml:space="preserve"> Working Group Paper </w:t>
      </w:r>
    </w:p>
    <w:p w14:paraId="0C07D1B4" w14:textId="77777777" w:rsidR="003E2220" w:rsidRPr="005B19BB" w:rsidRDefault="003E2220" w:rsidP="00D27CE6">
      <w:pPr>
        <w:pStyle w:val="Title"/>
        <w:spacing w:after="240" w:line="360" w:lineRule="auto"/>
        <w:contextualSpacing w:val="0"/>
        <w:rPr>
          <w:rFonts w:asciiTheme="minorHAnsi" w:hAnsiTheme="minorHAnsi" w:cs="Arial"/>
          <w:color w:val="auto"/>
          <w:sz w:val="22"/>
          <w:szCs w:val="22"/>
        </w:rPr>
      </w:pPr>
    </w:p>
    <w:p w14:paraId="0C07D1B5" w14:textId="77777777" w:rsidR="003E2220" w:rsidRPr="00BB1EE7" w:rsidRDefault="003E2220" w:rsidP="003E26AA">
      <w:pPr>
        <w:pStyle w:val="Heading1"/>
        <w:spacing w:before="360" w:after="360" w:line="240" w:lineRule="auto"/>
        <w:rPr>
          <w:color w:val="005677"/>
        </w:rPr>
      </w:pPr>
      <w:r w:rsidRPr="00BB1EE7">
        <w:rPr>
          <w:color w:val="005677"/>
        </w:rPr>
        <w:t>Consumer access to seafood origin information in the foodservices sector</w:t>
      </w:r>
    </w:p>
    <w:p w14:paraId="47B982DA" w14:textId="052A6F6D" w:rsidR="002A3045" w:rsidRPr="00BB1EE7" w:rsidRDefault="002A3045" w:rsidP="00956F76">
      <w:pPr>
        <w:spacing w:line="360" w:lineRule="auto"/>
        <w:jc w:val="both"/>
        <w:rPr>
          <w:color w:val="005677"/>
        </w:rPr>
      </w:pPr>
    </w:p>
    <w:p w14:paraId="289659A6" w14:textId="77777777" w:rsidR="00956F76" w:rsidRDefault="00956F76" w:rsidP="00956F76">
      <w:pPr>
        <w:spacing w:line="360" w:lineRule="auto"/>
        <w:jc w:val="both"/>
        <w:rPr>
          <w:color w:val="005677"/>
        </w:rPr>
      </w:pPr>
    </w:p>
    <w:p w14:paraId="3990D322" w14:textId="2AB86B76" w:rsidR="005B19BB" w:rsidRDefault="005B19BB" w:rsidP="00956F76">
      <w:pPr>
        <w:spacing w:line="360" w:lineRule="auto"/>
        <w:jc w:val="both"/>
        <w:rPr>
          <w:color w:val="005677"/>
        </w:rPr>
      </w:pPr>
    </w:p>
    <w:p w14:paraId="6C8AD7A6" w14:textId="77777777" w:rsidR="00956F76" w:rsidRPr="00BB1EE7" w:rsidRDefault="00956F76" w:rsidP="00956F76">
      <w:pPr>
        <w:spacing w:line="360" w:lineRule="auto"/>
        <w:jc w:val="both"/>
        <w:rPr>
          <w:color w:val="005677"/>
        </w:rPr>
      </w:pPr>
    </w:p>
    <w:p w14:paraId="0C07D1BC" w14:textId="017E8679" w:rsidR="003E2220" w:rsidRDefault="003E2220" w:rsidP="003E26AA">
      <w:pPr>
        <w:spacing w:line="360" w:lineRule="auto"/>
        <w:rPr>
          <w:rFonts w:asciiTheme="majorHAnsi" w:hAnsiTheme="majorHAnsi"/>
          <w:b/>
          <w:color w:val="58595B" w:themeColor="text2"/>
          <w:sz w:val="32"/>
        </w:rPr>
      </w:pPr>
      <w:r w:rsidRPr="003E26AA">
        <w:rPr>
          <w:color w:val="005677"/>
          <w:sz w:val="52"/>
          <w:szCs w:val="52"/>
        </w:rPr>
        <w:t>June 2017</w:t>
      </w:r>
      <w:r>
        <w:rPr>
          <w:color w:val="58595B" w:themeColor="text2"/>
        </w:rPr>
        <w:br w:type="page"/>
      </w:r>
    </w:p>
    <w:p w14:paraId="0C07D1BD" w14:textId="77777777" w:rsidR="003E2220" w:rsidRPr="003A1750" w:rsidRDefault="003E2220" w:rsidP="005F638A">
      <w:pPr>
        <w:pStyle w:val="Heading1"/>
        <w:rPr>
          <w:color w:val="005677"/>
        </w:rPr>
      </w:pPr>
      <w:r w:rsidRPr="003A1750">
        <w:rPr>
          <w:color w:val="005677"/>
        </w:rPr>
        <w:lastRenderedPageBreak/>
        <w:t>Purpose and Content of Working Group Paper</w:t>
      </w:r>
    </w:p>
    <w:p w14:paraId="0C07D1BE" w14:textId="77777777" w:rsidR="003E2220" w:rsidRDefault="003E2220" w:rsidP="00DA791B">
      <w:pPr>
        <w:spacing w:line="360" w:lineRule="auto"/>
        <w:jc w:val="both"/>
      </w:pPr>
      <w:r>
        <w:t xml:space="preserve">On 28 November 2016, during the debate on the </w:t>
      </w:r>
      <w:r w:rsidRPr="005854DA">
        <w:rPr>
          <w:i/>
        </w:rPr>
        <w:t>Competition and Consumer Amendment (Country of Origin) Bill 2016</w:t>
      </w:r>
      <w:r>
        <w:t>,</w:t>
      </w:r>
      <w:r w:rsidRPr="00EA6436">
        <w:t xml:space="preserve"> </w:t>
      </w:r>
      <w:r>
        <w:t>the Australian Government committed to convening a working group to consider options for improving consumer access to seafood origin information in the foodservices sector. Members of the working group are at Attachment A.</w:t>
      </w:r>
    </w:p>
    <w:p w14:paraId="0C07D1BF" w14:textId="00D1AF4F" w:rsidR="003E2220" w:rsidRDefault="003E2220" w:rsidP="00DA791B">
      <w:pPr>
        <w:spacing w:line="360" w:lineRule="auto"/>
        <w:jc w:val="both"/>
      </w:pPr>
      <w:r>
        <w:t>The foodservice sector encompasses businesses selling food to the pu</w:t>
      </w:r>
      <w:r w:rsidR="00A510D6">
        <w:t xml:space="preserve">blic for immediate consumption. The sector </w:t>
      </w:r>
      <w:r>
        <w:t xml:space="preserve">includes </w:t>
      </w:r>
      <w:r w:rsidRPr="00817BB6">
        <w:t>restaurants</w:t>
      </w:r>
      <w:r>
        <w:t xml:space="preserve">, </w:t>
      </w:r>
      <w:r w:rsidRPr="001F75D1">
        <w:t>caterers,</w:t>
      </w:r>
      <w:r>
        <w:t xml:space="preserve"> canteens, </w:t>
      </w:r>
      <w:r w:rsidRPr="001F75D1">
        <w:t>takeaways and</w:t>
      </w:r>
      <w:r w:rsidRPr="00817BB6">
        <w:t xml:space="preserve"> other dining venues (cafes, </w:t>
      </w:r>
      <w:r>
        <w:t xml:space="preserve">pubs, clubs, </w:t>
      </w:r>
      <w:r w:rsidRPr="00817BB6">
        <w:t>bistros, hotels, motels, fish and chip shops</w:t>
      </w:r>
      <w:r>
        <w:t>).</w:t>
      </w:r>
      <w:r>
        <w:rPr>
          <w:rStyle w:val="FootnoteReference"/>
        </w:rPr>
        <w:footnoteReference w:id="2"/>
      </w:r>
      <w:r>
        <w:t xml:space="preserve"> Currently, nothing mandates the disclosure of origin information to foodservice consumers at point of sale.</w:t>
      </w:r>
    </w:p>
    <w:p w14:paraId="0C07D1C0" w14:textId="0E8F0381" w:rsidR="003E2220" w:rsidRPr="00817BB6" w:rsidRDefault="003E2220" w:rsidP="00DA791B">
      <w:pPr>
        <w:spacing w:line="360" w:lineRule="auto"/>
        <w:jc w:val="both"/>
      </w:pPr>
      <w:r w:rsidRPr="00817BB6">
        <w:t>The Hon Craig Laundy MP, Assistant Minister for Industry, Innovation and Science</w:t>
      </w:r>
      <w:r>
        <w:t xml:space="preserve">, is leading this work and will </w:t>
      </w:r>
      <w:r w:rsidRPr="00817BB6">
        <w:t xml:space="preserve">report </w:t>
      </w:r>
      <w:r w:rsidR="00DA791B">
        <w:t>his finds</w:t>
      </w:r>
      <w:r w:rsidRPr="00817BB6">
        <w:t xml:space="preserve"> in late 2017.</w:t>
      </w:r>
      <w:r>
        <w:t xml:space="preserve"> </w:t>
      </w:r>
      <w:r w:rsidRPr="00817BB6">
        <w:t>T</w:t>
      </w:r>
      <w:r>
        <w:t>his paper has been prepared to help inform working g</w:t>
      </w:r>
      <w:r w:rsidRPr="00817BB6">
        <w:t>roup deliberations</w:t>
      </w:r>
      <w:r>
        <w:t xml:space="preserve">, and </w:t>
      </w:r>
      <w:r w:rsidRPr="00817BB6">
        <w:t xml:space="preserve">participants are invited to discuss </w:t>
      </w:r>
      <w:r>
        <w:t>findings</w:t>
      </w:r>
      <w:r w:rsidRPr="00817BB6">
        <w:t xml:space="preserve"> </w:t>
      </w:r>
      <w:r>
        <w:t>identified in this paper at the working g</w:t>
      </w:r>
      <w:r w:rsidRPr="00817BB6">
        <w:t xml:space="preserve">roup meeting on </w:t>
      </w:r>
      <w:r>
        <w:t>5 July 2017</w:t>
      </w:r>
      <w:r w:rsidRPr="00817BB6">
        <w:t>, chaire</w:t>
      </w:r>
      <w:r>
        <w:t xml:space="preserve">d by Assistant Minister Laundy. </w:t>
      </w:r>
    </w:p>
    <w:p w14:paraId="0C07D1C1" w14:textId="77777777" w:rsidR="003E2220" w:rsidRDefault="003E2220" w:rsidP="00DA791B">
      <w:pPr>
        <w:spacing w:line="360" w:lineRule="auto"/>
        <w:jc w:val="both"/>
      </w:pPr>
      <w:r w:rsidRPr="00817BB6">
        <w:t xml:space="preserve">The paper </w:t>
      </w:r>
      <w:r>
        <w:t>presents key findings</w:t>
      </w:r>
      <w:r w:rsidRPr="00817BB6">
        <w:t xml:space="preserve"> </w:t>
      </w:r>
      <w:r>
        <w:t>on consumer access to</w:t>
      </w:r>
      <w:r w:rsidRPr="00817BB6">
        <w:t xml:space="preserve"> seafood origin information, and how the seafood supply chain handles the flow of origin information. Consumers drive marketplace efficiency when they confidently purchase goods and services</w:t>
      </w:r>
      <w:r>
        <w:t xml:space="preserve"> and stimulate competition — this encourages</w:t>
      </w:r>
      <w:r w:rsidRPr="00817BB6">
        <w:t xml:space="preserve"> better services, more choice and competitive prices.</w:t>
      </w:r>
      <w:r w:rsidRPr="00817BB6">
        <w:rPr>
          <w:rStyle w:val="FootnoteReference"/>
        </w:rPr>
        <w:footnoteReference w:id="3"/>
      </w:r>
      <w:r w:rsidRPr="00817BB6">
        <w:t xml:space="preserve"> Consumers are confident purchasers when they feel empowered, including having access to information for informed purchasing decisions and knowing they have protections against unfair practices.</w:t>
      </w:r>
      <w:r w:rsidRPr="00817BB6">
        <w:rPr>
          <w:rStyle w:val="FootnoteReference"/>
        </w:rPr>
        <w:footnoteReference w:id="4"/>
      </w:r>
      <w:r w:rsidRPr="00817BB6">
        <w:t xml:space="preserve"> </w:t>
      </w:r>
    </w:p>
    <w:p w14:paraId="0C07D1C2" w14:textId="17C3A99A" w:rsidR="003E2220" w:rsidRPr="003B4C37" w:rsidRDefault="003E2220" w:rsidP="003E26AA">
      <w:pPr>
        <w:tabs>
          <w:tab w:val="left" w:pos="6030"/>
        </w:tabs>
        <w:spacing w:before="200" w:after="200" w:line="360" w:lineRule="auto"/>
        <w:sectPr w:rsidR="003E2220" w:rsidRPr="003B4C37" w:rsidSect="009A6715">
          <w:headerReference w:type="default" r:id="rId12"/>
          <w:footerReference w:type="default" r:id="rId13"/>
          <w:headerReference w:type="first" r:id="rId14"/>
          <w:footerReference w:type="first" r:id="rId15"/>
          <w:pgSz w:w="11906" w:h="16838"/>
          <w:pgMar w:top="838" w:right="1440" w:bottom="851" w:left="1440" w:header="284" w:footer="567" w:gutter="0"/>
          <w:cols w:space="708"/>
          <w:titlePg/>
          <w:docGrid w:linePitch="360"/>
        </w:sectPr>
      </w:pPr>
      <w:r w:rsidRPr="003B4C37">
        <w:t>Findings discussed in the paper include:</w:t>
      </w:r>
      <w:r w:rsidR="003E26AA">
        <w:tab/>
      </w:r>
    </w:p>
    <w:p w14:paraId="0C07D1C3" w14:textId="77777777" w:rsidR="003E2220" w:rsidRPr="003B4C37" w:rsidRDefault="003E2220" w:rsidP="00656700">
      <w:pPr>
        <w:pStyle w:val="ListParagraph"/>
        <w:numPr>
          <w:ilvl w:val="0"/>
          <w:numId w:val="6"/>
        </w:numPr>
        <w:spacing w:line="360" w:lineRule="auto"/>
        <w:ind w:left="426" w:hanging="426"/>
      </w:pPr>
      <w:r w:rsidRPr="003B4C37">
        <w:fldChar w:fldCharType="begin"/>
      </w:r>
      <w:r w:rsidRPr="003B4C37">
        <w:instrText xml:space="preserve"> REF _Ref480810799 \h  \* MERGEFORMAT </w:instrText>
      </w:r>
      <w:r w:rsidRPr="003B4C37">
        <w:fldChar w:fldCharType="separate"/>
      </w:r>
      <w:r w:rsidRPr="003B4C37">
        <w:t>Consume</w:t>
      </w:r>
      <w:r w:rsidRPr="003B4C37">
        <w:t>r</w:t>
      </w:r>
      <w:r w:rsidRPr="003B4C37">
        <w:t xml:space="preserve"> Demand For Seafo</w:t>
      </w:r>
      <w:r w:rsidRPr="003B4C37">
        <w:t>o</w:t>
      </w:r>
      <w:r w:rsidRPr="003B4C37">
        <w:t>d Origin Information</w:t>
      </w:r>
      <w:r w:rsidRPr="003B4C37">
        <w:fldChar w:fldCharType="end"/>
      </w:r>
    </w:p>
    <w:p w14:paraId="0C07D1C4" w14:textId="7EBDE53C" w:rsidR="003E2220" w:rsidRPr="003B4C37" w:rsidRDefault="003E2220" w:rsidP="00656700">
      <w:pPr>
        <w:pStyle w:val="ListParagraph"/>
        <w:numPr>
          <w:ilvl w:val="0"/>
          <w:numId w:val="6"/>
        </w:numPr>
        <w:spacing w:line="360" w:lineRule="auto"/>
        <w:ind w:left="426" w:hanging="426"/>
      </w:pPr>
      <w:r w:rsidRPr="003B4C37">
        <w:fldChar w:fldCharType="begin"/>
      </w:r>
      <w:r w:rsidRPr="003B4C37">
        <w:instrText xml:space="preserve"> REF _Ref480810865 \h  \* MERGEFORMAT </w:instrText>
      </w:r>
      <w:r w:rsidRPr="003B4C37">
        <w:fldChar w:fldCharType="separate"/>
      </w:r>
      <w:r w:rsidRPr="003B4C37">
        <w:t xml:space="preserve">Availability Of </w:t>
      </w:r>
      <w:r w:rsidRPr="003B4C37">
        <w:t>O</w:t>
      </w:r>
      <w:r w:rsidRPr="003B4C37">
        <w:t>rigin Information To Consum</w:t>
      </w:r>
      <w:r w:rsidRPr="003B4C37">
        <w:t>e</w:t>
      </w:r>
      <w:r w:rsidRPr="003B4C37">
        <w:t>rs A</w:t>
      </w:r>
      <w:r w:rsidRPr="003B4C37">
        <w:t>n</w:t>
      </w:r>
      <w:r w:rsidRPr="003B4C37">
        <w:t>d A</w:t>
      </w:r>
      <w:r w:rsidRPr="003B4C37">
        <w:t>l</w:t>
      </w:r>
      <w:r w:rsidRPr="003B4C37">
        <w:t xml:space="preserve">ong </w:t>
      </w:r>
      <w:r w:rsidR="003E26AA">
        <w:t xml:space="preserve">                         </w:t>
      </w:r>
      <w:r w:rsidRPr="003B4C37">
        <w:t xml:space="preserve">The Supply </w:t>
      </w:r>
      <w:r w:rsidR="00656700">
        <w:t xml:space="preserve"> </w:t>
      </w:r>
      <w:r w:rsidRPr="003B4C37">
        <w:t>Chain</w:t>
      </w:r>
      <w:r w:rsidRPr="003B4C37">
        <w:fldChar w:fldCharType="end"/>
      </w:r>
    </w:p>
    <w:p w14:paraId="0C07D1C5" w14:textId="77777777" w:rsidR="003E2220" w:rsidRPr="003B4C37" w:rsidRDefault="003E2220" w:rsidP="00656700">
      <w:pPr>
        <w:pStyle w:val="ListParagraph"/>
        <w:numPr>
          <w:ilvl w:val="0"/>
          <w:numId w:val="6"/>
        </w:numPr>
        <w:spacing w:line="360" w:lineRule="auto"/>
        <w:ind w:left="426" w:hanging="426"/>
      </w:pPr>
      <w:r w:rsidRPr="003B4C37">
        <w:fldChar w:fldCharType="begin"/>
      </w:r>
      <w:r w:rsidRPr="003B4C37">
        <w:instrText xml:space="preserve"> REF _Ref480810892 \h  \* MERGEFORMAT </w:instrText>
      </w:r>
      <w:r w:rsidRPr="003B4C37">
        <w:fldChar w:fldCharType="separate"/>
      </w:r>
      <w:r w:rsidRPr="003B4C37">
        <w:t>Options For Consu</w:t>
      </w:r>
      <w:r w:rsidRPr="003B4C37">
        <w:t>m</w:t>
      </w:r>
      <w:r w:rsidRPr="003B4C37">
        <w:t>ers Seeking Seafood Origin Information</w:t>
      </w:r>
      <w:r w:rsidRPr="003B4C37">
        <w:fldChar w:fldCharType="end"/>
      </w:r>
    </w:p>
    <w:p w14:paraId="0C07D1C6" w14:textId="77777777" w:rsidR="003E2220" w:rsidRPr="003B4C37" w:rsidRDefault="003E2220" w:rsidP="00656700">
      <w:pPr>
        <w:pStyle w:val="ListParagraph"/>
        <w:numPr>
          <w:ilvl w:val="0"/>
          <w:numId w:val="6"/>
        </w:numPr>
        <w:spacing w:line="360" w:lineRule="auto"/>
        <w:ind w:left="426" w:hanging="426"/>
      </w:pPr>
      <w:r w:rsidRPr="003B4C37">
        <w:fldChar w:fldCharType="begin"/>
      </w:r>
      <w:r w:rsidRPr="003B4C37">
        <w:instrText xml:space="preserve"> REF _Ref480810914 \h  \* MERGEFORMAT </w:instrText>
      </w:r>
      <w:r w:rsidRPr="003B4C37">
        <w:fldChar w:fldCharType="separate"/>
      </w:r>
      <w:r w:rsidRPr="003B4C37">
        <w:t>Impacts Of Seafood Origin Labelling For Busin</w:t>
      </w:r>
      <w:r w:rsidRPr="003B4C37">
        <w:t>e</w:t>
      </w:r>
      <w:r w:rsidRPr="003B4C37">
        <w:t>sse</w:t>
      </w:r>
      <w:r w:rsidRPr="003B4C37">
        <w:t>s</w:t>
      </w:r>
      <w:r w:rsidRPr="003B4C37">
        <w:t xml:space="preserve"> And Consumers</w:t>
      </w:r>
      <w:r w:rsidRPr="003B4C37">
        <w:fldChar w:fldCharType="end"/>
      </w:r>
    </w:p>
    <w:p w14:paraId="0C07D1C7" w14:textId="77777777" w:rsidR="003E2220" w:rsidRPr="003B4C37" w:rsidRDefault="003E2220" w:rsidP="00656700">
      <w:pPr>
        <w:pStyle w:val="ListParagraph"/>
        <w:numPr>
          <w:ilvl w:val="0"/>
          <w:numId w:val="6"/>
        </w:numPr>
        <w:spacing w:line="360" w:lineRule="auto"/>
        <w:ind w:left="426" w:hanging="426"/>
      </w:pPr>
      <w:r w:rsidRPr="003B4C37">
        <w:fldChar w:fldCharType="begin"/>
      </w:r>
      <w:r w:rsidRPr="003B4C37">
        <w:instrText xml:space="preserve"> REF _Ref480810927 \h  \* MERGEFORMAT </w:instrText>
      </w:r>
      <w:r w:rsidRPr="003B4C37">
        <w:fldChar w:fldCharType="separate"/>
      </w:r>
      <w:r w:rsidRPr="003B4C37">
        <w:t>Origin Labe</w:t>
      </w:r>
      <w:r w:rsidRPr="003B4C37">
        <w:t>l</w:t>
      </w:r>
      <w:r w:rsidRPr="003B4C37">
        <w:t xml:space="preserve">ling For Retail Versus </w:t>
      </w:r>
      <w:r w:rsidRPr="003B4C37">
        <w:fldChar w:fldCharType="end"/>
      </w:r>
    </w:p>
    <w:p w14:paraId="0C07D1C8" w14:textId="77777777" w:rsidR="003E2220" w:rsidRPr="003B4C37" w:rsidRDefault="003E2220" w:rsidP="00656700">
      <w:pPr>
        <w:pStyle w:val="ListParagraph"/>
        <w:numPr>
          <w:ilvl w:val="0"/>
          <w:numId w:val="6"/>
        </w:numPr>
        <w:spacing w:line="360" w:lineRule="auto"/>
        <w:ind w:left="426" w:hanging="426"/>
      </w:pPr>
      <w:r w:rsidRPr="003B4C37">
        <w:fldChar w:fldCharType="begin"/>
      </w:r>
      <w:r w:rsidRPr="003B4C37">
        <w:instrText xml:space="preserve"> REF _Ref480810932 \h  \* MERGEFORMAT </w:instrText>
      </w:r>
      <w:r w:rsidRPr="003B4C37">
        <w:fldChar w:fldCharType="separate"/>
      </w:r>
      <w:r w:rsidRPr="003B4C37">
        <w:t>Existing State, Territory and I</w:t>
      </w:r>
      <w:r w:rsidRPr="003B4C37">
        <w:t>n</w:t>
      </w:r>
      <w:r w:rsidRPr="003B4C37">
        <w:t>dustry Approaches To Origin Information</w:t>
      </w:r>
      <w:r w:rsidRPr="003B4C37">
        <w:fldChar w:fldCharType="end"/>
      </w:r>
    </w:p>
    <w:p w14:paraId="12B53E5C" w14:textId="77777777" w:rsidR="00656700" w:rsidRDefault="00656700" w:rsidP="00656700">
      <w:pPr>
        <w:tabs>
          <w:tab w:val="left" w:pos="284"/>
        </w:tabs>
        <w:spacing w:line="360" w:lineRule="auto"/>
        <w:ind w:left="426"/>
        <w:contextualSpacing/>
      </w:pPr>
    </w:p>
    <w:p w14:paraId="3CFF2DE2" w14:textId="77777777" w:rsidR="00656700" w:rsidRDefault="00656700" w:rsidP="00656700">
      <w:pPr>
        <w:tabs>
          <w:tab w:val="left" w:pos="284"/>
        </w:tabs>
        <w:spacing w:line="360" w:lineRule="auto"/>
        <w:ind w:left="426"/>
        <w:contextualSpacing/>
      </w:pPr>
    </w:p>
    <w:p w14:paraId="74E91C6A" w14:textId="4E261375" w:rsidR="00656700" w:rsidRDefault="00656700" w:rsidP="00656700">
      <w:pPr>
        <w:tabs>
          <w:tab w:val="left" w:pos="284"/>
        </w:tabs>
        <w:spacing w:line="360" w:lineRule="auto"/>
        <w:ind w:left="426"/>
        <w:contextualSpacing/>
      </w:pPr>
      <w:r>
        <w:t>Page 5</w:t>
      </w:r>
    </w:p>
    <w:p w14:paraId="0C07D1CA" w14:textId="55AE8B89" w:rsidR="003E2220" w:rsidRPr="003B4C37" w:rsidRDefault="003E2220" w:rsidP="00656700">
      <w:pPr>
        <w:tabs>
          <w:tab w:val="left" w:pos="284"/>
        </w:tabs>
        <w:spacing w:line="360" w:lineRule="auto"/>
        <w:ind w:left="426"/>
        <w:contextualSpacing/>
      </w:pPr>
      <w:r w:rsidRPr="003B4C37">
        <w:t xml:space="preserve">Page </w:t>
      </w:r>
      <w:r w:rsidR="00656700">
        <w:t>8</w:t>
      </w:r>
    </w:p>
    <w:p w14:paraId="42B936B2" w14:textId="77777777" w:rsidR="00AF6086" w:rsidRPr="003B4C37" w:rsidRDefault="00AF6086" w:rsidP="00905E88">
      <w:pPr>
        <w:tabs>
          <w:tab w:val="left" w:pos="284"/>
        </w:tabs>
        <w:spacing w:line="360" w:lineRule="auto"/>
        <w:contextualSpacing/>
      </w:pPr>
    </w:p>
    <w:p w14:paraId="0C07D1CB" w14:textId="66F0B539" w:rsidR="003E2220" w:rsidRPr="003B4C37" w:rsidRDefault="003E2220" w:rsidP="00656700">
      <w:pPr>
        <w:tabs>
          <w:tab w:val="left" w:pos="284"/>
        </w:tabs>
        <w:spacing w:line="360" w:lineRule="auto"/>
        <w:ind w:left="426"/>
        <w:contextualSpacing/>
      </w:pPr>
      <w:r w:rsidRPr="003B4C37">
        <w:t xml:space="preserve">Page </w:t>
      </w:r>
      <w:r w:rsidR="00656700">
        <w:t>10</w:t>
      </w:r>
    </w:p>
    <w:p w14:paraId="0C07D1CC" w14:textId="3BB6EA45" w:rsidR="003E2220" w:rsidRPr="003B4C37" w:rsidRDefault="003E2220" w:rsidP="00656700">
      <w:pPr>
        <w:tabs>
          <w:tab w:val="left" w:pos="284"/>
        </w:tabs>
        <w:spacing w:line="360" w:lineRule="auto"/>
        <w:ind w:left="426"/>
        <w:contextualSpacing/>
      </w:pPr>
      <w:r w:rsidRPr="003B4C37">
        <w:t xml:space="preserve">Page </w:t>
      </w:r>
      <w:r w:rsidR="00FA61AC">
        <w:t>12</w:t>
      </w:r>
    </w:p>
    <w:p w14:paraId="444699CE" w14:textId="364E3C9A" w:rsidR="00905E88" w:rsidRPr="003B4C37" w:rsidRDefault="003E2220" w:rsidP="00656700">
      <w:pPr>
        <w:tabs>
          <w:tab w:val="left" w:pos="284"/>
        </w:tabs>
        <w:spacing w:line="360" w:lineRule="auto"/>
        <w:ind w:left="426"/>
        <w:contextualSpacing/>
      </w:pPr>
      <w:r w:rsidRPr="003B4C37">
        <w:t xml:space="preserve">Page </w:t>
      </w:r>
      <w:r w:rsidR="00656700">
        <w:t>16</w:t>
      </w:r>
    </w:p>
    <w:p w14:paraId="0C07D1CE" w14:textId="7D258586" w:rsidR="003E2220" w:rsidRPr="002114E6" w:rsidRDefault="003E2220" w:rsidP="00656700">
      <w:pPr>
        <w:tabs>
          <w:tab w:val="left" w:pos="284"/>
        </w:tabs>
        <w:spacing w:line="360" w:lineRule="auto"/>
        <w:ind w:left="426"/>
        <w:contextualSpacing/>
        <w:sectPr w:rsidR="003E2220" w:rsidRPr="002114E6" w:rsidSect="00656700">
          <w:type w:val="continuous"/>
          <w:pgSz w:w="11906" w:h="16838"/>
          <w:pgMar w:top="1440" w:right="1440" w:bottom="851" w:left="1440" w:header="708" w:footer="708" w:gutter="0"/>
          <w:cols w:num="2" w:space="3438" w:equalWidth="0">
            <w:col w:w="7484" w:space="284"/>
            <w:col w:w="1258"/>
          </w:cols>
          <w:docGrid w:linePitch="360"/>
        </w:sectPr>
      </w:pPr>
      <w:r w:rsidRPr="003B4C37">
        <w:t xml:space="preserve">Page </w:t>
      </w:r>
      <w:r w:rsidR="00656700">
        <w:t>17</w:t>
      </w:r>
    </w:p>
    <w:p w14:paraId="0C07D1CF" w14:textId="77777777" w:rsidR="003E2220" w:rsidRPr="003A1750" w:rsidRDefault="003E2220" w:rsidP="004211A0">
      <w:pPr>
        <w:pStyle w:val="Heading1"/>
        <w:rPr>
          <w:color w:val="005677"/>
        </w:rPr>
      </w:pPr>
      <w:r w:rsidRPr="003A1750">
        <w:rPr>
          <w:color w:val="005677"/>
        </w:rPr>
        <w:lastRenderedPageBreak/>
        <w:t xml:space="preserve">Past seafood origin inquiries and frameworks for policy making </w:t>
      </w:r>
    </w:p>
    <w:p w14:paraId="0C07D1D0" w14:textId="77777777" w:rsidR="003E2220" w:rsidRPr="00817BB6" w:rsidRDefault="003E2220" w:rsidP="00290040">
      <w:pPr>
        <w:spacing w:line="360" w:lineRule="auto"/>
        <w:jc w:val="both"/>
      </w:pPr>
      <w:r>
        <w:t xml:space="preserve">This paper takes into account submissions provided by the Australian Hotels Association, </w:t>
      </w:r>
      <w:r w:rsidRPr="00C00879">
        <w:t>Fisheries Research and Development Corporation</w:t>
      </w:r>
      <w:r>
        <w:t xml:space="preserve">, </w:t>
      </w:r>
      <w:r w:rsidRPr="00C00879">
        <w:t>Restaurant and Catering Industry Association</w:t>
      </w:r>
      <w:r>
        <w:t xml:space="preserve">, </w:t>
      </w:r>
      <w:r w:rsidRPr="00C00879">
        <w:t>Seafood Importers Association of Australia</w:t>
      </w:r>
      <w:r>
        <w:t xml:space="preserve">, </w:t>
      </w:r>
      <w:r w:rsidRPr="00C00879">
        <w:t>Sydney Fish Market</w:t>
      </w:r>
      <w:r>
        <w:t xml:space="preserve">, and the </w:t>
      </w:r>
      <w:r w:rsidRPr="00C00879">
        <w:t xml:space="preserve">Northern Territory </w:t>
      </w:r>
      <w:r>
        <w:t xml:space="preserve">and </w:t>
      </w:r>
      <w:r w:rsidRPr="00C00879">
        <w:t>Tasmanian Seafood Industry Council</w:t>
      </w:r>
      <w:r>
        <w:t xml:space="preserve">s in response to Assistant Minister Laundy’s letter of 7 February 2017. It also takes into account the following </w:t>
      </w:r>
      <w:r w:rsidRPr="00817BB6">
        <w:t xml:space="preserve">inquiries </w:t>
      </w:r>
      <w:r>
        <w:t>into</w:t>
      </w:r>
      <w:r w:rsidRPr="00817BB6">
        <w:t xml:space="preserve"> </w:t>
      </w:r>
      <w:r>
        <w:t xml:space="preserve">food labelling and </w:t>
      </w:r>
      <w:r w:rsidRPr="00817BB6">
        <w:t>seafood</w:t>
      </w:r>
      <w:r>
        <w:t xml:space="preserve"> industries</w:t>
      </w:r>
      <w:r w:rsidRPr="00817BB6">
        <w:t>:</w:t>
      </w:r>
    </w:p>
    <w:p w14:paraId="0C07D1D1" w14:textId="77777777" w:rsidR="003E2220" w:rsidRPr="003E2220" w:rsidRDefault="003E2220" w:rsidP="00984D9A">
      <w:pPr>
        <w:pStyle w:val="ListParagraph"/>
        <w:numPr>
          <w:ilvl w:val="0"/>
          <w:numId w:val="7"/>
        </w:numPr>
        <w:spacing w:line="360" w:lineRule="auto"/>
        <w:ind w:left="567"/>
        <w:jc w:val="both"/>
        <w:rPr>
          <w:i/>
        </w:rPr>
      </w:pPr>
      <w:r w:rsidRPr="003E2220">
        <w:rPr>
          <w:i/>
        </w:rPr>
        <w:t xml:space="preserve">Labelling Logic: Review of Food Labelling Law and </w:t>
      </w:r>
      <w:r w:rsidRPr="00817BB6">
        <w:t>Policy, independent review of food labelling law and policy chaired by Dr</w:t>
      </w:r>
      <w:r>
        <w:t>.</w:t>
      </w:r>
      <w:r w:rsidRPr="00817BB6">
        <w:t xml:space="preserve"> Neal Blewett in 2011;</w:t>
      </w:r>
    </w:p>
    <w:p w14:paraId="0C07D1D2" w14:textId="77777777" w:rsidR="003E2220" w:rsidRDefault="003E2220" w:rsidP="00984D9A">
      <w:pPr>
        <w:pStyle w:val="ListParagraph"/>
        <w:numPr>
          <w:ilvl w:val="0"/>
          <w:numId w:val="7"/>
        </w:numPr>
        <w:spacing w:line="360" w:lineRule="auto"/>
        <w:ind w:left="567"/>
        <w:jc w:val="both"/>
      </w:pPr>
      <w:r w:rsidRPr="003E2220">
        <w:rPr>
          <w:i/>
        </w:rPr>
        <w:t>Inquiry into the Current Requirements for Labelling of Seafood and Seafood Products</w:t>
      </w:r>
      <w:r w:rsidRPr="00817BB6">
        <w:t xml:space="preserve"> by the Senate Rural and Regional Affairs and Transport References Committee in 2014;</w:t>
      </w:r>
    </w:p>
    <w:p w14:paraId="0C07D1D3" w14:textId="77777777" w:rsidR="003E2220" w:rsidRPr="00817BB6" w:rsidRDefault="003E2220" w:rsidP="00984D9A">
      <w:pPr>
        <w:pStyle w:val="ListParagraph"/>
        <w:numPr>
          <w:ilvl w:val="0"/>
          <w:numId w:val="7"/>
        </w:numPr>
        <w:spacing w:line="360" w:lineRule="auto"/>
        <w:ind w:left="567"/>
        <w:jc w:val="both"/>
      </w:pPr>
      <w:r w:rsidRPr="003E2220">
        <w:rPr>
          <w:i/>
        </w:rPr>
        <w:t>Inquiry into the Food Standards Amendment (Fish Labelling) Bill 2015</w:t>
      </w:r>
      <w:r>
        <w:t xml:space="preserve"> by the Senate Rural and Regional Affairs and Transport Legislation Committee in 2015;</w:t>
      </w:r>
    </w:p>
    <w:p w14:paraId="0C07D1D4" w14:textId="77777777" w:rsidR="003E2220" w:rsidRPr="00817BB6" w:rsidRDefault="003E2220" w:rsidP="00984D9A">
      <w:pPr>
        <w:pStyle w:val="ListParagraph"/>
        <w:numPr>
          <w:ilvl w:val="0"/>
          <w:numId w:val="7"/>
        </w:numPr>
        <w:spacing w:line="360" w:lineRule="auto"/>
        <w:ind w:left="567"/>
        <w:jc w:val="both"/>
      </w:pPr>
      <w:r w:rsidRPr="003E2220">
        <w:rPr>
          <w:i/>
        </w:rPr>
        <w:t>Inquiry into Opportunities for Expanding Aquaculture in Northern Australia</w:t>
      </w:r>
      <w:r w:rsidRPr="00817BB6">
        <w:t xml:space="preserve"> by the Joint Select Committee on Northern Australia in 2016; and </w:t>
      </w:r>
    </w:p>
    <w:p w14:paraId="0C07D1D5" w14:textId="77777777" w:rsidR="003E2220" w:rsidRPr="00817BB6" w:rsidRDefault="003E2220" w:rsidP="00984D9A">
      <w:pPr>
        <w:pStyle w:val="ListParagraph"/>
        <w:numPr>
          <w:ilvl w:val="0"/>
          <w:numId w:val="7"/>
        </w:numPr>
        <w:spacing w:line="360" w:lineRule="auto"/>
        <w:ind w:left="567"/>
        <w:jc w:val="both"/>
      </w:pPr>
      <w:r w:rsidRPr="003E2220">
        <w:rPr>
          <w:i/>
        </w:rPr>
        <w:t>Inquiry into Regulation of Australian Marine Fisheries and Aquaculture Sectors</w:t>
      </w:r>
      <w:r w:rsidRPr="00817BB6">
        <w:t xml:space="preserve"> by the Productivity Commission in 2016.</w:t>
      </w:r>
    </w:p>
    <w:p w14:paraId="0C07D1D6" w14:textId="77777777" w:rsidR="003E2220" w:rsidRPr="00D14DBD" w:rsidRDefault="003E2220" w:rsidP="00290040">
      <w:pPr>
        <w:spacing w:line="360" w:lineRule="auto"/>
        <w:jc w:val="both"/>
      </w:pPr>
      <w:r>
        <w:t xml:space="preserve">The Blewett Review (2011) and the Productivity Commission (2016) recommended against extending origin labelling to </w:t>
      </w:r>
      <w:r w:rsidRPr="004E2896">
        <w:t>foodservice businesses</w:t>
      </w:r>
      <w:r w:rsidRPr="004E2896">
        <w:rPr>
          <w:rStyle w:val="FootnoteReference"/>
        </w:rPr>
        <w:footnoteReference w:id="5"/>
      </w:r>
      <w:r w:rsidRPr="004E2896">
        <w:t>, while both the Senate Rural and Regional Affairs and Transport References Committee (2014) and</w:t>
      </w:r>
      <w:r>
        <w:t xml:space="preserve"> the </w:t>
      </w:r>
      <w:r w:rsidRPr="00817BB6">
        <w:t>Joint Select Co</w:t>
      </w:r>
      <w:r>
        <w:t>mmittee on Northern Australia</w:t>
      </w:r>
      <w:r w:rsidRPr="00817BB6">
        <w:t xml:space="preserve"> </w:t>
      </w:r>
      <w:r>
        <w:t>(</w:t>
      </w:r>
      <w:r w:rsidRPr="00817BB6">
        <w:t>2016</w:t>
      </w:r>
      <w:r>
        <w:t xml:space="preserve">) supported extending origin labelling to seafood sold in the foodservices </w:t>
      </w:r>
      <w:r w:rsidRPr="00D14DBD">
        <w:t>sector.</w:t>
      </w:r>
      <w:r w:rsidRPr="00D14DBD">
        <w:rPr>
          <w:rStyle w:val="FootnoteReference"/>
        </w:rPr>
        <w:footnoteReference w:id="6"/>
      </w:r>
      <w:r w:rsidRPr="00D14DBD">
        <w:t xml:space="preserve"> The Government’s response</w:t>
      </w:r>
      <w:r>
        <w:t>s</w:t>
      </w:r>
      <w:r w:rsidRPr="00D14DBD">
        <w:t xml:space="preserve"> to the Senate Rural and Regional Affairs and Transport References Committee and the Productivity Commission may be informed by this </w:t>
      </w:r>
      <w:r>
        <w:t>working g</w:t>
      </w:r>
      <w:r w:rsidRPr="00D14DBD">
        <w:t>roup.</w:t>
      </w:r>
      <w:r>
        <w:t xml:space="preserve"> </w:t>
      </w:r>
    </w:p>
    <w:p w14:paraId="0C07D1D7" w14:textId="77777777" w:rsidR="003E2220" w:rsidRPr="00817BB6" w:rsidRDefault="003E2220" w:rsidP="00290040">
      <w:pPr>
        <w:spacing w:line="360" w:lineRule="auto"/>
        <w:jc w:val="both"/>
      </w:pPr>
      <w:r>
        <w:t xml:space="preserve">Three key frameworks are relevant for considering policies on consumer access to seafood origin information. </w:t>
      </w:r>
      <w:r w:rsidRPr="00817BB6">
        <w:t xml:space="preserve">The </w:t>
      </w:r>
      <w:r>
        <w:t>first is</w:t>
      </w:r>
      <w:r w:rsidRPr="00817BB6">
        <w:t xml:space="preserve"> the </w:t>
      </w:r>
      <w:r w:rsidRPr="00817BB6">
        <w:rPr>
          <w:i/>
        </w:rPr>
        <w:t xml:space="preserve">COAG Best Practice Regulation </w:t>
      </w:r>
      <w:r w:rsidRPr="00817BB6">
        <w:t>framework</w:t>
      </w:r>
      <w:r w:rsidRPr="00817BB6">
        <w:rPr>
          <w:rStyle w:val="FootnoteReference"/>
        </w:rPr>
        <w:footnoteReference w:id="7"/>
      </w:r>
      <w:r>
        <w:t>, which states</w:t>
      </w:r>
      <w:r w:rsidRPr="00817BB6">
        <w:t>:</w:t>
      </w:r>
    </w:p>
    <w:p w14:paraId="0C07D1D8" w14:textId="77777777" w:rsidR="003E2220" w:rsidRPr="00236338" w:rsidRDefault="003E2220" w:rsidP="00984D9A">
      <w:pPr>
        <w:pStyle w:val="ListParagraph"/>
        <w:numPr>
          <w:ilvl w:val="0"/>
          <w:numId w:val="7"/>
        </w:numPr>
        <w:spacing w:line="360" w:lineRule="auto"/>
        <w:ind w:left="567"/>
        <w:jc w:val="both"/>
      </w:pPr>
      <w:r w:rsidRPr="00236338">
        <w:t xml:space="preserve">An important first step before considering any policy action is to examine whether there is a problem for which action is required; </w:t>
      </w:r>
    </w:p>
    <w:p w14:paraId="0C07D1D9" w14:textId="77777777" w:rsidR="003E2220" w:rsidRPr="00236338" w:rsidRDefault="003E2220" w:rsidP="00984D9A">
      <w:pPr>
        <w:pStyle w:val="ListParagraph"/>
        <w:numPr>
          <w:ilvl w:val="0"/>
          <w:numId w:val="7"/>
        </w:numPr>
        <w:spacing w:line="360" w:lineRule="auto"/>
        <w:ind w:left="567"/>
        <w:jc w:val="both"/>
      </w:pPr>
      <w:r w:rsidRPr="00236338">
        <w:lastRenderedPageBreak/>
        <w:t>A range of feasible options should be considered, including self-regulatory, co-regulatory and non-regulatory approaches, before considering government action; and</w:t>
      </w:r>
    </w:p>
    <w:p w14:paraId="0C07D1DA" w14:textId="77777777" w:rsidR="003E2220" w:rsidRPr="00236338" w:rsidRDefault="003E2220" w:rsidP="00984D9A">
      <w:pPr>
        <w:pStyle w:val="ListParagraph"/>
        <w:numPr>
          <w:ilvl w:val="0"/>
          <w:numId w:val="7"/>
        </w:numPr>
        <w:spacing w:line="360" w:lineRule="auto"/>
        <w:ind w:left="567"/>
        <w:jc w:val="both"/>
      </w:pPr>
      <w:r w:rsidRPr="00236338">
        <w:t>Government action should be effective and proportional to the problem</w:t>
      </w:r>
      <w:r>
        <w:t xml:space="preserve"> being solved, a</w:t>
      </w:r>
      <w:r w:rsidRPr="00236338">
        <w:t>nd avoid ‘overreaching’ with impact beyond addressing the specific problem.</w:t>
      </w:r>
    </w:p>
    <w:p w14:paraId="0C07D1DB" w14:textId="77777777" w:rsidR="003E2220" w:rsidRPr="00817BB6" w:rsidRDefault="003E2220" w:rsidP="00290040">
      <w:pPr>
        <w:spacing w:line="360" w:lineRule="auto"/>
        <w:jc w:val="both"/>
      </w:pPr>
      <w:r w:rsidRPr="00817BB6">
        <w:t>The</w:t>
      </w:r>
      <w:r>
        <w:t xml:space="preserve"> second is the</w:t>
      </w:r>
      <w:r w:rsidRPr="00817BB6">
        <w:t xml:space="preserve"> </w:t>
      </w:r>
      <w:r w:rsidRPr="00817BB6">
        <w:rPr>
          <w:i/>
        </w:rPr>
        <w:t>Food Labelling Hierarchy</w:t>
      </w:r>
      <w:r w:rsidRPr="00817BB6">
        <w:rPr>
          <w:rStyle w:val="FootnoteReference"/>
        </w:rPr>
        <w:footnoteReference w:id="8"/>
      </w:r>
      <w:r w:rsidRPr="002D61A5">
        <w:t>,</w:t>
      </w:r>
      <w:r w:rsidRPr="00817BB6">
        <w:rPr>
          <w:i/>
        </w:rPr>
        <w:t xml:space="preserve"> </w:t>
      </w:r>
      <w:r>
        <w:t>which</w:t>
      </w:r>
      <w:r w:rsidRPr="00817BB6">
        <w:t xml:space="preserve"> identifies three tiers of </w:t>
      </w:r>
      <w:r>
        <w:t xml:space="preserve">government </w:t>
      </w:r>
      <w:r w:rsidRPr="00817BB6">
        <w:t>intervention</w:t>
      </w:r>
      <w:r>
        <w:t xml:space="preserve"> in food labelling</w:t>
      </w:r>
      <w:r w:rsidRPr="00817BB6">
        <w:t xml:space="preserve"> in descending order:</w:t>
      </w:r>
    </w:p>
    <w:p w14:paraId="0C07D1DC" w14:textId="77777777" w:rsidR="003E2220" w:rsidRPr="00817BB6" w:rsidRDefault="003E2220" w:rsidP="00984D9A">
      <w:pPr>
        <w:pStyle w:val="ListParagraph"/>
        <w:numPr>
          <w:ilvl w:val="0"/>
          <w:numId w:val="9"/>
        </w:numPr>
        <w:spacing w:line="360" w:lineRule="auto"/>
        <w:ind w:left="567"/>
        <w:jc w:val="both"/>
      </w:pPr>
      <w:r w:rsidRPr="00817BB6">
        <w:t xml:space="preserve">Consumer access to information posing direct, acute and immediate risks to health, where labelling for food safety purposes is initiated by governments often in the </w:t>
      </w:r>
      <w:r>
        <w:t xml:space="preserve">Food Standards Code. </w:t>
      </w:r>
      <w:r w:rsidRPr="00431FB1">
        <w:t xml:space="preserve">All food domestically produced or imported </w:t>
      </w:r>
      <w:r>
        <w:t>food</w:t>
      </w:r>
      <w:r w:rsidRPr="00431FB1">
        <w:t xml:space="preserve"> for domestic consumption is required to comp</w:t>
      </w:r>
      <w:r>
        <w:t>ly with the Food Standards Code</w:t>
      </w:r>
      <w:r w:rsidRPr="00817BB6">
        <w:t>;</w:t>
      </w:r>
    </w:p>
    <w:p w14:paraId="0C07D1DD" w14:textId="77777777" w:rsidR="003E2220" w:rsidRPr="00236338" w:rsidRDefault="003E2220" w:rsidP="00984D9A">
      <w:pPr>
        <w:pStyle w:val="ListParagraph"/>
        <w:numPr>
          <w:ilvl w:val="0"/>
          <w:numId w:val="9"/>
        </w:numPr>
        <w:spacing w:line="360" w:lineRule="auto"/>
        <w:ind w:left="567"/>
        <w:jc w:val="both"/>
      </w:pPr>
      <w:r w:rsidRPr="00817BB6">
        <w:t xml:space="preserve">Consumer access to information posing indirect, long-term risks to population health (including chronic disease), where </w:t>
      </w:r>
      <w:r w:rsidRPr="00236338">
        <w:t>labelling for preventative health</w:t>
      </w:r>
      <w:r w:rsidRPr="001F78BD">
        <w:rPr>
          <w:i/>
        </w:rPr>
        <w:t xml:space="preserve"> </w:t>
      </w:r>
      <w:r w:rsidRPr="00236338">
        <w:t>purposes may be initiated by governments or in tandem with industry (co-regulatory); and</w:t>
      </w:r>
    </w:p>
    <w:p w14:paraId="0C07D1DE" w14:textId="77777777" w:rsidR="003E2220" w:rsidRPr="00236338" w:rsidRDefault="003E2220" w:rsidP="00984D9A">
      <w:pPr>
        <w:pStyle w:val="ListParagraph"/>
        <w:numPr>
          <w:ilvl w:val="0"/>
          <w:numId w:val="9"/>
        </w:numPr>
        <w:spacing w:line="360" w:lineRule="auto"/>
        <w:ind w:left="567"/>
        <w:jc w:val="both"/>
      </w:pPr>
      <w:r w:rsidRPr="00236338">
        <w:t xml:space="preserve">Consumer access to information on matters of customer perceptions and ethical values, where labelling is generally determined by businesses in response to consumer demand. </w:t>
      </w:r>
    </w:p>
    <w:p w14:paraId="0C07D1DF" w14:textId="77777777" w:rsidR="003E2220" w:rsidRDefault="003E2220" w:rsidP="00290040">
      <w:pPr>
        <w:spacing w:line="360" w:lineRule="auto"/>
        <w:jc w:val="both"/>
      </w:pPr>
      <w:r>
        <w:t xml:space="preserve">The third is </w:t>
      </w:r>
      <w:r w:rsidRPr="00817BB6">
        <w:t>Australian Consumer Law</w:t>
      </w:r>
      <w:r>
        <w:t xml:space="preserve"> (ACL), which plays an important role </w:t>
      </w:r>
      <w:r w:rsidRPr="00817BB6">
        <w:t>providing</w:t>
      </w:r>
      <w:r>
        <w:t xml:space="preserve"> consumers with broad ranging </w:t>
      </w:r>
      <w:r w:rsidRPr="00817BB6">
        <w:t>protections</w:t>
      </w:r>
      <w:r>
        <w:t xml:space="preserve"> in Australian trade and commerce</w:t>
      </w:r>
      <w:r w:rsidRPr="00817BB6">
        <w:t xml:space="preserve">. </w:t>
      </w:r>
      <w:r>
        <w:t xml:space="preserve">In general, ACL does not regulate specific practices and sectors unless there is unique consumer detriment unable to be addressed by the broad provisions of ACL. Altering ACL requires </w:t>
      </w:r>
      <w:r w:rsidRPr="00E134DE">
        <w:t xml:space="preserve">a thorough assessment of costs and benefits through extensive consultation </w:t>
      </w:r>
      <w:r>
        <w:t xml:space="preserve">as well as </w:t>
      </w:r>
      <w:r w:rsidRPr="00E134DE">
        <w:t>an examination of the role and effectiveness of existing regulation</w:t>
      </w:r>
      <w:r>
        <w:t>.</w:t>
      </w:r>
    </w:p>
    <w:p w14:paraId="0C07D1E0" w14:textId="0A3F4D8C" w:rsidR="003E2220" w:rsidRDefault="003E2220" w:rsidP="00290040">
      <w:pPr>
        <w:spacing w:line="360" w:lineRule="auto"/>
        <w:jc w:val="both"/>
        <w:rPr>
          <w:i/>
        </w:rPr>
      </w:pPr>
      <w:r w:rsidRPr="003C7E17">
        <w:t xml:space="preserve">As part of </w:t>
      </w:r>
      <w:r>
        <w:t xml:space="preserve">ACL, the Government </w:t>
      </w:r>
      <w:r w:rsidRPr="002F6CC0">
        <w:t xml:space="preserve">introduced the </w:t>
      </w:r>
      <w:r w:rsidRPr="002F6CC0">
        <w:rPr>
          <w:i/>
        </w:rPr>
        <w:t>Country of Origi</w:t>
      </w:r>
      <w:r>
        <w:rPr>
          <w:i/>
        </w:rPr>
        <w:t>n</w:t>
      </w:r>
      <w:r w:rsidR="00F069EC">
        <w:rPr>
          <w:i/>
        </w:rPr>
        <w:t xml:space="preserve"> Labelling Information </w:t>
      </w:r>
      <w:r w:rsidR="00F069EC" w:rsidRPr="00F069EC">
        <w:rPr>
          <w:i/>
        </w:rPr>
        <w:t>Standard</w:t>
      </w:r>
      <w:r w:rsidRPr="00F069EC">
        <w:rPr>
          <w:i/>
        </w:rPr>
        <w:t xml:space="preserve"> 2016</w:t>
      </w:r>
      <w:r w:rsidRPr="002F6CC0">
        <w:t xml:space="preserve"> to give consumers clearer information on the origins of food sold </w:t>
      </w:r>
      <w:r>
        <w:t xml:space="preserve">through retail. </w:t>
      </w:r>
      <w:r w:rsidRPr="002F6CC0">
        <w:t xml:space="preserve">The new Information Standard </w:t>
      </w:r>
      <w:r>
        <w:t>sought to balance consumer</w:t>
      </w:r>
      <w:r w:rsidRPr="002F6CC0">
        <w:t xml:space="preserve"> information needs and </w:t>
      </w:r>
      <w:r>
        <w:t xml:space="preserve">regulatory costs to </w:t>
      </w:r>
      <w:r w:rsidRPr="002F6CC0">
        <w:t>business</w:t>
      </w:r>
      <w:r>
        <w:t>es, with a focus on</w:t>
      </w:r>
      <w:r w:rsidRPr="002F6CC0">
        <w:t xml:space="preserve"> improving </w:t>
      </w:r>
      <w:r>
        <w:t xml:space="preserve">existing origin labelling rules, </w:t>
      </w:r>
      <w:r w:rsidRPr="002F6CC0">
        <w:t xml:space="preserve">rather than extending </w:t>
      </w:r>
      <w:r>
        <w:t xml:space="preserve">the </w:t>
      </w:r>
      <w:r w:rsidRPr="002F6CC0">
        <w:t>rules.</w:t>
      </w:r>
      <w:r>
        <w:t xml:space="preserve"> The new Information Standard </w:t>
      </w:r>
      <w:r w:rsidRPr="002F6CC0">
        <w:t xml:space="preserve">maintained the longstanding exclusion of the </w:t>
      </w:r>
      <w:r>
        <w:t>foodservice</w:t>
      </w:r>
      <w:r w:rsidRPr="002F6CC0">
        <w:t xml:space="preserve"> sector</w:t>
      </w:r>
      <w:r>
        <w:t xml:space="preserve"> from mandatory origin labelling due to high costs to business.</w:t>
      </w:r>
    </w:p>
    <w:p w14:paraId="0C07D1E1" w14:textId="52571F99" w:rsidR="003E2220" w:rsidRPr="003A1750" w:rsidRDefault="003A1750" w:rsidP="00656700">
      <w:pPr>
        <w:pStyle w:val="Heading1"/>
        <w:spacing w:before="360" w:after="240"/>
        <w:rPr>
          <w:color w:val="005677"/>
        </w:rPr>
      </w:pPr>
      <w:bookmarkStart w:id="0" w:name="_Ref480810756"/>
      <w:bookmarkStart w:id="1" w:name="_Ref480810799"/>
      <w:r w:rsidRPr="003A1750">
        <w:rPr>
          <w:noProof/>
          <w:color w:val="005677"/>
          <w:lang w:eastAsia="en-AU"/>
        </w:rPr>
        <w:lastRenderedPageBreak/>
        <mc:AlternateContent>
          <mc:Choice Requires="wps">
            <w:drawing>
              <wp:anchor distT="0" distB="0" distL="114300" distR="114300" simplePos="0" relativeHeight="251653120" behindDoc="0" locked="0" layoutInCell="1" allowOverlap="1" wp14:anchorId="0C07D290" wp14:editId="01B24E8E">
                <wp:simplePos x="0" y="0"/>
                <wp:positionH relativeFrom="margin">
                  <wp:posOffset>-65405</wp:posOffset>
                </wp:positionH>
                <wp:positionV relativeFrom="paragraph">
                  <wp:posOffset>1059815</wp:posOffset>
                </wp:positionV>
                <wp:extent cx="5830570" cy="1696453"/>
                <wp:effectExtent l="0" t="0" r="17780" b="18415"/>
                <wp:wrapNone/>
                <wp:docPr id="287" name="Rectangle 287"/>
                <wp:cNvGraphicFramePr/>
                <a:graphic xmlns:a="http://schemas.openxmlformats.org/drawingml/2006/main">
                  <a:graphicData uri="http://schemas.microsoft.com/office/word/2010/wordprocessingShape">
                    <wps:wsp>
                      <wps:cNvSpPr/>
                      <wps:spPr>
                        <a:xfrm>
                          <a:off x="0" y="0"/>
                          <a:ext cx="5830570" cy="1696453"/>
                        </a:xfrm>
                        <a:prstGeom prst="rect">
                          <a:avLst/>
                        </a:prstGeom>
                        <a:noFill/>
                        <a:ln w="3175">
                          <a:solidFill>
                            <a:srgbClr val="00567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5515C" id="Rectangle 287" o:spid="_x0000_s1026" style="position:absolute;margin-left:-5.15pt;margin-top:83.45pt;width:459.1pt;height:133.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" filled="f" strokecolor="#005677" strokeweight=".25pt">
                <w10:wrap anchorx="margin"/>
              </v:rect>
            </w:pict>
          </mc:Fallback>
        </mc:AlternateContent>
      </w:r>
      <w:r w:rsidR="0036431F" w:rsidRPr="003A1750">
        <w:rPr>
          <w:color w:val="005677"/>
        </w:rPr>
        <w:t>Consumer Demand f</w:t>
      </w:r>
      <w:r w:rsidR="003E2220" w:rsidRPr="003A1750">
        <w:rPr>
          <w:color w:val="005677"/>
        </w:rPr>
        <w:t>or Seafood Origin</w:t>
      </w:r>
      <w:bookmarkEnd w:id="0"/>
      <w:r w:rsidR="003E2220" w:rsidRPr="003A1750">
        <w:rPr>
          <w:color w:val="005677"/>
        </w:rPr>
        <w:t xml:space="preserve"> Information</w:t>
      </w:r>
      <w:bookmarkEnd w:id="1"/>
    </w:p>
    <w:p w14:paraId="0C07D1E2" w14:textId="10C752E9" w:rsidR="003E2220" w:rsidRPr="003A1750" w:rsidRDefault="003E2220" w:rsidP="00290040">
      <w:pPr>
        <w:pStyle w:val="Heading5"/>
        <w:spacing w:line="360" w:lineRule="auto"/>
        <w:jc w:val="both"/>
        <w:rPr>
          <w:color w:val="005677"/>
        </w:rPr>
      </w:pPr>
      <w:r w:rsidRPr="003A1750">
        <w:rPr>
          <w:color w:val="005677"/>
        </w:rPr>
        <w:t>Seafood is widely consumed in Australia, and there is evidence some consumers may be incorrectly assuming all seafood in foodservice is Australian origin. However, these misperceptions do not appear to pose a risk to public health or consumer detriment, and there are commercial opportunities for businesses to increase consumer awareness about seafood origins through education and marketing. Interested consumers are also able to seek out origin information when it is not provided as a matter of course.</w:t>
      </w:r>
    </w:p>
    <w:p w14:paraId="0C07D1E3" w14:textId="08478241" w:rsidR="003E2220" w:rsidRDefault="003E2220" w:rsidP="00BB1EE7">
      <w:pPr>
        <w:pStyle w:val="ListParagraph"/>
        <w:numPr>
          <w:ilvl w:val="0"/>
          <w:numId w:val="18"/>
        </w:numPr>
        <w:spacing w:line="360" w:lineRule="auto"/>
        <w:ind w:left="0" w:firstLine="0"/>
        <w:contextualSpacing w:val="0"/>
        <w:jc w:val="both"/>
      </w:pPr>
      <w:r w:rsidRPr="00817BB6">
        <w:t xml:space="preserve">On average, Australians eat </w:t>
      </w:r>
      <w:r>
        <w:t>out two-to-</w:t>
      </w:r>
      <w:r w:rsidRPr="00817BB6">
        <w:t>three times a week</w:t>
      </w:r>
      <w:r>
        <w:t>.</w:t>
      </w:r>
      <w:r w:rsidRPr="00817BB6">
        <w:rPr>
          <w:rStyle w:val="FootnoteReference"/>
        </w:rPr>
        <w:footnoteReference w:id="9"/>
      </w:r>
      <w:r>
        <w:t xml:space="preserve"> </w:t>
      </w:r>
      <w:r w:rsidRPr="00817BB6">
        <w:t>In 2016, seafood was Australia’s third most popular cuisine when eating out.</w:t>
      </w:r>
      <w:r w:rsidRPr="00817BB6">
        <w:rPr>
          <w:vertAlign w:val="superscript"/>
        </w:rPr>
        <w:footnoteReference w:id="10"/>
      </w:r>
      <w:r>
        <w:t xml:space="preserve"> In 2014–</w:t>
      </w:r>
      <w:r w:rsidRPr="00817BB6">
        <w:t>15, domestic apparent seafood consumption was 14 kg per person and is expected to grow</w:t>
      </w:r>
      <w:r>
        <w:t xml:space="preserve"> to </w:t>
      </w:r>
      <w:r w:rsidRPr="00817BB6">
        <w:t xml:space="preserve">18.6 kg </w:t>
      </w:r>
      <w:r>
        <w:t>by 2020-21.</w:t>
      </w:r>
      <w:r w:rsidRPr="00817BB6">
        <w:rPr>
          <w:rStyle w:val="FootnoteReference"/>
        </w:rPr>
        <w:footnoteReference w:id="11"/>
      </w:r>
    </w:p>
    <w:p w14:paraId="0C07D1E4" w14:textId="04ACAB9C" w:rsidR="003E2220" w:rsidRDefault="003E2220" w:rsidP="00BB1EE7">
      <w:pPr>
        <w:pStyle w:val="ListParagraph"/>
        <w:numPr>
          <w:ilvl w:val="0"/>
          <w:numId w:val="18"/>
        </w:numPr>
        <w:spacing w:line="360" w:lineRule="auto"/>
        <w:ind w:left="0" w:firstLine="0"/>
        <w:contextualSpacing w:val="0"/>
        <w:jc w:val="both"/>
      </w:pPr>
      <w:r w:rsidRPr="00817BB6">
        <w:t xml:space="preserve">As seafood consumption grows, consumers are seeking out more information </w:t>
      </w:r>
      <w:r>
        <w:t>to</w:t>
      </w:r>
      <w:r w:rsidRPr="00817BB6">
        <w:t xml:space="preserve"> make</w:t>
      </w:r>
      <w:r>
        <w:t xml:space="preserve"> informed purchasing decisions.</w:t>
      </w:r>
      <w:r w:rsidRPr="00025368">
        <w:t xml:space="preserve"> </w:t>
      </w:r>
      <w:r>
        <w:t>While origin</w:t>
      </w:r>
      <w:r w:rsidRPr="00236338">
        <w:t xml:space="preserve"> </w:t>
      </w:r>
      <w:r>
        <w:t xml:space="preserve">information is important, it </w:t>
      </w:r>
      <w:r w:rsidRPr="00236338">
        <w:t xml:space="preserve">is not </w:t>
      </w:r>
      <w:r>
        <w:t>consumers’</w:t>
      </w:r>
      <w:r w:rsidRPr="00236338">
        <w:t xml:space="preserve"> </w:t>
      </w:r>
      <w:r>
        <w:t>only or top priority. Research conducted by the Fisheries Research and Development Corporation (FRDC) in the Northern Territory found freshness was overwhelmingly the most important factor consumers based their purchasing decision on, while origin was second.</w:t>
      </w:r>
      <w:r>
        <w:rPr>
          <w:rStyle w:val="FootnoteReference"/>
        </w:rPr>
        <w:footnoteReference w:id="12"/>
      </w:r>
      <w:r>
        <w:t xml:space="preserve"> Subsequent market research by </w:t>
      </w:r>
      <w:r w:rsidRPr="00817BB6">
        <w:t>Colmar Brunton</w:t>
      </w:r>
      <w:r w:rsidRPr="00817BB6">
        <w:rPr>
          <w:rStyle w:val="FootnoteReference"/>
        </w:rPr>
        <w:footnoteReference w:id="13"/>
      </w:r>
      <w:r w:rsidRPr="00817BB6">
        <w:t xml:space="preserve"> and </w:t>
      </w:r>
      <w:r>
        <w:t xml:space="preserve">the </w:t>
      </w:r>
      <w:r w:rsidRPr="00817BB6">
        <w:t>Australian Seafood Cooperative Research Centre</w:t>
      </w:r>
      <w:r>
        <w:t xml:space="preserve"> (ASCRC)</w:t>
      </w:r>
      <w:r w:rsidRPr="00817BB6">
        <w:rPr>
          <w:rStyle w:val="FootnoteReference"/>
        </w:rPr>
        <w:footnoteReference w:id="14"/>
      </w:r>
      <w:r w:rsidRPr="00817BB6">
        <w:t xml:space="preserve"> </w:t>
      </w:r>
      <w:r>
        <w:t>found consumers placed origin information in the top five factors influencing purchases, with</w:t>
      </w:r>
      <w:r w:rsidRPr="00817BB6">
        <w:t xml:space="preserve"> freshness, how seafood is prepa</w:t>
      </w:r>
      <w:r>
        <w:t>red (cooked), price and species found to</w:t>
      </w:r>
      <w:r w:rsidRPr="00817BB6">
        <w:t xml:space="preserve"> be more important </w:t>
      </w:r>
      <w:r>
        <w:t xml:space="preserve">than origin information </w:t>
      </w:r>
      <w:r w:rsidRPr="00817BB6">
        <w:t>when purchasing seafood in restaurant</w:t>
      </w:r>
      <w:r>
        <w:t>s</w:t>
      </w:r>
      <w:r w:rsidRPr="00817BB6">
        <w:t>, café</w:t>
      </w:r>
      <w:r>
        <w:t>s</w:t>
      </w:r>
      <w:r w:rsidRPr="00817BB6">
        <w:t xml:space="preserve"> o</w:t>
      </w:r>
      <w:r>
        <w:t>r</w:t>
      </w:r>
      <w:r w:rsidRPr="00817BB6">
        <w:t xml:space="preserve"> takeaway</w:t>
      </w:r>
      <w:r>
        <w:t>s</w:t>
      </w:r>
      <w:r w:rsidRPr="00817BB6">
        <w:t>.</w:t>
      </w:r>
      <w:r w:rsidRPr="00817BB6">
        <w:rPr>
          <w:rStyle w:val="FootnoteReference"/>
        </w:rPr>
        <w:footnoteReference w:id="15"/>
      </w:r>
    </w:p>
    <w:p w14:paraId="0C07D1E5" w14:textId="1EC01515" w:rsidR="003E2220" w:rsidRDefault="003E2220" w:rsidP="00595527">
      <w:pPr>
        <w:pStyle w:val="ListParagraph"/>
        <w:numPr>
          <w:ilvl w:val="0"/>
          <w:numId w:val="18"/>
        </w:numPr>
        <w:spacing w:after="0" w:line="360" w:lineRule="auto"/>
        <w:ind w:left="0" w:firstLine="0"/>
        <w:contextualSpacing w:val="0"/>
        <w:jc w:val="both"/>
      </w:pPr>
      <w:r w:rsidRPr="00817BB6">
        <w:t xml:space="preserve">Seafood industry stakeholders </w:t>
      </w:r>
      <w:r>
        <w:t xml:space="preserve">claim </w:t>
      </w:r>
      <w:r w:rsidRPr="00817BB6">
        <w:t>consumers</w:t>
      </w:r>
      <w:r>
        <w:t xml:space="preserve"> are making</w:t>
      </w:r>
      <w:r w:rsidRPr="00817BB6">
        <w:t xml:space="preserve"> incorrect assumptions about the origin</w:t>
      </w:r>
      <w:r>
        <w:t>s</w:t>
      </w:r>
      <w:r w:rsidRPr="00817BB6">
        <w:t xml:space="preserve"> of seafood</w:t>
      </w:r>
      <w:r>
        <w:t xml:space="preserve"> purchased in Australia </w:t>
      </w:r>
      <w:r w:rsidRPr="00817BB6">
        <w:t xml:space="preserve">because </w:t>
      </w:r>
      <w:r>
        <w:t xml:space="preserve">consumers incorrectly </w:t>
      </w:r>
      <w:r w:rsidRPr="00817BB6">
        <w:t xml:space="preserve">perceive </w:t>
      </w:r>
      <w:r>
        <w:t xml:space="preserve">most </w:t>
      </w:r>
      <w:r w:rsidRPr="00817BB6">
        <w:t xml:space="preserve">seafood </w:t>
      </w:r>
      <w:r>
        <w:t xml:space="preserve">prepared in domestic foodservice is </w:t>
      </w:r>
      <w:r w:rsidRPr="00817BB6">
        <w:t>Australian</w:t>
      </w:r>
      <w:r>
        <w:t xml:space="preserve"> origin</w:t>
      </w:r>
      <w:r w:rsidRPr="00817BB6">
        <w:t xml:space="preserve">. </w:t>
      </w:r>
      <w:r>
        <w:t xml:space="preserve">There is some evidence of this claim, with </w:t>
      </w:r>
      <w:r w:rsidRPr="00817BB6">
        <w:t xml:space="preserve">ASCRC research </w:t>
      </w:r>
      <w:r>
        <w:t>finding</w:t>
      </w:r>
      <w:r w:rsidRPr="00817BB6">
        <w:t xml:space="preserve"> over 50 per cent of consu</w:t>
      </w:r>
      <w:r>
        <w:t>mers</w:t>
      </w:r>
      <w:r w:rsidRPr="00817BB6">
        <w:t xml:space="preserve"> assume the seafood they purchase is Australian origin, if not otherwise </w:t>
      </w:r>
      <w:r>
        <w:t>disclosed.</w:t>
      </w:r>
      <w:r w:rsidRPr="00817BB6">
        <w:rPr>
          <w:rStyle w:val="FootnoteReference"/>
        </w:rPr>
        <w:footnoteReference w:id="16"/>
      </w:r>
    </w:p>
    <w:p w14:paraId="0C07D1E6" w14:textId="728E3674" w:rsidR="003E2220" w:rsidRPr="00817BB6" w:rsidRDefault="003E2220" w:rsidP="00BB1EE7">
      <w:pPr>
        <w:pStyle w:val="ListParagraph"/>
        <w:numPr>
          <w:ilvl w:val="0"/>
          <w:numId w:val="18"/>
        </w:numPr>
        <w:spacing w:line="360" w:lineRule="auto"/>
        <w:ind w:left="0" w:firstLine="0"/>
        <w:contextualSpacing w:val="0"/>
        <w:jc w:val="both"/>
      </w:pPr>
      <w:r>
        <w:lastRenderedPageBreak/>
        <w:t>It has been suggested that, due to these misperceptions, consumers do not even think to ask about origin, leading to a situation where ‘</w:t>
      </w:r>
      <w:r w:rsidRPr="00BB1EE7">
        <w:rPr>
          <w:i/>
        </w:rPr>
        <w:t>consumers don’t know, what they don’t know</w:t>
      </w:r>
      <w:r w:rsidRPr="00817BB6">
        <w:t>.</w:t>
      </w:r>
      <w:r>
        <w:t xml:space="preserve">’  As a result, some stakeholders claim foodservice businesses are able to charge consumers the same price for cheaper imported seafood as they would charge for more expensive Australian seafood. </w:t>
      </w:r>
    </w:p>
    <w:p w14:paraId="0C07D1E7" w14:textId="4EAD914C" w:rsidR="003E2220" w:rsidRDefault="003E2220" w:rsidP="00BB1EE7">
      <w:pPr>
        <w:pStyle w:val="ListParagraph"/>
        <w:numPr>
          <w:ilvl w:val="0"/>
          <w:numId w:val="18"/>
        </w:numPr>
        <w:spacing w:line="360" w:lineRule="auto"/>
        <w:ind w:left="0" w:firstLine="0"/>
        <w:contextualSpacing w:val="0"/>
        <w:jc w:val="both"/>
      </w:pPr>
      <w:r>
        <w:t xml:space="preserve">A key reason cited for consumer misperceptions is that imported rates of </w:t>
      </w:r>
      <w:r w:rsidRPr="00817BB6">
        <w:t xml:space="preserve">seafood </w:t>
      </w:r>
      <w:r>
        <w:t>is somewhat</w:t>
      </w:r>
      <w:r w:rsidRPr="00817BB6">
        <w:t xml:space="preserve"> </w:t>
      </w:r>
      <w:r>
        <w:t>‘</w:t>
      </w:r>
      <w:r w:rsidRPr="00817BB6">
        <w:t>unique</w:t>
      </w:r>
      <w:r>
        <w:t>’</w:t>
      </w:r>
      <w:r w:rsidRPr="00817BB6">
        <w:t xml:space="preserve"> compared to other </w:t>
      </w:r>
      <w:r>
        <w:t xml:space="preserve">major foodservice </w:t>
      </w:r>
      <w:r w:rsidRPr="00817BB6">
        <w:t>proteins such as beef, lamb and chicken</w:t>
      </w:r>
      <w:r>
        <w:t xml:space="preserve"> (see </w:t>
      </w:r>
      <w:r w:rsidRPr="00AE457A">
        <w:t>Table 1)</w:t>
      </w:r>
      <w:r>
        <w:t xml:space="preserve">. </w:t>
      </w:r>
      <w:r w:rsidRPr="00817BB6">
        <w:t xml:space="preserve">While </w:t>
      </w:r>
      <w:r>
        <w:t xml:space="preserve">nearly all domestic consumption of </w:t>
      </w:r>
      <w:r w:rsidRPr="00817BB6">
        <w:t xml:space="preserve">beef, lamb and chicken </w:t>
      </w:r>
      <w:r>
        <w:t xml:space="preserve">is </w:t>
      </w:r>
      <w:r w:rsidRPr="00817BB6">
        <w:t>Australian origin</w:t>
      </w:r>
      <w:r w:rsidRPr="00817BB6">
        <w:rPr>
          <w:rStyle w:val="FootnoteReference"/>
        </w:rPr>
        <w:footnoteReference w:id="17"/>
      </w:r>
      <w:r>
        <w:t>,</w:t>
      </w:r>
      <w:r w:rsidRPr="00817BB6">
        <w:t xml:space="preserve"> </w:t>
      </w:r>
      <w:r>
        <w:t>in contrast 67 per </w:t>
      </w:r>
      <w:r w:rsidRPr="00817BB6">
        <w:t xml:space="preserve">cent of </w:t>
      </w:r>
      <w:r>
        <w:t xml:space="preserve">domestic </w:t>
      </w:r>
      <w:r w:rsidRPr="00817BB6">
        <w:t>seafood consumption</w:t>
      </w:r>
      <w:r>
        <w:t xml:space="preserve"> and 50 per cent of domestic pork consumption </w:t>
      </w:r>
      <w:r w:rsidRPr="00817BB6">
        <w:t>is imported</w:t>
      </w:r>
      <w:r>
        <w:t>, exposing Australian seafood and pork-based products to greater import alternatives than consumers may be fully aware.</w:t>
      </w:r>
      <w:r w:rsidRPr="00817BB6">
        <w:rPr>
          <w:rStyle w:val="FootnoteReference"/>
        </w:rPr>
        <w:footnoteReference w:id="18"/>
      </w:r>
      <w:r>
        <w:t xml:space="preserve"> </w:t>
      </w:r>
    </w:p>
    <w:tbl>
      <w:tblPr>
        <w:tblStyle w:val="TableGrid"/>
        <w:tblW w:w="0" w:type="auto"/>
        <w:jc w:val="center"/>
        <w:tblLook w:val="04A0" w:firstRow="1" w:lastRow="0" w:firstColumn="1" w:lastColumn="0" w:noHBand="0" w:noVBand="1"/>
      </w:tblPr>
      <w:tblGrid>
        <w:gridCol w:w="3256"/>
        <w:gridCol w:w="3271"/>
      </w:tblGrid>
      <w:tr w:rsidR="003E2220" w:rsidRPr="00EC424F" w14:paraId="0C07D1EA" w14:textId="77777777" w:rsidTr="003A1750">
        <w:trPr>
          <w:cantSplit/>
          <w:jc w:val="center"/>
        </w:trPr>
        <w:tc>
          <w:tcPr>
            <w:tcW w:w="3256" w:type="dxa"/>
            <w:shd w:val="clear" w:color="auto" w:fill="EBF7F8" w:themeFill="accent5" w:themeFillTint="33"/>
          </w:tcPr>
          <w:p w14:paraId="0C07D1E8" w14:textId="77777777" w:rsidR="003E2220" w:rsidRPr="00BB1EE7" w:rsidRDefault="003E2220" w:rsidP="00F10449">
            <w:pPr>
              <w:pStyle w:val="ListParagraph"/>
              <w:numPr>
                <w:ilvl w:val="0"/>
                <w:numId w:val="0"/>
              </w:numPr>
              <w:spacing w:before="60" w:after="60" w:line="240" w:lineRule="auto"/>
              <w:contextualSpacing w:val="0"/>
              <w:rPr>
                <w:b/>
                <w:sz w:val="18"/>
                <w:szCs w:val="18"/>
              </w:rPr>
            </w:pPr>
            <w:r w:rsidRPr="00BB1EE7">
              <w:rPr>
                <w:b/>
                <w:sz w:val="18"/>
                <w:szCs w:val="18"/>
              </w:rPr>
              <w:t>Protein Source</w:t>
            </w:r>
          </w:p>
        </w:tc>
        <w:tc>
          <w:tcPr>
            <w:tcW w:w="3271" w:type="dxa"/>
            <w:shd w:val="clear" w:color="auto" w:fill="EBF7F8" w:themeFill="accent5" w:themeFillTint="33"/>
          </w:tcPr>
          <w:p w14:paraId="0C07D1E9" w14:textId="77777777" w:rsidR="003E2220" w:rsidRPr="00BB1EE7" w:rsidRDefault="003E2220" w:rsidP="00F10449">
            <w:pPr>
              <w:pStyle w:val="ListParagraph"/>
              <w:numPr>
                <w:ilvl w:val="0"/>
                <w:numId w:val="0"/>
              </w:numPr>
              <w:spacing w:before="60" w:after="60" w:line="240" w:lineRule="auto"/>
              <w:contextualSpacing w:val="0"/>
              <w:rPr>
                <w:b/>
                <w:sz w:val="18"/>
                <w:szCs w:val="18"/>
              </w:rPr>
            </w:pPr>
            <w:r w:rsidRPr="00BB1EE7">
              <w:rPr>
                <w:b/>
                <w:sz w:val="18"/>
                <w:szCs w:val="18"/>
              </w:rPr>
              <w:t>Share of total domestic consumption</w:t>
            </w:r>
          </w:p>
        </w:tc>
      </w:tr>
      <w:tr w:rsidR="003E2220" w:rsidRPr="00EC424F" w14:paraId="0C07D1ED" w14:textId="77777777" w:rsidTr="00F10449">
        <w:trPr>
          <w:cantSplit/>
          <w:trHeight w:val="319"/>
          <w:jc w:val="center"/>
        </w:trPr>
        <w:tc>
          <w:tcPr>
            <w:tcW w:w="3256" w:type="dxa"/>
          </w:tcPr>
          <w:p w14:paraId="0C07D1EB" w14:textId="77777777" w:rsidR="003E2220" w:rsidRPr="00BB1EE7" w:rsidRDefault="003E2220" w:rsidP="007304C2">
            <w:pPr>
              <w:pStyle w:val="ListParagraph"/>
              <w:numPr>
                <w:ilvl w:val="0"/>
                <w:numId w:val="0"/>
              </w:numPr>
              <w:spacing w:before="60" w:after="60" w:line="240" w:lineRule="auto"/>
              <w:contextualSpacing w:val="0"/>
              <w:jc w:val="both"/>
              <w:rPr>
                <w:sz w:val="18"/>
                <w:szCs w:val="18"/>
              </w:rPr>
            </w:pPr>
            <w:r w:rsidRPr="00BB1EE7">
              <w:rPr>
                <w:sz w:val="18"/>
                <w:szCs w:val="18"/>
              </w:rPr>
              <w:t>Seafood</w:t>
            </w:r>
          </w:p>
        </w:tc>
        <w:tc>
          <w:tcPr>
            <w:tcW w:w="3271" w:type="dxa"/>
          </w:tcPr>
          <w:p w14:paraId="0C07D1EC" w14:textId="4A85FD67" w:rsidR="003E2220" w:rsidRPr="00BB1EE7" w:rsidRDefault="003A1750" w:rsidP="007304C2">
            <w:pPr>
              <w:pStyle w:val="ListParagraph"/>
              <w:numPr>
                <w:ilvl w:val="0"/>
                <w:numId w:val="0"/>
              </w:numPr>
              <w:spacing w:before="60" w:after="60" w:line="240" w:lineRule="auto"/>
              <w:contextualSpacing w:val="0"/>
              <w:jc w:val="both"/>
              <w:rPr>
                <w:sz w:val="18"/>
                <w:szCs w:val="18"/>
              </w:rPr>
            </w:pPr>
            <w:r w:rsidRPr="00BB1EE7">
              <w:rPr>
                <w:sz w:val="18"/>
                <w:szCs w:val="18"/>
              </w:rPr>
              <w:t>67</w:t>
            </w:r>
            <w:r w:rsidR="003E2220" w:rsidRPr="00BB1EE7">
              <w:rPr>
                <w:sz w:val="18"/>
                <w:szCs w:val="18"/>
              </w:rPr>
              <w:t xml:space="preserve"> %</w:t>
            </w:r>
          </w:p>
        </w:tc>
      </w:tr>
      <w:tr w:rsidR="003E2220" w:rsidRPr="00EC424F" w14:paraId="0C07D1F0" w14:textId="77777777" w:rsidTr="003A1750">
        <w:trPr>
          <w:cantSplit/>
          <w:jc w:val="center"/>
        </w:trPr>
        <w:tc>
          <w:tcPr>
            <w:tcW w:w="3256" w:type="dxa"/>
          </w:tcPr>
          <w:p w14:paraId="0C07D1EE" w14:textId="77777777" w:rsidR="003E2220" w:rsidRPr="00BB1EE7" w:rsidRDefault="003E2220" w:rsidP="007304C2">
            <w:pPr>
              <w:pStyle w:val="ListParagraph"/>
              <w:numPr>
                <w:ilvl w:val="0"/>
                <w:numId w:val="0"/>
              </w:numPr>
              <w:spacing w:before="60" w:after="60" w:line="240" w:lineRule="auto"/>
              <w:contextualSpacing w:val="0"/>
              <w:jc w:val="both"/>
              <w:rPr>
                <w:sz w:val="18"/>
                <w:szCs w:val="18"/>
              </w:rPr>
            </w:pPr>
            <w:r w:rsidRPr="00BB1EE7">
              <w:rPr>
                <w:sz w:val="18"/>
                <w:szCs w:val="18"/>
              </w:rPr>
              <w:t>Pork</w:t>
            </w:r>
            <w:r>
              <w:rPr>
                <w:rStyle w:val="FootnoteReference"/>
                <w:sz w:val="18"/>
                <w:szCs w:val="18"/>
              </w:rPr>
              <w:footnoteReference w:id="19"/>
            </w:r>
          </w:p>
        </w:tc>
        <w:tc>
          <w:tcPr>
            <w:tcW w:w="3271" w:type="dxa"/>
          </w:tcPr>
          <w:p w14:paraId="0C07D1EF" w14:textId="75AA825F" w:rsidR="003E2220" w:rsidRPr="00BB1EE7" w:rsidRDefault="003A1750" w:rsidP="007304C2">
            <w:pPr>
              <w:pStyle w:val="ListParagraph"/>
              <w:numPr>
                <w:ilvl w:val="0"/>
                <w:numId w:val="0"/>
              </w:numPr>
              <w:spacing w:before="60" w:after="60" w:line="240" w:lineRule="auto"/>
              <w:contextualSpacing w:val="0"/>
              <w:jc w:val="both"/>
              <w:rPr>
                <w:sz w:val="18"/>
                <w:szCs w:val="18"/>
              </w:rPr>
            </w:pPr>
            <w:r w:rsidRPr="00BB1EE7">
              <w:rPr>
                <w:sz w:val="18"/>
                <w:szCs w:val="18"/>
              </w:rPr>
              <w:t>50</w:t>
            </w:r>
            <w:r w:rsidR="003E2220" w:rsidRPr="00BB1EE7">
              <w:rPr>
                <w:sz w:val="18"/>
                <w:szCs w:val="18"/>
              </w:rPr>
              <w:t xml:space="preserve"> %</w:t>
            </w:r>
          </w:p>
        </w:tc>
      </w:tr>
      <w:tr w:rsidR="003E2220" w:rsidRPr="00EC424F" w14:paraId="0C07D1F3" w14:textId="77777777" w:rsidTr="003A1750">
        <w:trPr>
          <w:cantSplit/>
          <w:jc w:val="center"/>
        </w:trPr>
        <w:tc>
          <w:tcPr>
            <w:tcW w:w="3256" w:type="dxa"/>
          </w:tcPr>
          <w:p w14:paraId="0C07D1F1" w14:textId="77777777" w:rsidR="003E2220" w:rsidRPr="00BB1EE7" w:rsidRDefault="003E2220" w:rsidP="007304C2">
            <w:pPr>
              <w:pStyle w:val="ListParagraph"/>
              <w:numPr>
                <w:ilvl w:val="0"/>
                <w:numId w:val="0"/>
              </w:numPr>
              <w:spacing w:before="60" w:after="60" w:line="240" w:lineRule="auto"/>
              <w:contextualSpacing w:val="0"/>
              <w:jc w:val="both"/>
              <w:rPr>
                <w:sz w:val="18"/>
                <w:szCs w:val="18"/>
              </w:rPr>
            </w:pPr>
            <w:r w:rsidRPr="00BB1EE7">
              <w:rPr>
                <w:sz w:val="18"/>
                <w:szCs w:val="18"/>
              </w:rPr>
              <w:t>Beef &amp; veal</w:t>
            </w:r>
          </w:p>
        </w:tc>
        <w:tc>
          <w:tcPr>
            <w:tcW w:w="3271" w:type="dxa"/>
          </w:tcPr>
          <w:p w14:paraId="0C07D1F2" w14:textId="77777777" w:rsidR="003E2220" w:rsidRPr="00BB1EE7" w:rsidRDefault="003E2220" w:rsidP="007304C2">
            <w:pPr>
              <w:pStyle w:val="ListParagraph"/>
              <w:numPr>
                <w:ilvl w:val="0"/>
                <w:numId w:val="0"/>
              </w:numPr>
              <w:spacing w:before="60" w:after="60" w:line="240" w:lineRule="auto"/>
              <w:contextualSpacing w:val="0"/>
              <w:jc w:val="both"/>
              <w:rPr>
                <w:sz w:val="18"/>
                <w:szCs w:val="18"/>
              </w:rPr>
            </w:pPr>
            <w:r w:rsidRPr="00BB1EE7">
              <w:rPr>
                <w:sz w:val="18"/>
                <w:szCs w:val="18"/>
              </w:rPr>
              <w:t>0.3 %</w:t>
            </w:r>
          </w:p>
        </w:tc>
      </w:tr>
      <w:tr w:rsidR="003E2220" w:rsidRPr="00EC424F" w14:paraId="0C07D1F6" w14:textId="77777777" w:rsidTr="003A1750">
        <w:trPr>
          <w:cantSplit/>
          <w:jc w:val="center"/>
        </w:trPr>
        <w:tc>
          <w:tcPr>
            <w:tcW w:w="3256" w:type="dxa"/>
          </w:tcPr>
          <w:p w14:paraId="0C07D1F4" w14:textId="77777777" w:rsidR="003E2220" w:rsidRPr="00BB1EE7" w:rsidRDefault="003E2220" w:rsidP="007304C2">
            <w:pPr>
              <w:pStyle w:val="ListParagraph"/>
              <w:numPr>
                <w:ilvl w:val="0"/>
                <w:numId w:val="0"/>
              </w:numPr>
              <w:spacing w:before="60" w:after="60" w:line="240" w:lineRule="auto"/>
              <w:contextualSpacing w:val="0"/>
              <w:jc w:val="both"/>
              <w:rPr>
                <w:sz w:val="18"/>
                <w:szCs w:val="18"/>
              </w:rPr>
            </w:pPr>
            <w:r w:rsidRPr="00BB1EE7">
              <w:rPr>
                <w:sz w:val="18"/>
                <w:szCs w:val="18"/>
              </w:rPr>
              <w:t>Lamb</w:t>
            </w:r>
          </w:p>
        </w:tc>
        <w:tc>
          <w:tcPr>
            <w:tcW w:w="3271" w:type="dxa"/>
          </w:tcPr>
          <w:p w14:paraId="0C07D1F5" w14:textId="13547CA7" w:rsidR="003E2220" w:rsidRPr="00BB1EE7" w:rsidRDefault="003A1750" w:rsidP="007304C2">
            <w:pPr>
              <w:pStyle w:val="ListParagraph"/>
              <w:numPr>
                <w:ilvl w:val="0"/>
                <w:numId w:val="0"/>
              </w:numPr>
              <w:spacing w:before="60" w:after="60" w:line="240" w:lineRule="auto"/>
              <w:contextualSpacing w:val="0"/>
              <w:jc w:val="both"/>
              <w:rPr>
                <w:sz w:val="18"/>
                <w:szCs w:val="18"/>
              </w:rPr>
            </w:pPr>
            <w:r w:rsidRPr="00BB1EE7">
              <w:rPr>
                <w:sz w:val="18"/>
                <w:szCs w:val="18"/>
              </w:rPr>
              <w:t>0</w:t>
            </w:r>
            <w:r w:rsidR="003E2220" w:rsidRPr="00BB1EE7">
              <w:rPr>
                <w:sz w:val="18"/>
                <w:szCs w:val="18"/>
              </w:rPr>
              <w:t xml:space="preserve"> %</w:t>
            </w:r>
          </w:p>
        </w:tc>
      </w:tr>
      <w:tr w:rsidR="003E2220" w:rsidRPr="00EC424F" w14:paraId="0C07D1F9" w14:textId="77777777" w:rsidTr="003A1750">
        <w:trPr>
          <w:cantSplit/>
          <w:trHeight w:val="53"/>
          <w:jc w:val="center"/>
        </w:trPr>
        <w:tc>
          <w:tcPr>
            <w:tcW w:w="3256" w:type="dxa"/>
          </w:tcPr>
          <w:p w14:paraId="0C07D1F7" w14:textId="77777777" w:rsidR="003E2220" w:rsidRPr="00BB1EE7" w:rsidRDefault="003E2220" w:rsidP="007304C2">
            <w:pPr>
              <w:pStyle w:val="ListParagraph"/>
              <w:numPr>
                <w:ilvl w:val="0"/>
                <w:numId w:val="0"/>
              </w:numPr>
              <w:spacing w:before="60" w:after="60" w:line="240" w:lineRule="auto"/>
              <w:contextualSpacing w:val="0"/>
              <w:jc w:val="both"/>
              <w:rPr>
                <w:sz w:val="18"/>
                <w:szCs w:val="18"/>
              </w:rPr>
            </w:pPr>
            <w:r w:rsidRPr="00BB1EE7">
              <w:rPr>
                <w:sz w:val="18"/>
                <w:szCs w:val="18"/>
              </w:rPr>
              <w:t>Chicken</w:t>
            </w:r>
          </w:p>
        </w:tc>
        <w:tc>
          <w:tcPr>
            <w:tcW w:w="3271" w:type="dxa"/>
          </w:tcPr>
          <w:p w14:paraId="0C07D1F8" w14:textId="57408DF1" w:rsidR="003E2220" w:rsidRPr="00BB1EE7" w:rsidRDefault="003A1750" w:rsidP="007304C2">
            <w:pPr>
              <w:pStyle w:val="ListParagraph"/>
              <w:numPr>
                <w:ilvl w:val="0"/>
                <w:numId w:val="0"/>
              </w:numPr>
              <w:spacing w:before="60" w:after="60" w:line="240" w:lineRule="auto"/>
              <w:contextualSpacing w:val="0"/>
              <w:jc w:val="both"/>
              <w:rPr>
                <w:sz w:val="18"/>
                <w:szCs w:val="18"/>
              </w:rPr>
            </w:pPr>
            <w:r w:rsidRPr="00BB1EE7">
              <w:rPr>
                <w:sz w:val="18"/>
                <w:szCs w:val="18"/>
              </w:rPr>
              <w:t>0</w:t>
            </w:r>
            <w:r w:rsidR="003E2220" w:rsidRPr="00BB1EE7">
              <w:rPr>
                <w:sz w:val="18"/>
                <w:szCs w:val="18"/>
              </w:rPr>
              <w:t xml:space="preserve"> %</w:t>
            </w:r>
          </w:p>
        </w:tc>
      </w:tr>
    </w:tbl>
    <w:p w14:paraId="0C07D1FA" w14:textId="77777777" w:rsidR="003E2220" w:rsidRPr="00E32CDF" w:rsidRDefault="003E2220" w:rsidP="007304C2">
      <w:pPr>
        <w:pStyle w:val="ListParagraph"/>
        <w:numPr>
          <w:ilvl w:val="0"/>
          <w:numId w:val="0"/>
        </w:numPr>
        <w:spacing w:line="360" w:lineRule="auto"/>
        <w:contextualSpacing w:val="0"/>
        <w:jc w:val="both"/>
        <w:rPr>
          <w:i/>
          <w:sz w:val="18"/>
          <w:szCs w:val="18"/>
        </w:rPr>
      </w:pPr>
      <w:bookmarkStart w:id="2" w:name="_Ref479318387"/>
      <w:r w:rsidRPr="00E32CDF">
        <w:rPr>
          <w:i/>
          <w:sz w:val="18"/>
          <w:szCs w:val="18"/>
        </w:rPr>
        <w:t xml:space="preserve">Table </w:t>
      </w:r>
      <w:r w:rsidRPr="00E32CDF">
        <w:rPr>
          <w:i/>
          <w:sz w:val="18"/>
          <w:szCs w:val="18"/>
        </w:rPr>
        <w:fldChar w:fldCharType="begin"/>
      </w:r>
      <w:r w:rsidRPr="00E32CDF">
        <w:rPr>
          <w:i/>
          <w:sz w:val="18"/>
          <w:szCs w:val="18"/>
        </w:rPr>
        <w:instrText xml:space="preserve"> SEQ Table \* ARABIC </w:instrText>
      </w:r>
      <w:r w:rsidRPr="00E32CDF">
        <w:rPr>
          <w:i/>
          <w:sz w:val="18"/>
          <w:szCs w:val="18"/>
        </w:rPr>
        <w:fldChar w:fldCharType="separate"/>
      </w:r>
      <w:r w:rsidRPr="00E32CDF">
        <w:rPr>
          <w:i/>
          <w:noProof/>
          <w:sz w:val="18"/>
          <w:szCs w:val="18"/>
        </w:rPr>
        <w:t>1</w:t>
      </w:r>
      <w:r w:rsidRPr="00E32CDF">
        <w:rPr>
          <w:i/>
          <w:sz w:val="18"/>
          <w:szCs w:val="18"/>
        </w:rPr>
        <w:fldChar w:fldCharType="end"/>
      </w:r>
      <w:bookmarkEnd w:id="2"/>
      <w:r w:rsidRPr="00E32CDF">
        <w:rPr>
          <w:i/>
          <w:sz w:val="18"/>
          <w:szCs w:val="18"/>
        </w:rPr>
        <w:t>: Protein imports as a percentage share of total domestic consumption</w:t>
      </w:r>
    </w:p>
    <w:p w14:paraId="0C07D1FB" w14:textId="6A14DC05" w:rsidR="003E2220" w:rsidRDefault="003E2220" w:rsidP="00BB1EE7">
      <w:pPr>
        <w:pStyle w:val="ListParagraph"/>
        <w:numPr>
          <w:ilvl w:val="0"/>
          <w:numId w:val="18"/>
        </w:numPr>
        <w:spacing w:line="360" w:lineRule="auto"/>
        <w:ind w:left="0" w:firstLine="0"/>
        <w:contextualSpacing w:val="0"/>
        <w:jc w:val="both"/>
      </w:pPr>
      <w:r>
        <w:t>Seafood in</w:t>
      </w:r>
      <w:r w:rsidRPr="00817BB6">
        <w:t xml:space="preserve">dustry </w:t>
      </w:r>
      <w:r>
        <w:t>stakeholders have</w:t>
      </w:r>
      <w:r w:rsidRPr="00817BB6">
        <w:t xml:space="preserve"> called for mandatory seafood origin information </w:t>
      </w:r>
      <w:r>
        <w:t xml:space="preserve">to be provided to foodservice consumers </w:t>
      </w:r>
      <w:r w:rsidRPr="00817BB6">
        <w:t>to</w:t>
      </w:r>
      <w:r>
        <w:t xml:space="preserve"> better inform purchasing and </w:t>
      </w:r>
      <w:r w:rsidRPr="00236338">
        <w:t>'level the playing field</w:t>
      </w:r>
      <w:r>
        <w:t>’</w:t>
      </w:r>
      <w:r w:rsidRPr="00817BB6">
        <w:t xml:space="preserve"> fo</w:t>
      </w:r>
      <w:r>
        <w:t>r local and overseas seafood producers. Foodservice establishments and seafood producers already have the ability to provide this information where they consider there is value to their business in promoting the origin of their seafood, and much competition appears to exist in the foodservice sector so that consumers can purchase from establishments that meet their purchasing preferences.</w:t>
      </w:r>
    </w:p>
    <w:p w14:paraId="0C07D1FC" w14:textId="60B6E2FC" w:rsidR="003E2220" w:rsidRPr="00817BB6" w:rsidRDefault="003E2220" w:rsidP="00FE160A">
      <w:pPr>
        <w:pStyle w:val="ListParagraph"/>
        <w:numPr>
          <w:ilvl w:val="0"/>
          <w:numId w:val="18"/>
        </w:numPr>
        <w:spacing w:after="0" w:line="360" w:lineRule="auto"/>
        <w:ind w:left="0" w:firstLine="0"/>
        <w:contextualSpacing w:val="0"/>
        <w:jc w:val="both"/>
      </w:pPr>
      <w:r>
        <w:t>Some foodservice</w:t>
      </w:r>
      <w:r w:rsidRPr="00817BB6">
        <w:t xml:space="preserve"> </w:t>
      </w:r>
      <w:r>
        <w:t xml:space="preserve">establishments </w:t>
      </w:r>
      <w:r w:rsidRPr="00817BB6">
        <w:t>voluntarily provide information to assist consumers make informed choices such as through the display of certification</w:t>
      </w:r>
      <w:r>
        <w:t>s</w:t>
      </w:r>
      <w:r w:rsidRPr="00817BB6">
        <w:t xml:space="preserve"> on sustainability</w:t>
      </w:r>
      <w:r>
        <w:t xml:space="preserve"> and origin</w:t>
      </w:r>
      <w:r w:rsidRPr="00817BB6">
        <w:t>. The Productivity Commission</w:t>
      </w:r>
      <w:r>
        <w:t xml:space="preserve"> (PC),</w:t>
      </w:r>
      <w:r w:rsidRPr="00817BB6">
        <w:t xml:space="preserve"> in its 2016 </w:t>
      </w:r>
      <w:r w:rsidRPr="00BB1EE7">
        <w:rPr>
          <w:i/>
        </w:rPr>
        <w:t xml:space="preserve">Inquiry into Marine Fisheries and </w:t>
      </w:r>
      <w:r w:rsidRPr="00567C4D">
        <w:t>Aquaculture</w:t>
      </w:r>
      <w:r>
        <w:t xml:space="preserve">, </w:t>
      </w:r>
      <w:r w:rsidRPr="00567C4D">
        <w:t>observed</w:t>
      </w:r>
      <w:r>
        <w:t xml:space="preserve"> foodservice</w:t>
      </w:r>
      <w:r w:rsidRPr="00817BB6">
        <w:t xml:space="preserve"> </w:t>
      </w:r>
      <w:r>
        <w:t xml:space="preserve">businesses </w:t>
      </w:r>
      <w:r w:rsidRPr="00817BB6">
        <w:t>have an incentive to provide origin information provided the cost of labelling</w:t>
      </w:r>
      <w:r>
        <w:t>/relabelling</w:t>
      </w:r>
      <w:r w:rsidRPr="00817BB6">
        <w:t xml:space="preserve"> does not exceed the potential for higher profits with higher priced local </w:t>
      </w:r>
      <w:r>
        <w:t>seafood</w:t>
      </w:r>
      <w:r w:rsidRPr="00817BB6">
        <w:t xml:space="preserve">. </w:t>
      </w:r>
    </w:p>
    <w:p w14:paraId="0C07D1FD" w14:textId="79223AB3" w:rsidR="003E2220" w:rsidRDefault="003E2220" w:rsidP="00BB1EE7">
      <w:pPr>
        <w:pStyle w:val="ListParagraph"/>
        <w:numPr>
          <w:ilvl w:val="0"/>
          <w:numId w:val="18"/>
        </w:numPr>
        <w:spacing w:line="360" w:lineRule="auto"/>
        <w:ind w:left="0" w:firstLine="0"/>
        <w:contextualSpacing w:val="0"/>
        <w:jc w:val="both"/>
      </w:pPr>
      <w:r w:rsidRPr="00AA42D9">
        <w:lastRenderedPageBreak/>
        <w:t>Inconsistent use of fish names</w:t>
      </w:r>
      <w:r>
        <w:t xml:space="preserve">, such as </w:t>
      </w:r>
      <w:r w:rsidRPr="00BB1EE7">
        <w:rPr>
          <w:i/>
        </w:rPr>
        <w:t>barramundi</w:t>
      </w:r>
      <w:r>
        <w:t>, h</w:t>
      </w:r>
      <w:r w:rsidRPr="00817BB6">
        <w:t>as also been</w:t>
      </w:r>
      <w:r>
        <w:t xml:space="preserve"> cited</w:t>
      </w:r>
      <w:r w:rsidRPr="00817BB6">
        <w:t xml:space="preserve"> </w:t>
      </w:r>
      <w:r>
        <w:t>as driving incorrect origin assumptions by consumers</w:t>
      </w:r>
      <w:r w:rsidRPr="00817BB6">
        <w:t>.</w:t>
      </w:r>
      <w:r>
        <w:t xml:space="preserve"> </w:t>
      </w:r>
      <w:r w:rsidRPr="00BB1EE7">
        <w:rPr>
          <w:i/>
        </w:rPr>
        <w:t>Barramundi</w:t>
      </w:r>
      <w:r>
        <w:t xml:space="preserve"> is an Aboriginal name</w:t>
      </w:r>
      <w:r>
        <w:rPr>
          <w:rStyle w:val="FootnoteReference"/>
        </w:rPr>
        <w:footnoteReference w:id="20"/>
      </w:r>
      <w:r>
        <w:t xml:space="preserve"> with Australian connotations. However, the barramundi fish species is found internationally throughout south-east Asia, where it is known among other names as Asian sea bass, giant perch or giant sea perch.</w:t>
      </w:r>
      <w:r>
        <w:rPr>
          <w:rStyle w:val="FootnoteReference"/>
        </w:rPr>
        <w:footnoteReference w:id="21"/>
      </w:r>
      <w:r>
        <w:t xml:space="preserve"> It has been suggested when consumers read </w:t>
      </w:r>
      <w:r w:rsidRPr="00BB1EE7">
        <w:rPr>
          <w:i/>
        </w:rPr>
        <w:t xml:space="preserve">barramundi </w:t>
      </w:r>
      <w:r>
        <w:t xml:space="preserve">on a menu they incorrectly assume the fish is Australian origin, when it could be an imported fish of the same species. </w:t>
      </w:r>
    </w:p>
    <w:p w14:paraId="0C07D1FE" w14:textId="5541629B" w:rsidR="003E2220" w:rsidRPr="00817BB6" w:rsidRDefault="003E2220" w:rsidP="00BB1EE7">
      <w:pPr>
        <w:pStyle w:val="ListParagraph"/>
        <w:numPr>
          <w:ilvl w:val="0"/>
          <w:numId w:val="18"/>
        </w:numPr>
        <w:spacing w:line="360" w:lineRule="auto"/>
        <w:ind w:left="0" w:firstLine="0"/>
        <w:contextualSpacing w:val="0"/>
        <w:jc w:val="both"/>
      </w:pPr>
      <w:r>
        <w:t xml:space="preserve">Introduction of the voluntary </w:t>
      </w:r>
      <w:r w:rsidRPr="00817BB6">
        <w:t>Australian Fish Names Standard (AFNS)</w:t>
      </w:r>
      <w:r>
        <w:t xml:space="preserve"> in 2007 sought </w:t>
      </w:r>
      <w:r w:rsidRPr="00817BB6">
        <w:t>to improve tracea</w:t>
      </w:r>
      <w:r>
        <w:t xml:space="preserve">bility and consumer confidence by </w:t>
      </w:r>
      <w:r w:rsidRPr="00817BB6">
        <w:t>establishing a common set of fish names to be</w:t>
      </w:r>
      <w:r>
        <w:t xml:space="preserve"> used across the supply chain.</w:t>
      </w:r>
      <w:r w:rsidRPr="00817BB6">
        <w:t xml:space="preserve"> </w:t>
      </w:r>
      <w:r>
        <w:t>Rather than origin labelling, s</w:t>
      </w:r>
      <w:r w:rsidRPr="00817BB6">
        <w:t xml:space="preserve">ome </w:t>
      </w:r>
      <w:r>
        <w:t xml:space="preserve">stakeholders have </w:t>
      </w:r>
      <w:r w:rsidRPr="00817BB6">
        <w:t>advocate</w:t>
      </w:r>
      <w:r>
        <w:t>d</w:t>
      </w:r>
      <w:r w:rsidRPr="00817BB6">
        <w:t xml:space="preserve"> </w:t>
      </w:r>
      <w:r>
        <w:t>for</w:t>
      </w:r>
      <w:r w:rsidRPr="00817BB6">
        <w:t xml:space="preserve"> the AFNS</w:t>
      </w:r>
      <w:r>
        <w:t xml:space="preserve"> to be mandatory, believing consistent and transparent use of fish names will enhance c</w:t>
      </w:r>
      <w:r w:rsidR="004956DA">
        <w:t xml:space="preserve">onsumer purchasing information. </w:t>
      </w:r>
      <w:r w:rsidRPr="00817BB6">
        <w:t>The P</w:t>
      </w:r>
      <w:r>
        <w:t xml:space="preserve">C </w:t>
      </w:r>
      <w:r w:rsidRPr="00BB1EE7">
        <w:rPr>
          <w:i/>
        </w:rPr>
        <w:t xml:space="preserve">Inquiry into Marine Fisheries and Aquaculture </w:t>
      </w:r>
      <w:r>
        <w:t>observed</w:t>
      </w:r>
      <w:r w:rsidRPr="00817BB6">
        <w:t xml:space="preserve"> existing </w:t>
      </w:r>
      <w:r>
        <w:t xml:space="preserve">voluntary </w:t>
      </w:r>
      <w:r w:rsidRPr="00817BB6">
        <w:t xml:space="preserve">arrangements </w:t>
      </w:r>
      <w:r>
        <w:t xml:space="preserve">for the AFNS </w:t>
      </w:r>
      <w:r w:rsidRPr="00817BB6">
        <w:t>were practical and proportionate to the problems arising from the use of different fish names across Australia</w:t>
      </w:r>
      <w:r>
        <w:t xml:space="preserve">, and making the AFNS </w:t>
      </w:r>
      <w:r w:rsidRPr="00817BB6">
        <w:t xml:space="preserve">mandatory </w:t>
      </w:r>
      <w:r>
        <w:t>could</w:t>
      </w:r>
      <w:r w:rsidRPr="00817BB6">
        <w:t xml:space="preserve"> create more confusion and associated costs. </w:t>
      </w:r>
    </w:p>
    <w:p w14:paraId="4EC02070" w14:textId="033ADC84" w:rsidR="00BB1EE7" w:rsidRPr="00BB1EE7" w:rsidRDefault="003E2220" w:rsidP="00BB1EE7">
      <w:pPr>
        <w:pStyle w:val="ListParagraph"/>
        <w:numPr>
          <w:ilvl w:val="0"/>
          <w:numId w:val="18"/>
        </w:numPr>
        <w:spacing w:line="360" w:lineRule="auto"/>
        <w:ind w:left="0" w:firstLine="0"/>
        <w:contextualSpacing w:val="0"/>
        <w:jc w:val="both"/>
        <w:rPr>
          <w:rFonts w:cs="Arial"/>
          <w:noProof/>
        </w:rPr>
      </w:pPr>
      <w:r>
        <w:t>Some s</w:t>
      </w:r>
      <w:r w:rsidRPr="00817BB6">
        <w:t xml:space="preserve">eafood industry stakeholders </w:t>
      </w:r>
      <w:r>
        <w:t>consider</w:t>
      </w:r>
      <w:r w:rsidRPr="00817BB6">
        <w:t xml:space="preserve"> </w:t>
      </w:r>
      <w:r>
        <w:t xml:space="preserve">consumers should have greater </w:t>
      </w:r>
      <w:r w:rsidRPr="00817BB6">
        <w:t xml:space="preserve">origin information </w:t>
      </w:r>
      <w:r>
        <w:t xml:space="preserve">because </w:t>
      </w:r>
      <w:r w:rsidRPr="00817BB6">
        <w:t xml:space="preserve">imported seafood may not meet the same high food safety standards as Australian </w:t>
      </w:r>
      <w:r>
        <w:t>seafood</w:t>
      </w:r>
      <w:r w:rsidRPr="00817BB6">
        <w:t xml:space="preserve">. </w:t>
      </w:r>
      <w:r>
        <w:t>However, a</w:t>
      </w:r>
      <w:r w:rsidRPr="00817BB6">
        <w:t>nalysis of food safety recalls</w:t>
      </w:r>
      <w:r>
        <w:t xml:space="preserve"> in Australia</w:t>
      </w:r>
      <w:r w:rsidRPr="00817BB6">
        <w:t xml:space="preserve"> </w:t>
      </w:r>
      <w:r>
        <w:t>found no evidence of</w:t>
      </w:r>
      <w:r w:rsidRPr="00817BB6">
        <w:t xml:space="preserve"> greater food safety risks from imported seafood compared to </w:t>
      </w:r>
      <w:r>
        <w:t>Australian</w:t>
      </w:r>
      <w:r w:rsidRPr="00817BB6">
        <w:t xml:space="preserve"> </w:t>
      </w:r>
      <w:r>
        <w:t xml:space="preserve">seafood. </w:t>
      </w:r>
    </w:p>
    <w:p w14:paraId="0C07D200" w14:textId="3BA950EA" w:rsidR="003E2220" w:rsidRPr="00BB1EE7" w:rsidRDefault="003E2220" w:rsidP="00BB1EE7">
      <w:pPr>
        <w:pStyle w:val="ListParagraph"/>
        <w:numPr>
          <w:ilvl w:val="0"/>
          <w:numId w:val="18"/>
        </w:numPr>
        <w:spacing w:line="360" w:lineRule="auto"/>
        <w:ind w:left="0" w:firstLine="0"/>
        <w:contextualSpacing w:val="0"/>
        <w:jc w:val="both"/>
        <w:rPr>
          <w:rFonts w:cs="Arial"/>
          <w:noProof/>
        </w:rPr>
      </w:pPr>
      <w:r>
        <w:t>F</w:t>
      </w:r>
      <w:r w:rsidRPr="00B42008">
        <w:t>ood Standards Australia New Zealand (FSANZ) advises of the 608 food recalls</w:t>
      </w:r>
      <w:r>
        <w:t xml:space="preserve"> undertaken </w:t>
      </w:r>
      <w:r w:rsidRPr="00B42008">
        <w:t xml:space="preserve">in the past 10 years, only 44 recalls </w:t>
      </w:r>
      <w:r>
        <w:t xml:space="preserve">(7%) </w:t>
      </w:r>
      <w:r w:rsidRPr="00B42008">
        <w:t>were for fish and fish products</w:t>
      </w:r>
      <w:r>
        <w:t>.</w:t>
      </w:r>
      <w:r w:rsidRPr="00B42008">
        <w:rPr>
          <w:rStyle w:val="FootnoteReference"/>
        </w:rPr>
        <w:footnoteReference w:id="22"/>
      </w:r>
      <w:r>
        <w:t xml:space="preserve"> </w:t>
      </w:r>
      <w:r w:rsidRPr="00B42008">
        <w:t>Of those 44 recalls, 17 recalls (3</w:t>
      </w:r>
      <w:r>
        <w:t>8%</w:t>
      </w:r>
      <w:r w:rsidRPr="00B42008">
        <w:t>) were imported products</w:t>
      </w:r>
      <w:r>
        <w:t xml:space="preserve"> and</w:t>
      </w:r>
      <w:r w:rsidRPr="00B42008">
        <w:t xml:space="preserve"> 27 recalls (</w:t>
      </w:r>
      <w:r>
        <w:t>62%</w:t>
      </w:r>
      <w:r w:rsidRPr="00B42008">
        <w:t xml:space="preserve">) </w:t>
      </w:r>
      <w:r>
        <w:t>were</w:t>
      </w:r>
      <w:r w:rsidRPr="00B42008">
        <w:t xml:space="preserve"> domestic products. </w:t>
      </w:r>
      <w:r>
        <w:t>O</w:t>
      </w:r>
      <w:r w:rsidRPr="00B42008">
        <w:t xml:space="preserve">nly 1 of the 17 recalls </w:t>
      </w:r>
      <w:r>
        <w:t xml:space="preserve">for imported products </w:t>
      </w:r>
      <w:r w:rsidRPr="00B42008">
        <w:t>was a trade level recall</w:t>
      </w:r>
      <w:r w:rsidRPr="00B42008">
        <w:rPr>
          <w:rStyle w:val="FootnoteReference"/>
        </w:rPr>
        <w:footnoteReference w:id="23"/>
      </w:r>
      <w:r w:rsidRPr="00B42008">
        <w:t xml:space="preserve"> which may have impacted the </w:t>
      </w:r>
      <w:r>
        <w:t>foodservice</w:t>
      </w:r>
      <w:r w:rsidRPr="00B42008">
        <w:t xml:space="preserve"> sec</w:t>
      </w:r>
      <w:r>
        <w:t xml:space="preserve">tor. On the other hand, </w:t>
      </w:r>
      <w:r w:rsidRPr="00B42008">
        <w:t>more than half</w:t>
      </w:r>
      <w:r>
        <w:t xml:space="preserve"> of the recalls for </w:t>
      </w:r>
      <w:r w:rsidRPr="00B42008">
        <w:t>domestically produced fish and fish product</w:t>
      </w:r>
      <w:r>
        <w:t xml:space="preserve">s </w:t>
      </w:r>
      <w:r w:rsidRPr="00B42008">
        <w:t xml:space="preserve">were at the trade level, meaning they were likely sold </w:t>
      </w:r>
      <w:r>
        <w:t xml:space="preserve">via the foodservice sector. </w:t>
      </w:r>
    </w:p>
    <w:p w14:paraId="0C07D201" w14:textId="56718A40" w:rsidR="003E2220" w:rsidRPr="00BB1EE7" w:rsidRDefault="003E2220" w:rsidP="00BB1EE7">
      <w:pPr>
        <w:pStyle w:val="ListParagraph"/>
        <w:numPr>
          <w:ilvl w:val="0"/>
          <w:numId w:val="18"/>
        </w:numPr>
        <w:spacing w:line="360" w:lineRule="auto"/>
        <w:ind w:left="0" w:firstLine="0"/>
        <w:contextualSpacing w:val="0"/>
        <w:jc w:val="both"/>
        <w:rPr>
          <w:rFonts w:cs="Arial"/>
          <w:noProof/>
        </w:rPr>
      </w:pPr>
      <w:r>
        <w:t xml:space="preserve">Commercial opportunities exist for Australian seafood producers and foodservices businesses to change alleged misperceptions about seafood origins through consumer education and marketing, particularly if they are able to obtain higher consumer prices for Australian seafood. In the absence of </w:t>
      </w:r>
      <w:r w:rsidRPr="00817BB6">
        <w:t xml:space="preserve">food safety </w:t>
      </w:r>
      <w:r>
        <w:t>risks</w:t>
      </w:r>
      <w:r>
        <w:rPr>
          <w:rStyle w:val="FootnoteReference"/>
        </w:rPr>
        <w:footnoteReference w:id="24"/>
      </w:r>
      <w:r>
        <w:t xml:space="preserve"> or consumer detriment (two matters typically warranting government intervention in labelling), there would appear limited role for </w:t>
      </w:r>
      <w:r>
        <w:lastRenderedPageBreak/>
        <w:t>government in ‘correcting’ or ‘changing’ consumer values and perceptions. It tends to be the role of businesses to promote commercial attributes of products, such as origin, and to deliver products and services valued by consumers.</w:t>
      </w:r>
    </w:p>
    <w:p w14:paraId="6704D6BE" w14:textId="77777777" w:rsidR="00190CCD" w:rsidRDefault="003E2220" w:rsidP="004211A0">
      <w:pPr>
        <w:pStyle w:val="ListParagraph"/>
        <w:numPr>
          <w:ilvl w:val="0"/>
          <w:numId w:val="18"/>
        </w:numPr>
        <w:spacing w:line="360" w:lineRule="auto"/>
        <w:ind w:left="0" w:firstLine="0"/>
        <w:contextualSpacing w:val="0"/>
        <w:jc w:val="both"/>
      </w:pPr>
      <w:r>
        <w:t>Although the Government’s 2016 reforms to origin labelling directly concern foods for retail sale, the reforms may, in time, change any consumer misperceptions about imported seafood in Australia. As discerning retail consumers observe clearer origin information on seafood packaging and deli labels, they may become more aware of import rates and be more inclined to seek seafood origin information in foodservice purchases.</w:t>
      </w:r>
      <w:bookmarkStart w:id="3" w:name="_Ref480810865"/>
    </w:p>
    <w:p w14:paraId="3F601DBE" w14:textId="0D6DE27A" w:rsidR="00B948C8" w:rsidRPr="00F70354" w:rsidRDefault="00F70354" w:rsidP="00F70354">
      <w:pPr>
        <w:pStyle w:val="Heading1"/>
        <w:spacing w:before="360" w:after="240"/>
        <w:rPr>
          <w:b/>
          <w:color w:val="005677"/>
        </w:rPr>
      </w:pPr>
      <w:r w:rsidRPr="00F70354">
        <w:rPr>
          <w:color w:val="005677"/>
        </w:rPr>
        <mc:AlternateContent>
          <mc:Choice Requires="wps">
            <w:drawing>
              <wp:anchor distT="0" distB="0" distL="114300" distR="114300" simplePos="0" relativeHeight="251656192" behindDoc="0" locked="0" layoutInCell="1" allowOverlap="1" wp14:anchorId="0C07D292" wp14:editId="4422AC37">
                <wp:simplePos x="0" y="0"/>
                <wp:positionH relativeFrom="margin">
                  <wp:posOffset>-34290</wp:posOffset>
                </wp:positionH>
                <wp:positionV relativeFrom="paragraph">
                  <wp:posOffset>1625864</wp:posOffset>
                </wp:positionV>
                <wp:extent cx="5831840" cy="937895"/>
                <wp:effectExtent l="0" t="0" r="16510" b="14605"/>
                <wp:wrapNone/>
                <wp:docPr id="96" name="Rectangle 96"/>
                <wp:cNvGraphicFramePr/>
                <a:graphic xmlns:a="http://schemas.openxmlformats.org/drawingml/2006/main">
                  <a:graphicData uri="http://schemas.microsoft.com/office/word/2010/wordprocessingShape">
                    <wps:wsp>
                      <wps:cNvSpPr/>
                      <wps:spPr>
                        <a:xfrm>
                          <a:off x="0" y="0"/>
                          <a:ext cx="5831840" cy="937895"/>
                        </a:xfrm>
                        <a:prstGeom prst="rect">
                          <a:avLst/>
                        </a:prstGeom>
                        <a:noFill/>
                        <a:ln w="3175">
                          <a:solidFill>
                            <a:srgbClr val="00567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FCD13" id="Rectangle 96" o:spid="_x0000_s1026" style="position:absolute;margin-left:-2.7pt;margin-top:128pt;width:459.2pt;height:73.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" filled="f" strokecolor="#005677" strokeweight=".25pt">
                <w10:wrap anchorx="margin"/>
              </v:rect>
            </w:pict>
          </mc:Fallback>
        </mc:AlternateContent>
      </w:r>
      <w:r w:rsidR="003E2220" w:rsidRPr="00F70354">
        <w:rPr>
          <w:color w:val="005677"/>
        </w:rPr>
        <w:t>Avai</w:t>
      </w:r>
      <w:r w:rsidR="001F78BD" w:rsidRPr="00F70354">
        <w:rPr>
          <w:color w:val="005677"/>
        </w:rPr>
        <w:t>lability o</w:t>
      </w:r>
      <w:r w:rsidR="003A1750" w:rsidRPr="00F70354">
        <w:rPr>
          <w:color w:val="005677"/>
        </w:rPr>
        <w:t>f Origin Information to Consumers and Along t</w:t>
      </w:r>
      <w:r w:rsidR="003E2220" w:rsidRPr="00F70354">
        <w:rPr>
          <w:color w:val="005677"/>
        </w:rPr>
        <w:t>he Supply Chai</w:t>
      </w:r>
      <w:bookmarkEnd w:id="3"/>
      <w:r>
        <w:rPr>
          <w:color w:val="005677"/>
        </w:rPr>
        <w:t>n</w:t>
      </w:r>
      <w:r w:rsidR="00B948C8" w:rsidRPr="00F70354">
        <w:rPr>
          <w:b/>
          <w:color w:val="005677"/>
        </w:rPr>
        <w:t xml:space="preserve"> </w:t>
      </w:r>
    </w:p>
    <w:p w14:paraId="39062820" w14:textId="0B671A70" w:rsidR="00B948C8" w:rsidRPr="003A1750" w:rsidRDefault="00B948C8" w:rsidP="00B948C8">
      <w:pPr>
        <w:pStyle w:val="Heading5"/>
        <w:spacing w:line="360" w:lineRule="auto"/>
        <w:jc w:val="both"/>
        <w:rPr>
          <w:color w:val="005677"/>
        </w:rPr>
      </w:pPr>
      <w:r w:rsidRPr="003A1750">
        <w:rPr>
          <w:color w:val="005677"/>
        </w:rPr>
        <w:t>There is no current statutory requirement on foodservice businesses to disclose seafood origin information to consumers. However, the department understands businesses generally have transparent traceability avenues for seeking origin information if/when requested by customers.</w:t>
      </w:r>
    </w:p>
    <w:p w14:paraId="0C07D206" w14:textId="77B473BB" w:rsidR="003E2220" w:rsidRDefault="003E2220" w:rsidP="00331692">
      <w:pPr>
        <w:pStyle w:val="ListParagraph"/>
        <w:numPr>
          <w:ilvl w:val="0"/>
          <w:numId w:val="19"/>
        </w:numPr>
        <w:spacing w:line="360" w:lineRule="auto"/>
        <w:ind w:left="0" w:firstLine="0"/>
        <w:contextualSpacing w:val="0"/>
        <w:jc w:val="both"/>
      </w:pPr>
      <w:r w:rsidRPr="009B46B6">
        <w:t>Consumer access to</w:t>
      </w:r>
      <w:r>
        <w:t xml:space="preserve"> </w:t>
      </w:r>
      <w:r w:rsidRPr="00817BB6">
        <w:t>information for</w:t>
      </w:r>
      <w:r>
        <w:t xml:space="preserve"> purchasing</w:t>
      </w:r>
      <w:r w:rsidRPr="00817BB6">
        <w:t xml:space="preserve"> decisions</w:t>
      </w:r>
      <w:r>
        <w:t xml:space="preserve"> often relies on businesses’ ability to cost-effectively obtain and make information available to consumers. </w:t>
      </w:r>
      <w:r>
        <w:fldChar w:fldCharType="begin"/>
      </w:r>
      <w:r>
        <w:instrText xml:space="preserve"> REF _Ref479769840 \h  \* MERGEFORMAT </w:instrText>
      </w:r>
      <w:r>
        <w:fldChar w:fldCharType="separate"/>
      </w:r>
      <w:r w:rsidRPr="006B02A4">
        <w:t>Figure 1</w:t>
      </w:r>
      <w:r>
        <w:fldChar w:fldCharType="end"/>
      </w:r>
      <w:r>
        <w:t xml:space="preserve"> illustrates the various food safety and consumer law provisions that influence the flow of origin information along the seafood supply chain. These are discussed in further detail below.</w:t>
      </w:r>
    </w:p>
    <w:p w14:paraId="03610583" w14:textId="6105FCD9" w:rsidR="00E32CDF" w:rsidRDefault="003E2220" w:rsidP="00331692">
      <w:pPr>
        <w:pStyle w:val="ListParagraph"/>
        <w:numPr>
          <w:ilvl w:val="0"/>
          <w:numId w:val="19"/>
        </w:numPr>
        <w:spacing w:line="360" w:lineRule="auto"/>
        <w:ind w:left="0" w:firstLine="0"/>
        <w:contextualSpacing w:val="0"/>
        <w:jc w:val="both"/>
      </w:pPr>
      <w:r w:rsidRPr="009B46B6">
        <w:t xml:space="preserve">All food businesses in the seafood supply chain have a statutory </w:t>
      </w:r>
      <w:r>
        <w:t>obligation</w:t>
      </w:r>
      <w:r w:rsidRPr="009B46B6">
        <w:t xml:space="preserve"> to be able to trace their product and to have a documented food recall plan in place (basic purchase and sales records). The requirement, commonly known as</w:t>
      </w:r>
      <w:r w:rsidRPr="00331692">
        <w:rPr>
          <w:i/>
        </w:rPr>
        <w:t xml:space="preserve"> 'one step forward, one step back</w:t>
      </w:r>
      <w:r w:rsidRPr="009B46B6">
        <w:t xml:space="preserve">', enables any participant in the seafood supply chain to trace </w:t>
      </w:r>
      <w:r>
        <w:t>product(s) affected by a food safety incident through the supply chain and take corrective actions to minimise risks to public health and commerce.</w:t>
      </w:r>
      <w:r w:rsidR="00E32CDF">
        <w:t xml:space="preserve"> The supply chain is generally able to trace back to the specific fishery where the product was sourced, including details of the country responsible for managing the fishing region.</w:t>
      </w:r>
      <w:r>
        <w:t xml:space="preserve"> </w:t>
      </w:r>
    </w:p>
    <w:p w14:paraId="0C07D208" w14:textId="12B48189" w:rsidR="003E2220" w:rsidRPr="004F7225" w:rsidRDefault="00E32CDF" w:rsidP="00E32CDF">
      <w:pPr>
        <w:pStyle w:val="ListParagraph"/>
        <w:numPr>
          <w:ilvl w:val="0"/>
          <w:numId w:val="19"/>
        </w:numPr>
        <w:spacing w:line="360" w:lineRule="auto"/>
        <w:ind w:left="0" w:firstLine="0"/>
        <w:contextualSpacing w:val="0"/>
        <w:jc w:val="both"/>
      </w:pPr>
      <w:r>
        <w:rPr>
          <w:noProof/>
          <w:lang w:eastAsia="en-AU"/>
        </w:rPr>
        <w:lastRenderedPageBreak/>
        <mc:AlternateContent>
          <mc:Choice Requires="wps">
            <w:drawing>
              <wp:anchor distT="0" distB="0" distL="114300" distR="114300" simplePos="0" relativeHeight="251658248" behindDoc="0" locked="0" layoutInCell="1" allowOverlap="1" wp14:anchorId="0C07D294" wp14:editId="3699B85B">
                <wp:simplePos x="0" y="0"/>
                <wp:positionH relativeFrom="margin">
                  <wp:posOffset>8255</wp:posOffset>
                </wp:positionH>
                <wp:positionV relativeFrom="paragraph">
                  <wp:posOffset>3286125</wp:posOffset>
                </wp:positionV>
                <wp:extent cx="5718810" cy="629285"/>
                <wp:effectExtent l="0" t="0" r="15240" b="18415"/>
                <wp:wrapTopAndBottom/>
                <wp:docPr id="2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8810" cy="629285"/>
                        </a:xfrm>
                        <a:prstGeom prst="rect">
                          <a:avLst/>
                        </a:prstGeom>
                        <a:noFill/>
                        <a:ln>
                          <a:noFill/>
                        </a:ln>
                        <a:effectLst/>
                      </wps:spPr>
                      <wps:txbx>
                        <w:txbxContent>
                          <w:p w14:paraId="0C07D315" w14:textId="77777777" w:rsidR="001A5484" w:rsidRPr="00E32CDF" w:rsidRDefault="001A5484" w:rsidP="003E2220">
                            <w:pPr>
                              <w:pStyle w:val="Caption"/>
                              <w:rPr>
                                <w:rFonts w:ascii="Calibri" w:hAnsi="Calibri"/>
                                <w:i w:val="0"/>
                                <w:color w:val="auto"/>
                                <w:sz w:val="18"/>
                              </w:rPr>
                            </w:pPr>
                            <w:bookmarkStart w:id="4" w:name="_Ref479769840"/>
                            <w:r w:rsidRPr="00E32CDF">
                              <w:rPr>
                                <w:color w:val="auto"/>
                                <w:sz w:val="18"/>
                              </w:rPr>
                              <w:t xml:space="preserve">Figure </w:t>
                            </w:r>
                            <w:r w:rsidRPr="00E32CDF">
                              <w:rPr>
                                <w:color w:val="auto"/>
                                <w:sz w:val="18"/>
                              </w:rPr>
                              <w:fldChar w:fldCharType="begin"/>
                            </w:r>
                            <w:r w:rsidRPr="00E32CDF">
                              <w:rPr>
                                <w:color w:val="auto"/>
                                <w:sz w:val="18"/>
                              </w:rPr>
                              <w:instrText xml:space="preserve"> SEQ Figure \* ARABIC </w:instrText>
                            </w:r>
                            <w:r w:rsidRPr="00E32CDF">
                              <w:rPr>
                                <w:color w:val="auto"/>
                                <w:sz w:val="18"/>
                              </w:rPr>
                              <w:fldChar w:fldCharType="separate"/>
                            </w:r>
                            <w:r w:rsidRPr="00E32CDF">
                              <w:rPr>
                                <w:color w:val="auto"/>
                                <w:sz w:val="18"/>
                              </w:rPr>
                              <w:t>1</w:t>
                            </w:r>
                            <w:r w:rsidRPr="00E32CDF">
                              <w:rPr>
                                <w:color w:val="auto"/>
                                <w:sz w:val="18"/>
                              </w:rPr>
                              <w:fldChar w:fldCharType="end"/>
                            </w:r>
                            <w:bookmarkEnd w:id="4"/>
                            <w:r w:rsidRPr="00E32CDF">
                              <w:rPr>
                                <w:color w:val="auto"/>
                                <w:sz w:val="18"/>
                              </w:rPr>
                              <w:t xml:space="preserve">: </w:t>
                            </w:r>
                            <w:r w:rsidRPr="00E32CDF">
                              <w:rPr>
                                <w:rFonts w:cs="Arial"/>
                                <w:color w:val="auto"/>
                                <w:sz w:val="18"/>
                              </w:rPr>
                              <w:t>Origin trac</w:t>
                            </w:r>
                            <w:r w:rsidRPr="00E32CDF">
                              <w:rPr>
                                <w:rFonts w:cs="Arial"/>
                                <w:i w:val="0"/>
                                <w:color w:val="auto"/>
                                <w:sz w:val="18"/>
                              </w:rPr>
                              <w:t>e</w:t>
                            </w:r>
                            <w:r w:rsidRPr="00E32CDF">
                              <w:rPr>
                                <w:rFonts w:cs="Arial"/>
                                <w:color w:val="auto"/>
                                <w:sz w:val="18"/>
                              </w:rPr>
                              <w:t>ability flow diagram: The Food Standards Code covers Fishing, aquaculture and processing, in Standard 3.2.2 and Standard 4.2.1; wholesale, foodservice and retail are covered by Standard by 3.2.2. Consumption of food and Country of Origin reforms is covered by Australian Consumer Law.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C07D294" id="_x0000_t202" coordsize="21600,21600" o:spt="202" path="m,l,21600r21600,l21600,xe">
                <v:stroke joinstyle="miter"/>
                <v:path gradientshapeok="t" o:connecttype="rect"/>
              </v:shapetype>
              <v:shape id="Text Box 14" o:spid="_x0000_s1026" type="#_x0000_t202" style="position:absolute;left:0;text-align:left;margin-left:.65pt;margin-top:258.75pt;width:450.3pt;height:49.5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" filled="f" stroked="f">
                <v:path arrowok="t"/>
                <v:textbox inset="0,0,0,0">
                  <w:txbxContent>
                    <w:p w14:paraId="0C07D315" w14:textId="77777777" w:rsidR="001A5484" w:rsidRPr="00E32CDF" w:rsidRDefault="001A5484" w:rsidP="003E2220">
                      <w:pPr>
                        <w:pStyle w:val="Caption"/>
                        <w:rPr>
                          <w:rFonts w:ascii="Calibri" w:hAnsi="Calibri"/>
                          <w:i w:val="0"/>
                          <w:color w:val="auto"/>
                          <w:sz w:val="18"/>
                        </w:rPr>
                      </w:pPr>
                      <w:bookmarkStart w:id="5" w:name="_Ref479769840"/>
                      <w:r w:rsidRPr="00E32CDF">
                        <w:rPr>
                          <w:color w:val="auto"/>
                          <w:sz w:val="18"/>
                        </w:rPr>
                        <w:t xml:space="preserve">Figure </w:t>
                      </w:r>
                      <w:r w:rsidRPr="00E32CDF">
                        <w:rPr>
                          <w:color w:val="auto"/>
                          <w:sz w:val="18"/>
                        </w:rPr>
                        <w:fldChar w:fldCharType="begin"/>
                      </w:r>
                      <w:r w:rsidRPr="00E32CDF">
                        <w:rPr>
                          <w:color w:val="auto"/>
                          <w:sz w:val="18"/>
                        </w:rPr>
                        <w:instrText xml:space="preserve"> SEQ Figure \* ARABIC </w:instrText>
                      </w:r>
                      <w:r w:rsidRPr="00E32CDF">
                        <w:rPr>
                          <w:color w:val="auto"/>
                          <w:sz w:val="18"/>
                        </w:rPr>
                        <w:fldChar w:fldCharType="separate"/>
                      </w:r>
                      <w:r w:rsidRPr="00E32CDF">
                        <w:rPr>
                          <w:color w:val="auto"/>
                          <w:sz w:val="18"/>
                        </w:rPr>
                        <w:t>1</w:t>
                      </w:r>
                      <w:r w:rsidRPr="00E32CDF">
                        <w:rPr>
                          <w:color w:val="auto"/>
                          <w:sz w:val="18"/>
                        </w:rPr>
                        <w:fldChar w:fldCharType="end"/>
                      </w:r>
                      <w:bookmarkEnd w:id="5"/>
                      <w:r w:rsidRPr="00E32CDF">
                        <w:rPr>
                          <w:color w:val="auto"/>
                          <w:sz w:val="18"/>
                        </w:rPr>
                        <w:t xml:space="preserve">: </w:t>
                      </w:r>
                      <w:r w:rsidRPr="00E32CDF">
                        <w:rPr>
                          <w:rFonts w:cs="Arial"/>
                          <w:color w:val="auto"/>
                          <w:sz w:val="18"/>
                        </w:rPr>
                        <w:t>Origin trac</w:t>
                      </w:r>
                      <w:r w:rsidRPr="00E32CDF">
                        <w:rPr>
                          <w:rFonts w:cs="Arial"/>
                          <w:i w:val="0"/>
                          <w:color w:val="auto"/>
                          <w:sz w:val="18"/>
                        </w:rPr>
                        <w:t>e</w:t>
                      </w:r>
                      <w:r w:rsidRPr="00E32CDF">
                        <w:rPr>
                          <w:rFonts w:cs="Arial"/>
                          <w:color w:val="auto"/>
                          <w:sz w:val="18"/>
                        </w:rPr>
                        <w:t>ability flow diagram: The Food Standards Code covers Fishing, aquaculture and processing, in Standard 3.2.2 and Standard 4.2.1; wholesale, foodservice and retail are covered by Standard by 3.2.2. Consumption of food and Country of Origin reforms is covered by Australian Consumer Law.</w:t>
                      </w:r>
                    </w:p>
                  </w:txbxContent>
                </v:textbox>
                <w10:wrap type="topAndBottom" anchorx="margin"/>
              </v:shape>
            </w:pict>
          </mc:Fallback>
        </mc:AlternateContent>
      </w:r>
      <w:r>
        <w:rPr>
          <w:noProof/>
          <w:lang w:eastAsia="en-AU"/>
        </w:rPr>
        <mc:AlternateContent>
          <mc:Choice Requires="wpc">
            <w:drawing>
              <wp:anchor distT="0" distB="0" distL="114300" distR="114300" simplePos="0" relativeHeight="251658249" behindDoc="0" locked="0" layoutInCell="1" allowOverlap="1" wp14:anchorId="0C07D296" wp14:editId="7D6C4F55">
                <wp:simplePos x="0" y="0"/>
                <wp:positionH relativeFrom="margin">
                  <wp:posOffset>-8255</wp:posOffset>
                </wp:positionH>
                <wp:positionV relativeFrom="paragraph">
                  <wp:posOffset>172</wp:posOffset>
                </wp:positionV>
                <wp:extent cx="5995670" cy="3228975"/>
                <wp:effectExtent l="19050" t="0" r="0" b="9525"/>
                <wp:wrapTopAndBottom/>
                <wp:docPr id="256" name="Canvas 2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5" name="Rounded Rectangle 119"/>
                        <wps:cNvSpPr>
                          <a:spLocks noChangeArrowheads="1"/>
                        </wps:cNvSpPr>
                        <wps:spPr bwMode="auto">
                          <a:xfrm>
                            <a:off x="4567557" y="1631838"/>
                            <a:ext cx="1291016" cy="1597137"/>
                          </a:xfrm>
                          <a:prstGeom prst="roundRect">
                            <a:avLst>
                              <a:gd name="adj" fmla="val 6093"/>
                            </a:avLst>
                          </a:prstGeom>
                          <a:solidFill>
                            <a:schemeClr val="accent1">
                              <a:lumMod val="20000"/>
                              <a:lumOff val="8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6" name="Rounded Rectangle 95"/>
                        <wps:cNvSpPr>
                          <a:spLocks noChangeArrowheads="1"/>
                        </wps:cNvSpPr>
                        <wps:spPr bwMode="auto">
                          <a:xfrm>
                            <a:off x="4566957" y="39755"/>
                            <a:ext cx="1291616" cy="1597037"/>
                          </a:xfrm>
                          <a:prstGeom prst="roundRect">
                            <a:avLst>
                              <a:gd name="adj" fmla="val 6093"/>
                            </a:avLst>
                          </a:prstGeom>
                          <a:solidFill>
                            <a:srgbClr val="CCCC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7" name="Rounded Rectangle 243"/>
                        <wps:cNvSpPr>
                          <a:spLocks noChangeArrowheads="1"/>
                        </wps:cNvSpPr>
                        <wps:spPr bwMode="auto">
                          <a:xfrm>
                            <a:off x="0" y="31022"/>
                            <a:ext cx="4566957" cy="3193474"/>
                          </a:xfrm>
                          <a:prstGeom prst="roundRect">
                            <a:avLst>
                              <a:gd name="adj" fmla="val 2685"/>
                            </a:avLst>
                          </a:prstGeom>
                          <a:solidFill>
                            <a:schemeClr val="accent2">
                              <a:lumMod val="20000"/>
                              <a:lumOff val="8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8" name="Rounded Rectangle 244"/>
                        <wps:cNvSpPr>
                          <a:spLocks noChangeArrowheads="1"/>
                        </wps:cNvSpPr>
                        <wps:spPr bwMode="auto">
                          <a:xfrm>
                            <a:off x="0" y="23853"/>
                            <a:ext cx="2348829" cy="2400356"/>
                          </a:xfrm>
                          <a:prstGeom prst="roundRect">
                            <a:avLst>
                              <a:gd name="adj" fmla="val 3514"/>
                            </a:avLst>
                          </a:prstGeom>
                          <a:solidFill>
                            <a:schemeClr val="accent6">
                              <a:lumMod val="20000"/>
                              <a:lumOff val="8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9" name="Text Box 28"/>
                        <wps:cNvSpPr txBox="1">
                          <a:spLocks noChangeArrowheads="1"/>
                        </wps:cNvSpPr>
                        <wps:spPr bwMode="auto">
                          <a:xfrm>
                            <a:off x="95801" y="1905044"/>
                            <a:ext cx="892811" cy="43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07D316" w14:textId="77777777" w:rsidR="001A5484" w:rsidRPr="001A2F21" w:rsidRDefault="001A5484" w:rsidP="003E2220">
                              <w:pPr>
                                <w:pStyle w:val="NoSpacing"/>
                                <w:jc w:val="center"/>
                                <w:rPr>
                                  <w:color w:val="722C5C" w:themeColor="accent6" w:themeShade="80"/>
                                  <w:sz w:val="24"/>
                                  <w:szCs w:val="24"/>
                                </w:rPr>
                              </w:pPr>
                              <w:r w:rsidRPr="001A2F21">
                                <w:rPr>
                                  <w:color w:val="722C5C" w:themeColor="accent6" w:themeShade="80"/>
                                </w:rPr>
                                <w:t>Fishing &amp; Aquaculture</w:t>
                              </w:r>
                            </w:p>
                          </w:txbxContent>
                        </wps:txbx>
                        <wps:bodyPr rot="0" vert="horz" wrap="square" lIns="91440" tIns="45720" rIns="91440" bIns="45720" anchor="t" anchorCtr="0" upright="1">
                          <a:noAutofit/>
                        </wps:bodyPr>
                      </wps:wsp>
                      <wps:wsp>
                        <wps:cNvPr id="240" name="Text Box 29"/>
                        <wps:cNvSpPr txBox="1">
                          <a:spLocks noChangeArrowheads="1"/>
                        </wps:cNvSpPr>
                        <wps:spPr bwMode="auto">
                          <a:xfrm>
                            <a:off x="1337317" y="2030047"/>
                            <a:ext cx="892811" cy="274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07D317" w14:textId="77777777" w:rsidR="001A5484" w:rsidRPr="001A2F21" w:rsidRDefault="001A5484" w:rsidP="003E2220">
                              <w:pPr>
                                <w:pStyle w:val="NoSpacing"/>
                                <w:jc w:val="center"/>
                                <w:rPr>
                                  <w:color w:val="722C5C" w:themeColor="accent6" w:themeShade="80"/>
                                  <w:sz w:val="24"/>
                                  <w:szCs w:val="24"/>
                                </w:rPr>
                              </w:pPr>
                              <w:r w:rsidRPr="001A2F21">
                                <w:rPr>
                                  <w:color w:val="722C5C" w:themeColor="accent6" w:themeShade="80"/>
                                </w:rPr>
                                <w:t>Processing</w:t>
                              </w:r>
                            </w:p>
                          </w:txbxContent>
                        </wps:txbx>
                        <wps:bodyPr rot="0" vert="horz" wrap="square" lIns="91440" tIns="45720" rIns="91440" bIns="45720" anchor="t" anchorCtr="0" upright="1">
                          <a:noAutofit/>
                        </wps:bodyPr>
                      </wps:wsp>
                      <wps:wsp>
                        <wps:cNvPr id="241" name="Text Box 31"/>
                        <wps:cNvSpPr txBox="1">
                          <a:spLocks noChangeArrowheads="1"/>
                        </wps:cNvSpPr>
                        <wps:spPr bwMode="auto">
                          <a:xfrm>
                            <a:off x="2482831" y="2030047"/>
                            <a:ext cx="892811" cy="258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07D318" w14:textId="77777777" w:rsidR="001A5484" w:rsidRPr="001A2F21" w:rsidRDefault="001A5484" w:rsidP="003E2220">
                              <w:pPr>
                                <w:pStyle w:val="NoSpacing"/>
                                <w:jc w:val="center"/>
                                <w:rPr>
                                  <w:color w:val="00131F" w:themeColor="accent2" w:themeShade="80"/>
                                  <w:sz w:val="24"/>
                                  <w:szCs w:val="24"/>
                                </w:rPr>
                              </w:pPr>
                              <w:r w:rsidRPr="001A2F21">
                                <w:rPr>
                                  <w:color w:val="00131F" w:themeColor="accent2" w:themeShade="80"/>
                                </w:rPr>
                                <w:t>Wholesale</w:t>
                              </w:r>
                            </w:p>
                          </w:txbxContent>
                        </wps:txbx>
                        <wps:bodyPr rot="0" vert="horz" wrap="square" lIns="91440" tIns="45720" rIns="91440" bIns="45720" anchor="t" anchorCtr="0" upright="1">
                          <a:noAutofit/>
                        </wps:bodyPr>
                      </wps:wsp>
                      <wps:wsp>
                        <wps:cNvPr id="242" name="Text Box 132"/>
                        <wps:cNvSpPr txBox="1">
                          <a:spLocks noChangeArrowheads="1"/>
                        </wps:cNvSpPr>
                        <wps:spPr bwMode="auto">
                          <a:xfrm>
                            <a:off x="3561149" y="1070614"/>
                            <a:ext cx="977212" cy="327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07D319" w14:textId="77777777" w:rsidR="001A5484" w:rsidRPr="001A2F21" w:rsidRDefault="001A5484" w:rsidP="003E2220">
                              <w:pPr>
                                <w:pStyle w:val="NoSpacing"/>
                                <w:jc w:val="center"/>
                                <w:rPr>
                                  <w:color w:val="00131F" w:themeColor="accent2" w:themeShade="80"/>
                                  <w:sz w:val="24"/>
                                  <w:szCs w:val="24"/>
                                </w:rPr>
                              </w:pPr>
                              <w:r>
                                <w:rPr>
                                  <w:color w:val="00131F" w:themeColor="accent2" w:themeShade="80"/>
                                </w:rPr>
                                <w:t>Foodservice</w:t>
                              </w:r>
                            </w:p>
                          </w:txbxContent>
                        </wps:txbx>
                        <wps:bodyPr rot="0" vert="horz" wrap="square" lIns="91440" tIns="45720" rIns="91440" bIns="45720" anchor="t" anchorCtr="0" upright="1">
                          <a:noAutofit/>
                        </wps:bodyPr>
                      </wps:wsp>
                      <wps:wsp>
                        <wps:cNvPr id="243" name="Text Box 133"/>
                        <wps:cNvSpPr txBox="1">
                          <a:spLocks noChangeArrowheads="1"/>
                        </wps:cNvSpPr>
                        <wps:spPr bwMode="auto">
                          <a:xfrm>
                            <a:off x="4486956" y="2495550"/>
                            <a:ext cx="1472952" cy="676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07D31A" w14:textId="77777777" w:rsidR="001A5484" w:rsidRPr="0051150B" w:rsidRDefault="001A5484" w:rsidP="003E2220">
                              <w:pPr>
                                <w:pStyle w:val="NoSpacing"/>
                                <w:jc w:val="center"/>
                                <w:rPr>
                                  <w:color w:val="002B3B" w:themeColor="accent1" w:themeShade="80"/>
                                  <w:sz w:val="24"/>
                                  <w:szCs w:val="24"/>
                                </w:rPr>
                              </w:pPr>
                              <w:r w:rsidRPr="0051150B">
                                <w:rPr>
                                  <w:color w:val="002B3B" w:themeColor="accent1" w:themeShade="80"/>
                                </w:rPr>
                                <w:t xml:space="preserve">Covered by </w:t>
                              </w:r>
                              <w:r>
                                <w:rPr>
                                  <w:color w:val="002B3B" w:themeColor="accent1" w:themeShade="80"/>
                                </w:rPr>
                                <w:t>ACL incl. Country of Origin reforms</w:t>
                              </w:r>
                            </w:p>
                          </w:txbxContent>
                        </wps:txbx>
                        <wps:bodyPr rot="0" vert="horz" wrap="square" lIns="91440" tIns="45720" rIns="91440" bIns="45720" anchor="t" anchorCtr="0" upright="1">
                          <a:noAutofit/>
                        </wps:bodyPr>
                      </wps:wsp>
                      <wps:wsp>
                        <wps:cNvPr id="245" name="Text Box 130"/>
                        <wps:cNvSpPr txBox="1">
                          <a:spLocks noChangeArrowheads="1"/>
                        </wps:cNvSpPr>
                        <wps:spPr bwMode="auto">
                          <a:xfrm>
                            <a:off x="3559849" y="2650662"/>
                            <a:ext cx="978512" cy="294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07D31B" w14:textId="77777777" w:rsidR="001A5484" w:rsidRPr="001A2F21" w:rsidRDefault="001A5484" w:rsidP="003E2220">
                              <w:pPr>
                                <w:pStyle w:val="NoSpacing"/>
                                <w:jc w:val="center"/>
                                <w:rPr>
                                  <w:color w:val="00131F" w:themeColor="accent2" w:themeShade="80"/>
                                  <w:sz w:val="24"/>
                                  <w:szCs w:val="24"/>
                                </w:rPr>
                              </w:pPr>
                              <w:r w:rsidRPr="001A2F21">
                                <w:rPr>
                                  <w:color w:val="00131F" w:themeColor="accent2" w:themeShade="80"/>
                                </w:rPr>
                                <w:t>Retail</w:t>
                              </w:r>
                            </w:p>
                          </w:txbxContent>
                        </wps:txbx>
                        <wps:bodyPr rot="0" vert="horz" wrap="square" lIns="91440" tIns="45720" rIns="91440" bIns="45720" anchor="t" anchorCtr="0" upright="1">
                          <a:noAutofit/>
                        </wps:bodyPr>
                      </wps:wsp>
                      <wps:wsp>
                        <wps:cNvPr id="246" name="Text Box 131"/>
                        <wps:cNvSpPr txBox="1">
                          <a:spLocks noChangeArrowheads="1"/>
                        </wps:cNvSpPr>
                        <wps:spPr bwMode="auto">
                          <a:xfrm>
                            <a:off x="4487690" y="990600"/>
                            <a:ext cx="1472218" cy="64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07D31C" w14:textId="77777777" w:rsidR="001A5484" w:rsidRPr="001A2F21" w:rsidRDefault="001A5484" w:rsidP="003E2220">
                              <w:pPr>
                                <w:pStyle w:val="NoSpacing"/>
                                <w:jc w:val="center"/>
                                <w:rPr>
                                  <w:color w:val="660066"/>
                                  <w:sz w:val="24"/>
                                  <w:szCs w:val="24"/>
                                </w:rPr>
                              </w:pPr>
                              <w:r>
                                <w:rPr>
                                  <w:color w:val="660066"/>
                                </w:rPr>
                                <w:t>Covered</w:t>
                              </w:r>
                              <w:r w:rsidRPr="001A2F21">
                                <w:rPr>
                                  <w:color w:val="660066"/>
                                </w:rPr>
                                <w:t xml:space="preserve"> by Australian Consumer Law</w:t>
                              </w:r>
                              <w:r>
                                <w:rPr>
                                  <w:color w:val="660066"/>
                                </w:rPr>
                                <w:t xml:space="preserve"> (ACL)</w:t>
                              </w:r>
                            </w:p>
                          </w:txbxContent>
                        </wps:txbx>
                        <wps:bodyPr rot="0" vert="horz" wrap="square" lIns="91440" tIns="45720" rIns="91440" bIns="45720" anchor="t" anchorCtr="0" upright="1">
                          <a:noAutofit/>
                        </wps:bodyPr>
                      </wps:wsp>
                      <pic:pic xmlns:pic="http://schemas.openxmlformats.org/drawingml/2006/picture">
                        <pic:nvPicPr>
                          <pic:cNvPr id="247" name="Picture 253" descr="http://www.cbc.ca/marketplace/content/images/_full/fish_supermarket_640.jpg"/>
                          <pic:cNvPicPr>
                            <a:picLocks noChangeAspect="1" noChangeArrowheads="1"/>
                          </pic:cNvPicPr>
                        </pic:nvPicPr>
                        <pic:blipFill>
                          <a:blip r:embed="rId16">
                            <a:extLst>
                              <a:ext uri="{28A0092B-C50C-407E-A947-70E740481C1C}">
                                <a14:useLocalDpi xmlns:a14="http://schemas.microsoft.com/office/drawing/2010/main" val="0"/>
                              </a:ext>
                            </a:extLst>
                          </a:blip>
                          <a:srcRect l="24429" r="19395"/>
                          <a:stretch>
                            <a:fillRect/>
                          </a:stretch>
                        </pic:blipFill>
                        <pic:spPr bwMode="auto">
                          <a:xfrm>
                            <a:off x="3507749" y="1596337"/>
                            <a:ext cx="1080113" cy="1079525"/>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55" descr="Brown Fish Fillet on White Ceramic Plate"/>
                          <pic:cNvPicPr>
                            <a:picLocks noChangeAspect="1" noChangeArrowheads="1"/>
                          </pic:cNvPicPr>
                        </pic:nvPicPr>
                        <pic:blipFill>
                          <a:blip r:embed="rId17">
                            <a:extLst>
                              <a:ext uri="{28A0092B-C50C-407E-A947-70E740481C1C}">
                                <a14:useLocalDpi xmlns:a14="http://schemas.microsoft.com/office/drawing/2010/main" val="0"/>
                              </a:ext>
                            </a:extLst>
                          </a:blip>
                          <a:srcRect l="19060" r="6258"/>
                          <a:stretch>
                            <a:fillRect/>
                          </a:stretch>
                        </pic:blipFill>
                        <pic:spPr bwMode="auto">
                          <a:xfrm>
                            <a:off x="3462048" y="31022"/>
                            <a:ext cx="1076313" cy="1079525"/>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56" descr="Gray Fishes on Yellow Crate"/>
                          <pic:cNvPicPr>
                            <a:picLocks noChangeAspect="1" noChangeArrowheads="1"/>
                          </pic:cNvPicPr>
                        </pic:nvPicPr>
                        <pic:blipFill>
                          <a:blip r:embed="rId18">
                            <a:extLst>
                              <a:ext uri="{28A0092B-C50C-407E-A947-70E740481C1C}">
                                <a14:useLocalDpi xmlns:a14="http://schemas.microsoft.com/office/drawing/2010/main" val="0"/>
                              </a:ext>
                            </a:extLst>
                          </a:blip>
                          <a:srcRect l="13554" r="31206" b="17622"/>
                          <a:stretch>
                            <a:fillRect/>
                          </a:stretch>
                        </pic:blipFill>
                        <pic:spPr bwMode="auto">
                          <a:xfrm>
                            <a:off x="2348229" y="820419"/>
                            <a:ext cx="1176615" cy="1169627"/>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57"/>
                          <pic:cNvPicPr>
                            <a:picLocks noChangeAspect="1" noChangeArrowheads="1"/>
                          </pic:cNvPicPr>
                        </pic:nvPicPr>
                        <pic:blipFill>
                          <a:blip r:embed="rId19">
                            <a:extLst>
                              <a:ext uri="{28A0092B-C50C-407E-A947-70E740481C1C}">
                                <a14:useLocalDpi xmlns:a14="http://schemas.microsoft.com/office/drawing/2010/main" val="0"/>
                              </a:ext>
                            </a:extLst>
                          </a:blip>
                          <a:srcRect l="18771" t="24512" r="30872" b="2"/>
                          <a:stretch>
                            <a:fillRect/>
                          </a:stretch>
                        </pic:blipFill>
                        <pic:spPr bwMode="auto">
                          <a:xfrm>
                            <a:off x="1174115" y="822319"/>
                            <a:ext cx="1174715" cy="1169627"/>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258" descr="Shoal, Fish, Galapagos, Diving, Underwater"/>
                          <pic:cNvPicPr>
                            <a:picLocks noChangeAspect="1" noChangeArrowheads="1"/>
                          </pic:cNvPicPr>
                        </pic:nvPicPr>
                        <pic:blipFill>
                          <a:blip r:embed="rId20">
                            <a:extLst>
                              <a:ext uri="{28A0092B-C50C-407E-A947-70E740481C1C}">
                                <a14:useLocalDpi xmlns:a14="http://schemas.microsoft.com/office/drawing/2010/main" val="0"/>
                              </a:ext>
                            </a:extLst>
                          </a:blip>
                          <a:srcRect r="25050"/>
                          <a:stretch>
                            <a:fillRect/>
                          </a:stretch>
                        </pic:blipFill>
                        <pic:spPr bwMode="auto">
                          <a:xfrm>
                            <a:off x="0" y="829919"/>
                            <a:ext cx="1167115" cy="1169727"/>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wps:wsp>
                        <wps:cNvPr id="253" name="Text Box 259"/>
                        <wps:cNvSpPr txBox="1">
                          <a:spLocks noChangeArrowheads="1"/>
                        </wps:cNvSpPr>
                        <wps:spPr bwMode="auto">
                          <a:xfrm>
                            <a:off x="457985" y="2343154"/>
                            <a:ext cx="2285215" cy="810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07D31D" w14:textId="77777777" w:rsidR="001A5484" w:rsidRPr="00C91468" w:rsidRDefault="001A5484" w:rsidP="003E2220">
                              <w:pPr>
                                <w:jc w:val="center"/>
                                <w:rPr>
                                  <w:color w:val="00131F" w:themeColor="accent2" w:themeShade="80"/>
                                  <w:sz w:val="28"/>
                                </w:rPr>
                              </w:pPr>
                              <w:r w:rsidRPr="00C91468">
                                <w:rPr>
                                  <w:color w:val="00131F" w:themeColor="accent2" w:themeShade="80"/>
                                  <w:sz w:val="28"/>
                                </w:rPr>
                                <w:t>Covered by Standard 3.2.2</w:t>
                              </w:r>
                              <w:r>
                                <w:rPr>
                                  <w:color w:val="00131F" w:themeColor="accent2" w:themeShade="80"/>
                                  <w:sz w:val="28"/>
                                </w:rPr>
                                <w:t xml:space="preserve"> and Standard 1.2.2</w:t>
                              </w:r>
                            </w:p>
                          </w:txbxContent>
                        </wps:txbx>
                        <wps:bodyPr rot="0" vert="horz" wrap="square" lIns="91440" tIns="45720" rIns="91440" bIns="45720" anchor="t" anchorCtr="0" upright="1">
                          <a:noAutofit/>
                        </wps:bodyPr>
                      </wps:wsp>
                      <wps:wsp>
                        <wps:cNvPr id="254" name="Text Box 260"/>
                        <wps:cNvSpPr txBox="1">
                          <a:spLocks noChangeArrowheads="1"/>
                        </wps:cNvSpPr>
                        <wps:spPr bwMode="auto">
                          <a:xfrm>
                            <a:off x="29296" y="80155"/>
                            <a:ext cx="2200832" cy="749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07D31E" w14:textId="77777777" w:rsidR="001A5484" w:rsidRPr="00C91468" w:rsidRDefault="001A5484" w:rsidP="003E2220">
                              <w:pPr>
                                <w:jc w:val="center"/>
                                <w:rPr>
                                  <w:color w:val="722C5C" w:themeColor="accent6" w:themeShade="80"/>
                                  <w:sz w:val="28"/>
                                </w:rPr>
                              </w:pPr>
                              <w:r w:rsidRPr="00C91468">
                                <w:rPr>
                                  <w:color w:val="722C5C" w:themeColor="accent6" w:themeShade="80"/>
                                  <w:sz w:val="28"/>
                                </w:rPr>
                                <w:t>Covered by Standard 3.2.2 and Standard 4.2.1</w:t>
                              </w:r>
                            </w:p>
                          </w:txbxContent>
                        </wps:txbx>
                        <wps:bodyPr rot="0" vert="horz" wrap="square" lIns="91440" tIns="45720" rIns="91440" bIns="45720" anchor="t" anchorCtr="0" upright="1">
                          <a:noAutofit/>
                        </wps:bodyPr>
                      </wps:wsp>
                      <wps:wsp>
                        <wps:cNvPr id="255" name="Straight Arrow Connector 3"/>
                        <wps:cNvCnPr>
                          <a:cxnSpLocks noChangeShapeType="1"/>
                        </wps:cNvCnPr>
                        <wps:spPr bwMode="auto">
                          <a:xfrm flipV="1">
                            <a:off x="0" y="3087572"/>
                            <a:ext cx="5858573" cy="11300"/>
                          </a:xfrm>
                          <a:prstGeom prst="straightConnector1">
                            <a:avLst/>
                          </a:prstGeom>
                          <a:noFill/>
                          <a:ln w="381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98" name="Picture 98" descr="http://www.factsfiguresfuture.com/assets/images/photos/fish%20market.jpg"/>
                          <pic:cNvPicPr/>
                        </pic:nvPicPr>
                        <pic:blipFill>
                          <a:blip r:embed="rId21">
                            <a:extLst>
                              <a:ext uri="{28A0092B-C50C-407E-A947-70E740481C1C}">
                                <a14:useLocalDpi xmlns:a14="http://schemas.microsoft.com/office/drawing/2010/main" val="0"/>
                              </a:ext>
                            </a:extLst>
                          </a:blip>
                          <a:srcRect l="475" t="-9502" r="420" b="-8266"/>
                          <a:stretch>
                            <a:fillRect/>
                          </a:stretch>
                        </pic:blipFill>
                        <pic:spPr bwMode="auto">
                          <a:xfrm>
                            <a:off x="4658383" y="1571162"/>
                            <a:ext cx="1090295" cy="107950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0" descr="http://images.shape.mdpcdn.com/sites/shape.com/files/styles/story_detail/public/story/woman-eating-shrimp-700_0.jpg?itok=-EikFaUp"/>
                          <pic:cNvPicPr/>
                        </pic:nvPicPr>
                        <pic:blipFill>
                          <a:blip r:embed="rId22">
                            <a:extLst>
                              <a:ext uri="{28A0092B-C50C-407E-A947-70E740481C1C}">
                                <a14:useLocalDpi xmlns:a14="http://schemas.microsoft.com/office/drawing/2010/main" val="0"/>
                              </a:ext>
                            </a:extLst>
                          </a:blip>
                          <a:srcRect/>
                          <a:stretch>
                            <a:fillRect/>
                          </a:stretch>
                        </pic:blipFill>
                        <pic:spPr bwMode="auto">
                          <a:xfrm>
                            <a:off x="4658383" y="0"/>
                            <a:ext cx="1079500" cy="107950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0C07D296" id="Canvas 261" o:spid="_x0000_s1027" editas="canvas" style="position:absolute;left:0;text-align:left;margin-left:-.65pt;margin-top:0;width:472.1pt;height:254.25pt;z-index:251658249;mso-position-horizontal-relative:margin" coordsize="59956,32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956;height:32289;visibility:visible;mso-wrap-style:square">
                  <v:fill o:detectmouseclick="t"/>
                  <v:path o:connecttype="none"/>
                </v:shape>
                <v:roundrect id="Rounded Rectangle 119" o:spid="_x0000_s1029" style="position:absolute;left:45675;top:16318;width:12910;height:15971;visibility:visible;mso-wrap-style:square;v-text-anchor:middle" arcsize="399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XUsYA&#10;AADcAAAADwAAAGRycy9kb3ducmV2LnhtbESPQWsCMRSE70L/Q3iF3jSr1tKuRilC0SpFtD3o7bF5&#10;ZpduXtZNdLf/vhEEj8PMfMNMZq0txYVqXzhW0O8lIIgzpws2Cn6+P7qvIHxA1lg6JgV/5GE2fehM&#10;MNWu4S1ddsGICGGfooI8hCqV0mc5WfQ9VxFH7+hqiyHK2khdYxPhtpSDJHmRFguOCzlWNM8p+92d&#10;rYLDWjanxfFt+bmRqy9TDZ/NSO+Venps38cgArXhHr61l1rBYDiC6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xXUsYAAADcAAAADwAAAAAAAAAAAAAAAACYAgAAZHJz&#10;L2Rvd25yZXYueG1sUEsFBgAAAAAEAAQA9QAAAIsDAAAAAA==&#10;" fillcolor="#b0e9ff [660]" stroked="f" strokeweight="1pt">
                  <v:stroke joinstyle="miter"/>
                </v:roundrect>
                <v:roundrect id="Rounded Rectangle 95" o:spid="_x0000_s1030" style="position:absolute;left:45669;top:397;width:12916;height:15970;visibility:visible;mso-wrap-style:square;v-text-anchor:middle" arcsize="399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kfsYA&#10;AADcAAAADwAAAGRycy9kb3ducmV2LnhtbESPQWvCQBSE7wX/w/KE3upGhbSmboIoUk8WbQ8eX7PP&#10;JJh9G3e3mvrr3UKhx2FmvmHmRW9acSHnG8sKxqMEBHFpdcOVgs+P9dMLCB+QNbaWScEPeSjywcMc&#10;M22vvKPLPlQiQthnqKAOocuk9GVNBv3IdsTRO1pnMETpKqkdXiPctHKSJKk02HBcqLGjZU3laf9t&#10;FKyW03PQ7+3s9rU6bHD75jp9e1bqcdgvXkEE6sN/+K+90Qom0xR+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ikfsYAAADcAAAADwAAAAAAAAAAAAAAAACYAgAAZHJz&#10;L2Rvd25yZXYueG1sUEsFBgAAAAAEAAQA9QAAAIsDAAAAAA==&#10;" fillcolor="#ccf" stroked="f" strokeweight="1pt">
                  <v:stroke joinstyle="miter"/>
                </v:roundrect>
                <v:roundrect id="Rounded Rectangle 243" o:spid="_x0000_s1031" style="position:absolute;top:310;width:45669;height:31934;visibility:visible;mso-wrap-style:square;v-text-anchor:middle" arcsize="17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frcUA&#10;AADcAAAADwAAAGRycy9kb3ducmV2LnhtbESPQWvCQBSE70L/w/IKvdWNtmiIrlJKi7UXaerF2yP7&#10;TKLZtyH7jOm/7xYKHoeZ+YZZrgfXqJ66UHs2MBknoIgLb2suDey/3x9TUEGQLTaeycAPBViv7kZL&#10;zKy/8hf1uZQqQjhkaKASaTOtQ1GRwzD2LXH0jr5zKFF2pbYdXiPcNXqaJDPtsOa4UGFLrxUV5/zi&#10;DOzOb+1208v8eZvk0lP6eUoPM2Me7oeXBSihQW7h//aHNTB9msPfmXg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B+txQAAANwAAAAPAAAAAAAAAAAAAAAAAJgCAABkcnMv&#10;ZG93bnJldi54bWxQSwUGAAAAAAQABAD1AAAAigMAAAAA&#10;" fillcolor="#a5dfff [661]" stroked="f" strokeweight="1pt">
                  <v:stroke joinstyle="miter"/>
                </v:roundrect>
                <v:roundrect id="Rounded Rectangle 244" o:spid="_x0000_s1032" style="position:absolute;top:238;width:23488;height:24004;visibility:visible;mso-wrap-style:square;v-text-anchor:middle" arcsize="23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q74A&#10;AADcAAAADwAAAGRycy9kb3ducmV2LnhtbERPzYrCMBC+L/gOYQRva6qCK9UoIgjqYdmqDzA0Y1Ns&#10;JrWJbX37zUHw+PH9rza9rURLjS8dK5iMExDEudMlFwqul/33AoQPyBorx6TgRR4268HXClPtOs6o&#10;PYdCxBD2KSowIdSplD43ZNGPXU0cuZtrLIYIm0LqBrsYbis5TZK5tFhybDBY085Qfj8/rYK/36zN&#10;ZFch/4STOV7k3Fr/UGo07LdLEIH68BG/3QetYDqLa+OZeAT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6MWau+AAAA3AAAAA8AAAAAAAAAAAAAAAAAmAIAAGRycy9kb3ducmV2&#10;LnhtbFBLBQYAAAAABAAEAPUAAACDAwAAAAA=&#10;" fillcolor="#f4e2ee [665]" stroked="f" strokeweight="1pt">
                  <v:stroke joinstyle="miter"/>
                </v:roundrect>
                <v:shape id="Text Box 28" o:spid="_x0000_s1033" type="#_x0000_t202" style="position:absolute;left:958;top:19050;width:8928;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14:paraId="0C07D316" w14:textId="77777777" w:rsidR="001A5484" w:rsidRPr="001A2F21" w:rsidRDefault="001A5484" w:rsidP="003E2220">
                        <w:pPr>
                          <w:pStyle w:val="NoSpacing"/>
                          <w:jc w:val="center"/>
                          <w:rPr>
                            <w:color w:val="722C5C" w:themeColor="accent6" w:themeShade="80"/>
                            <w:sz w:val="24"/>
                            <w:szCs w:val="24"/>
                          </w:rPr>
                        </w:pPr>
                        <w:r w:rsidRPr="001A2F21">
                          <w:rPr>
                            <w:color w:val="722C5C" w:themeColor="accent6" w:themeShade="80"/>
                          </w:rPr>
                          <w:t>Fishing &amp; Aquaculture</w:t>
                        </w:r>
                      </w:p>
                    </w:txbxContent>
                  </v:textbox>
                </v:shape>
                <v:shape id="Text Box 29" o:spid="_x0000_s1034" type="#_x0000_t202" style="position:absolute;left:13373;top:20300;width:8928;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Sv8MA&#10;AADcAAAADwAAAGRycy9kb3ducmV2LnhtbERPy4rCMBTdC/MP4Q6403TK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Sv8MAAADcAAAADwAAAAAAAAAAAAAAAACYAgAAZHJzL2Rv&#10;d25yZXYueG1sUEsFBgAAAAAEAAQA9QAAAIgDAAAAAA==&#10;" filled="f" stroked="f" strokeweight=".5pt">
                  <v:textbox>
                    <w:txbxContent>
                      <w:p w14:paraId="0C07D317" w14:textId="77777777" w:rsidR="001A5484" w:rsidRPr="001A2F21" w:rsidRDefault="001A5484" w:rsidP="003E2220">
                        <w:pPr>
                          <w:pStyle w:val="NoSpacing"/>
                          <w:jc w:val="center"/>
                          <w:rPr>
                            <w:color w:val="722C5C" w:themeColor="accent6" w:themeShade="80"/>
                            <w:sz w:val="24"/>
                            <w:szCs w:val="24"/>
                          </w:rPr>
                        </w:pPr>
                        <w:r w:rsidRPr="001A2F21">
                          <w:rPr>
                            <w:color w:val="722C5C" w:themeColor="accent6" w:themeShade="80"/>
                          </w:rPr>
                          <w:t>Processing</w:t>
                        </w:r>
                      </w:p>
                    </w:txbxContent>
                  </v:textbox>
                </v:shape>
                <v:shape id="Text Box 31" o:spid="_x0000_s1035" type="#_x0000_t202" style="position:absolute;left:24828;top:20300;width:8928;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3JMYA&#10;AADcAAAADwAAAGRycy9kb3ducmV2LnhtbESPQWvCQBSE70L/w/IKvenG0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3JMYAAADcAAAADwAAAAAAAAAAAAAAAACYAgAAZHJz&#10;L2Rvd25yZXYueG1sUEsFBgAAAAAEAAQA9QAAAIsDAAAAAA==&#10;" filled="f" stroked="f" strokeweight=".5pt">
                  <v:textbox>
                    <w:txbxContent>
                      <w:p w14:paraId="0C07D318" w14:textId="77777777" w:rsidR="001A5484" w:rsidRPr="001A2F21" w:rsidRDefault="001A5484" w:rsidP="003E2220">
                        <w:pPr>
                          <w:pStyle w:val="NoSpacing"/>
                          <w:jc w:val="center"/>
                          <w:rPr>
                            <w:color w:val="00131F" w:themeColor="accent2" w:themeShade="80"/>
                            <w:sz w:val="24"/>
                            <w:szCs w:val="24"/>
                          </w:rPr>
                        </w:pPr>
                        <w:r w:rsidRPr="001A2F21">
                          <w:rPr>
                            <w:color w:val="00131F" w:themeColor="accent2" w:themeShade="80"/>
                          </w:rPr>
                          <w:t>Wholesale</w:t>
                        </w:r>
                      </w:p>
                    </w:txbxContent>
                  </v:textbox>
                </v:shape>
                <v:shape id="Text Box 132" o:spid="_x0000_s1036" type="#_x0000_t202" style="position:absolute;left:35611;top:10706;width:9772;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pU8UA&#10;AADcAAAADwAAAGRycy9kb3ducmV2LnhtbESPT4vCMBTE7wv7HcJb8LamFhX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lTxQAAANwAAAAPAAAAAAAAAAAAAAAAAJgCAABkcnMv&#10;ZG93bnJldi54bWxQSwUGAAAAAAQABAD1AAAAigMAAAAA&#10;" filled="f" stroked="f" strokeweight=".5pt">
                  <v:textbox>
                    <w:txbxContent>
                      <w:p w14:paraId="0C07D319" w14:textId="77777777" w:rsidR="001A5484" w:rsidRPr="001A2F21" w:rsidRDefault="001A5484" w:rsidP="003E2220">
                        <w:pPr>
                          <w:pStyle w:val="NoSpacing"/>
                          <w:jc w:val="center"/>
                          <w:rPr>
                            <w:color w:val="00131F" w:themeColor="accent2" w:themeShade="80"/>
                            <w:sz w:val="24"/>
                            <w:szCs w:val="24"/>
                          </w:rPr>
                        </w:pPr>
                        <w:r>
                          <w:rPr>
                            <w:color w:val="00131F" w:themeColor="accent2" w:themeShade="80"/>
                          </w:rPr>
                          <w:t>Foodservice</w:t>
                        </w:r>
                      </w:p>
                    </w:txbxContent>
                  </v:textbox>
                </v:shape>
                <v:shape id="Text Box 133" o:spid="_x0000_s1037" type="#_x0000_t202" style="position:absolute;left:44869;top:24955;width:14730;height:6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MyMcA&#10;AADcAAAADwAAAGRycy9kb3ducmV2LnhtbESPzWvCQBTE70L/h+UVetNN01YkZhUJSEXagx8Xb8/s&#10;ywdm36bZrab9611B8DjMzG+YdN6bRpypc7VlBa+jCARxbnXNpYL9bjmcgHAeWWNjmRT8kYP57GmQ&#10;YqLthTd03vpSBAi7BBVU3reJlC6vyKAb2ZY4eIXtDPogu1LqDi8BbhoZR9FYGqw5LFTYUlZRftr+&#10;GgXrbPmNm2NsJv9N9vlVLNqf/eFDqZfnfjEF4an3j/C9vdIK4vc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TMjHAAAA3AAAAA8AAAAAAAAAAAAAAAAAmAIAAGRy&#10;cy9kb3ducmV2LnhtbFBLBQYAAAAABAAEAPUAAACMAwAAAAA=&#10;" filled="f" stroked="f" strokeweight=".5pt">
                  <v:textbox>
                    <w:txbxContent>
                      <w:p w14:paraId="0C07D31A" w14:textId="77777777" w:rsidR="001A5484" w:rsidRPr="0051150B" w:rsidRDefault="001A5484" w:rsidP="003E2220">
                        <w:pPr>
                          <w:pStyle w:val="NoSpacing"/>
                          <w:jc w:val="center"/>
                          <w:rPr>
                            <w:color w:val="002B3B" w:themeColor="accent1" w:themeShade="80"/>
                            <w:sz w:val="24"/>
                            <w:szCs w:val="24"/>
                          </w:rPr>
                        </w:pPr>
                        <w:r w:rsidRPr="0051150B">
                          <w:rPr>
                            <w:color w:val="002B3B" w:themeColor="accent1" w:themeShade="80"/>
                          </w:rPr>
                          <w:t xml:space="preserve">Covered by </w:t>
                        </w:r>
                        <w:r>
                          <w:rPr>
                            <w:color w:val="002B3B" w:themeColor="accent1" w:themeShade="80"/>
                          </w:rPr>
                          <w:t>ACL incl. Country of Origin reforms</w:t>
                        </w:r>
                      </w:p>
                    </w:txbxContent>
                  </v:textbox>
                </v:shape>
                <v:shape id="Text Box 130" o:spid="_x0000_s1038" type="#_x0000_t202" style="position:absolute;left:35598;top:26506;width:9785;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14:paraId="0C07D31B" w14:textId="77777777" w:rsidR="001A5484" w:rsidRPr="001A2F21" w:rsidRDefault="001A5484" w:rsidP="003E2220">
                        <w:pPr>
                          <w:pStyle w:val="NoSpacing"/>
                          <w:jc w:val="center"/>
                          <w:rPr>
                            <w:color w:val="00131F" w:themeColor="accent2" w:themeShade="80"/>
                            <w:sz w:val="24"/>
                            <w:szCs w:val="24"/>
                          </w:rPr>
                        </w:pPr>
                        <w:r w:rsidRPr="001A2F21">
                          <w:rPr>
                            <w:color w:val="00131F" w:themeColor="accent2" w:themeShade="80"/>
                          </w:rPr>
                          <w:t>Retail</w:t>
                        </w:r>
                      </w:p>
                    </w:txbxContent>
                  </v:textbox>
                </v:shape>
                <v:shape id="Text Box 131" o:spid="_x0000_s1039" type="#_x0000_t202" style="position:absolute;left:44876;top:9906;width:14723;height:6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vUMcA&#10;AADcAAAADwAAAGRycy9kb3ducmV2LnhtbESPzWrDMBCE74G+g9hCbolc0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1DHAAAA3AAAAA8AAAAAAAAAAAAAAAAAmAIAAGRy&#10;cy9kb3ducmV2LnhtbFBLBQYAAAAABAAEAPUAAACMAwAAAAA=&#10;" filled="f" stroked="f" strokeweight=".5pt">
                  <v:textbox>
                    <w:txbxContent>
                      <w:p w14:paraId="0C07D31C" w14:textId="77777777" w:rsidR="001A5484" w:rsidRPr="001A2F21" w:rsidRDefault="001A5484" w:rsidP="003E2220">
                        <w:pPr>
                          <w:pStyle w:val="NoSpacing"/>
                          <w:jc w:val="center"/>
                          <w:rPr>
                            <w:color w:val="660066"/>
                            <w:sz w:val="24"/>
                            <w:szCs w:val="24"/>
                          </w:rPr>
                        </w:pPr>
                        <w:r>
                          <w:rPr>
                            <w:color w:val="660066"/>
                          </w:rPr>
                          <w:t>Covered</w:t>
                        </w:r>
                        <w:r w:rsidRPr="001A2F21">
                          <w:rPr>
                            <w:color w:val="660066"/>
                          </w:rPr>
                          <w:t xml:space="preserve"> by Australian Consumer Law</w:t>
                        </w:r>
                        <w:r>
                          <w:rPr>
                            <w:color w:val="660066"/>
                          </w:rPr>
                          <w:t xml:space="preserve"> (ACL)</w:t>
                        </w:r>
                      </w:p>
                    </w:txbxContent>
                  </v:textbox>
                </v:shape>
                <v:shape id="Picture 253" o:spid="_x0000_s1040" type="#_x0000_t75" alt="http://www.cbc.ca/marketplace/content/images/_full/fish_supermarket_640.jpg" style="position:absolute;left:35077;top:15963;width:10801;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3iSLGAAAA3AAAAA8AAABkcnMvZG93bnJldi54bWxEj0FrwkAUhO8F/8PyhF5KszEWlegqQSi1&#10;2ENNJedH9pkEs29Ddhvjv+8WCj0OM/MNs9mNphUD9a6xrGAWxSCIS6sbrhScv16fVyCcR9bYWiYF&#10;d3Kw204eNphqe+MTDbmvRICwS1FB7X2XSunKmgy6yHbEwbvY3qAPsq+k7vEW4KaVSRwvpMGGw0KN&#10;He1rKq/5t1FQzJefe9IfWXF8mx+esji/vx8bpR6nY7YG4Wn0/+G/9kErSF6W8HsmH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eJIsYAAADcAAAADwAAAAAAAAAAAAAA&#10;AACfAgAAZHJzL2Rvd25yZXYueG1sUEsFBgAAAAAEAAQA9wAAAJIDAAAAAA==&#10;">
                  <v:imagedata r:id="rId23" o:title="fish_supermarket_640" cropleft="16010f" cropright="12711f"/>
                </v:shape>
                <v:shape id="Picture 255" o:spid="_x0000_s1041" type="#_x0000_t75" alt="Brown Fish Fillet on White Ceramic Plate" style="position:absolute;left:34620;top:310;width:10763;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Cf7rHAAAA3AAAAA8AAABkcnMvZG93bnJldi54bWxEj0FrwkAUhO8F/8PyhN6ajZIWja5iSwOl&#10;9KIRwdsj+0yi2bchu42xv75bKHgcZuYbZrkeTCN66lxtWcEkikEQF1bXXCrY59nTDITzyBoby6Tg&#10;Rg7Wq9HDElNtr7ylfudLESDsUlRQed+mUrqiIoMusi1x8E62M+iD7EqpO7wGuGnkNI5fpMGaw0KF&#10;Lb1VVFx230bBezlJXJ49Dyf7eXs9HL9+8rY4K/U4HjYLEJ4Gfw//tz+0gmkyh78z4Qj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OCf7rHAAAA3AAAAA8AAAAAAAAAAAAA&#10;AAAAnwIAAGRycy9kb3ducmV2LnhtbFBLBQYAAAAABAAEAPcAAACTAwAAAAA=&#10;">
                  <v:imagedata r:id="rId24" o:title="Brown Fish Fillet on White Ceramic Plate" cropleft="12491f" cropright="4101f"/>
                </v:shape>
                <v:shape id="Picture 256" o:spid="_x0000_s1042" type="#_x0000_t75" alt="Gray Fishes on Yellow Crate" style="position:absolute;left:23482;top:8204;width:11766;height:1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qOEPCAAAA3AAAAA8AAABkcnMvZG93bnJldi54bWxET8lqwzAQvRfyD2ICvTVyDAnGjRJK0wQT&#10;eqkbch6sqWVqjRxL9fL31aHQ4+Ptu8NkWzFQ7xvHCtarBARx5XTDtYLr5+kpA+EDssbWMSmYycNh&#10;v3jYYa7dyB80lKEWMYR9jgpMCF0upa8MWfQr1xFH7sv1FkOEfS11j2MMt61Mk2QrLTYcGwx29Gqo&#10;+i5/rAJfFLf0xM25u2fl+/x2vJvr7aLU43J6eQYRaAr/4j93oRWkmzg/nolH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KjhDwgAAANwAAAAPAAAAAAAAAAAAAAAAAJ8C&#10;AABkcnMvZG93bnJldi54bWxQSwUGAAAAAAQABAD3AAAAjgMAAAAA&#10;">
                  <v:imagedata r:id="rId25" o:title="Gray Fishes on Yellow Crate" cropbottom="11549f" cropleft="8883f" cropright="20451f"/>
                </v:shape>
                <v:shape id="Picture 257" o:spid="_x0000_s1043" type="#_x0000_t75" style="position:absolute;left:11741;top:8223;width:11747;height:1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nrCPEAAAA3AAAAA8AAABkcnMvZG93bnJldi54bWxEj19rwjAUxd8Hfodwhb0MTS1OpDOKCMLG&#10;hGl173fNXVpsbkoTNfv2izDY4+H8+XEWq2hbcaXeN44VTMYZCOLK6YaNgtNxO5qD8AFZY+uYFPyQ&#10;h9Vy8LDAQrsbH+haBiPSCPsCFdQhdIWUvqrJoh+7jjh53663GJLsjdQ93tK4bWWeZTNpseFEqLGj&#10;TU3VubzYBNl/mPieP32Zcvr2ebpMdzGYuVKPw7h+AREohv/wX/tVK8ifJ3A/k4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nrCPEAAAA3AAAAA8AAAAAAAAAAAAAAAAA&#10;nwIAAGRycy9kb3ducmV2LnhtbFBLBQYAAAAABAAEAPcAAACQAwAAAAA=&#10;">
                  <v:imagedata r:id="rId26" o:title="" croptop="16064f" cropbottom="1f" cropleft="12302f" cropright="20232f"/>
                </v:shape>
                <v:shape id="Picture 258" o:spid="_x0000_s1044" type="#_x0000_t75" alt="Shoal, Fish, Galapagos, Diving, Underwater" style="position:absolute;top:8299;width:11671;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fxbHEAAAA3AAAAA8AAABkcnMvZG93bnJldi54bWxEj1FrwkAQhN+F/odjC32RejGlUqKnFEEI&#10;hQpN/QFLbpvE5vZCbpvEf98TBB+HmfmG2ewm16qB+tB4NrBcJKCIS28brgycvg/Pb6CCIFtsPZOB&#10;CwXYbR9mG8ysH/mLhkIqFSEcMjRQi3SZ1qGsyWFY+I44ej++dyhR9pW2PY4R7lqdJslKO2w4LtTY&#10;0b6m8rf4cwY+jzK8HM4hP33oJr3koy3mKzHm6XF6X4MSmuQevrVzayB9TeF6Jh4Bv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fxbHEAAAA3AAAAA8AAAAAAAAAAAAAAAAA&#10;nwIAAGRycy9kb3ducmV2LnhtbFBLBQYAAAAABAAEAPcAAACQAwAAAAA=&#10;">
                  <v:imagedata r:id="rId27" o:title="Shoal, Fish, Galapagos, Diving, Underwater" cropright="16417f"/>
                </v:shape>
                <v:shape id="Text Box 259" o:spid="_x0000_s1045" type="#_x0000_t202" style="position:absolute;left:4579;top:23431;width:22853;height:8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aFccA&#10;AADcAAAADwAAAGRycy9kb3ducmV2LnhtbESPQWvCQBSE7wX/w/IK3uqmE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2hXHAAAA3AAAAA8AAAAAAAAAAAAAAAAAmAIAAGRy&#10;cy9kb3ducmV2LnhtbFBLBQYAAAAABAAEAPUAAACMAwAAAAA=&#10;" filled="f" stroked="f" strokeweight=".5pt">
                  <v:textbox>
                    <w:txbxContent>
                      <w:p w14:paraId="0C07D31D" w14:textId="77777777" w:rsidR="001A5484" w:rsidRPr="00C91468" w:rsidRDefault="001A5484" w:rsidP="003E2220">
                        <w:pPr>
                          <w:jc w:val="center"/>
                          <w:rPr>
                            <w:color w:val="00131F" w:themeColor="accent2" w:themeShade="80"/>
                            <w:sz w:val="28"/>
                          </w:rPr>
                        </w:pPr>
                        <w:r w:rsidRPr="00C91468">
                          <w:rPr>
                            <w:color w:val="00131F" w:themeColor="accent2" w:themeShade="80"/>
                            <w:sz w:val="28"/>
                          </w:rPr>
                          <w:t>Covered by Standard 3.2.2</w:t>
                        </w:r>
                        <w:r>
                          <w:rPr>
                            <w:color w:val="00131F" w:themeColor="accent2" w:themeShade="80"/>
                            <w:sz w:val="28"/>
                          </w:rPr>
                          <w:t xml:space="preserve"> and Standard 1.2.2</w:t>
                        </w:r>
                      </w:p>
                    </w:txbxContent>
                  </v:textbox>
                </v:shape>
                <v:shape id="Text Box 260" o:spid="_x0000_s1046" type="#_x0000_t202" style="position:absolute;left:292;top:801;width:22009;height:7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filled="f" stroked="f" strokeweight=".5pt">
                  <v:textbox>
                    <w:txbxContent>
                      <w:p w14:paraId="0C07D31E" w14:textId="77777777" w:rsidR="001A5484" w:rsidRPr="00C91468" w:rsidRDefault="001A5484" w:rsidP="003E2220">
                        <w:pPr>
                          <w:jc w:val="center"/>
                          <w:rPr>
                            <w:color w:val="722C5C" w:themeColor="accent6" w:themeShade="80"/>
                            <w:sz w:val="28"/>
                          </w:rPr>
                        </w:pPr>
                        <w:r w:rsidRPr="00C91468">
                          <w:rPr>
                            <w:color w:val="722C5C" w:themeColor="accent6" w:themeShade="80"/>
                            <w:sz w:val="28"/>
                          </w:rPr>
                          <w:t>Covered by Standard 3.2.2 and Standard 4.2.1</w:t>
                        </w:r>
                      </w:p>
                    </w:txbxContent>
                  </v:textbox>
                </v:shape>
                <v:shapetype id="_x0000_t32" coordsize="21600,21600" o:spt="32" o:oned="t" path="m,l21600,21600e" filled="f">
                  <v:path arrowok="t" fillok="f" o:connecttype="none"/>
                  <o:lock v:ext="edit" shapetype="t"/>
                </v:shapetype>
                <v:shape id="Straight Arrow Connector 3" o:spid="_x0000_s1047" type="#_x0000_t32" style="position:absolute;top:30875;width:58585;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dQcYAAADcAAAADwAAAGRycy9kb3ducmV2LnhtbESPzWrCQBSF90LfYbiF7nRSwaLRSZBW&#10;IXTR2hhcXzLXJJq5k2ZGTd++Uyi4PJyfj7NKB9OKK/WusazgeRKBIC6tbrhSUOy34zkI55E1tpZJ&#10;wQ85SJOH0QpjbW/8RdfcVyKMsItRQe19F0vpypoMuontiIN3tL1BH2RfSd3jLYybVk6j6EUabDgQ&#10;auzotabynF9M4B6Kt81nETWnxfew+7i877LsvFbq6XFYL0F4Gvw9/N/OtILpbAZ/Z8IR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xXUHGAAAA3AAAAA8AAAAAAAAA&#10;AAAAAAAAoQIAAGRycy9kb3ducmV2LnhtbFBLBQYAAAAABAAEAPkAAACUAwAAAAA=&#10;" strokecolor="#005677 [3204]" strokeweight="3pt">
                  <v:stroke endarrow="block" joinstyle="miter"/>
                </v:shape>
                <v:shape id="Picture 98" o:spid="_x0000_s1048" type="#_x0000_t75" alt="http://www.factsfiguresfuture.com/assets/images/photos/fish%20market.jpg" style="position:absolute;left:46583;top:15711;width:10903;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76jrAAAAA2wAAAA8AAABkcnMvZG93bnJldi54bWxET91qwjAUvhf2DuEMdqeJhQ3XmYobdFOv&#10;nPMBDs3pDzYnpclq9vbmYuDlx/e/3kTbi4lG3znWsFwoEMSVMx03Gs4/5XwFwgdkg71j0vBHHjbF&#10;w2yNuXFX/qbpFBqRQtjnqKENYcil9FVLFv3CDcSJq91oMSQ4NtKMeE3htpeZUi/SYsepocWBPlqq&#10;Lqdfq2Ev1TFularee/6Mz1lZfx3Ok9ZPj3H7BiJQDHfxv3tnNLymselL+gGyu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zvqOsAAAADbAAAADwAAAAAAAAAAAAAAAACfAgAA&#10;ZHJzL2Rvd25yZXYueG1sUEsFBgAAAAAEAAQA9wAAAIwDAAAAAA==&#10;">
                  <v:imagedata r:id="rId28" o:title="fish%20market" croptop="-6227f" cropbottom="-5417f" cropleft="311f" cropright="275f"/>
                </v:shape>
                <v:shape id="Picture 100" o:spid="_x0000_s1049" type="#_x0000_t75" alt="http://images.shape.mdpcdn.com/sites/shape.com/files/styles/story_detail/public/story/woman-eating-shrimp-700_0.jpg?itok=-EikFaUp" style="position:absolute;left:46583;width:10795;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GCHPEAAAA3AAAAA8AAABkcnMvZG93bnJldi54bWxEj0FrAjEQhe+F/ocwBS+lJhUsZTVKW7RI&#10;L8WtvQ+bcXd1MwmbqNt/3zkI3mZ4b977Zr4cfKfO1Kc2sIXnsQFFXAXXcm1h97N+egWVMrLDLjBZ&#10;+KMEy8X93RwLFy68pXOZayUhnAq00OQcC61T1ZDHNA6RWLR96D1mWftaux4vEu47PTHmRXtsWRoa&#10;jPTRUHUsT97C9BAnK/NuStw9fh0jmf1n/P22dvQwvM1AZRryzXy93jjBN4Ivz8gEe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GCHPEAAAA3AAAAA8AAAAAAAAAAAAAAAAA&#10;nwIAAGRycy9kb3ducmV2LnhtbFBLBQYAAAAABAAEAPcAAACQAwAAAAA=&#10;">
                  <v:imagedata r:id="rId29" o:title="woman-eating-shrimp-700_0"/>
                </v:shape>
                <w10:wrap type="topAndBottom" anchorx="margin"/>
              </v:group>
            </w:pict>
          </mc:Fallback>
        </mc:AlternateContent>
      </w:r>
      <w:r w:rsidR="003E2220" w:rsidRPr="00331692">
        <w:rPr>
          <w:i/>
        </w:rPr>
        <w:t>Standard 3.2.2 Food Safety Practices and General Requirement</w:t>
      </w:r>
      <w:r w:rsidR="003E2220" w:rsidRPr="009B46B6">
        <w:t xml:space="preserve"> of the Food Standards Code </w:t>
      </w:r>
      <w:r w:rsidR="003E2220">
        <w:t>places</w:t>
      </w:r>
      <w:r w:rsidR="003E2220" w:rsidRPr="009B46B6">
        <w:t xml:space="preserve"> traceability requirements on all food businesses and food handlers, covering receipt, storage, processing, display, packaging, distribution disposal and recall of food. </w:t>
      </w:r>
      <w:r w:rsidR="003E2220">
        <w:t>To facilitate</w:t>
      </w:r>
      <w:r w:rsidR="003E2220" w:rsidRPr="009B46B6">
        <w:t xml:space="preserve"> traceability, </w:t>
      </w:r>
      <w:r w:rsidR="003E2220" w:rsidRPr="00331692">
        <w:rPr>
          <w:i/>
        </w:rPr>
        <w:t>Standard 1.2.2 Food Information Requirements–food identification</w:t>
      </w:r>
      <w:r w:rsidR="003E2220">
        <w:t xml:space="preserve"> </w:t>
      </w:r>
      <w:r w:rsidR="003E2220" w:rsidRPr="009B46B6">
        <w:t xml:space="preserve">also specifies labels must provide </w:t>
      </w:r>
      <w:r w:rsidR="003E2220">
        <w:t>identifying</w:t>
      </w:r>
      <w:r w:rsidR="003E2220" w:rsidRPr="009B46B6">
        <w:t xml:space="preserve"> details including: name of food; lot identification; </w:t>
      </w:r>
      <w:r w:rsidR="003E2220">
        <w:t xml:space="preserve">and </w:t>
      </w:r>
      <w:r w:rsidR="003E2220" w:rsidRPr="009B46B6">
        <w:t>name and address of supplier.</w:t>
      </w:r>
    </w:p>
    <w:p w14:paraId="0C07D209" w14:textId="01934514" w:rsidR="003E2220" w:rsidRPr="004F7225" w:rsidRDefault="003E2220" w:rsidP="00331692">
      <w:pPr>
        <w:pStyle w:val="ListParagraph"/>
        <w:numPr>
          <w:ilvl w:val="0"/>
          <w:numId w:val="19"/>
        </w:numPr>
        <w:spacing w:line="360" w:lineRule="auto"/>
        <w:ind w:left="0" w:firstLine="0"/>
        <w:contextualSpacing w:val="0"/>
        <w:jc w:val="both"/>
      </w:pPr>
      <w:r w:rsidRPr="009B46B6">
        <w:t xml:space="preserve">In addition to </w:t>
      </w:r>
      <w:r w:rsidRPr="00331692">
        <w:rPr>
          <w:i/>
        </w:rPr>
        <w:t>Standards 3.2.2</w:t>
      </w:r>
      <w:r w:rsidRPr="009B46B6">
        <w:t xml:space="preserve"> and </w:t>
      </w:r>
      <w:r w:rsidRPr="00331692">
        <w:rPr>
          <w:i/>
        </w:rPr>
        <w:t>1.2.2</w:t>
      </w:r>
      <w:r w:rsidRPr="009B46B6">
        <w:t xml:space="preserve">, </w:t>
      </w:r>
      <w:r w:rsidRPr="00331692">
        <w:rPr>
          <w:i/>
        </w:rPr>
        <w:t>Standard 4.2.1 Primary Production and Processing Standard for Seafood</w:t>
      </w:r>
      <w:r w:rsidRPr="009B46B6">
        <w:t xml:space="preserve"> </w:t>
      </w:r>
      <w:r>
        <w:t>places</w:t>
      </w:r>
      <w:r w:rsidRPr="009B46B6">
        <w:t xml:space="preserve"> additional traceability requirements </w:t>
      </w:r>
      <w:r>
        <w:t>on</w:t>
      </w:r>
      <w:r w:rsidRPr="009B46B6">
        <w:t xml:space="preserve"> businesses engaged in the primary production and processing</w:t>
      </w:r>
      <w:r w:rsidRPr="00AD122A">
        <w:rPr>
          <w:vertAlign w:val="superscript"/>
        </w:rPr>
        <w:footnoteReference w:id="25"/>
      </w:r>
      <w:r w:rsidRPr="009B46B6">
        <w:t xml:space="preserve"> of seafood. </w:t>
      </w:r>
      <w:r w:rsidR="007B49FF">
        <w:t>Namely, Standard 4.2.1 requires</w:t>
      </w:r>
      <w:r w:rsidRPr="009B46B6">
        <w:t xml:space="preserve"> business to maintain sufficient written records to identify the immediate supplier and immediate recipient of seafood for the purposes of ensuring the safety of the seafood.</w:t>
      </w:r>
      <w:r w:rsidRPr="00AD122A">
        <w:rPr>
          <w:vertAlign w:val="superscript"/>
        </w:rPr>
        <w:footnoteReference w:id="26"/>
      </w:r>
    </w:p>
    <w:p w14:paraId="0C07D20A" w14:textId="09CDBA27" w:rsidR="003E2220" w:rsidRPr="004F7225" w:rsidRDefault="003E2220" w:rsidP="00FC737E">
      <w:pPr>
        <w:pStyle w:val="ListParagraph"/>
        <w:numPr>
          <w:ilvl w:val="0"/>
          <w:numId w:val="19"/>
        </w:numPr>
        <w:spacing w:after="0" w:line="360" w:lineRule="auto"/>
        <w:ind w:left="0" w:firstLine="0"/>
        <w:contextualSpacing w:val="0"/>
        <w:jc w:val="both"/>
      </w:pPr>
      <w:r>
        <w:t>T</w:t>
      </w:r>
      <w:r w:rsidRPr="009B46B6">
        <w:t>raceability</w:t>
      </w:r>
      <w:r>
        <w:t xml:space="preserve"> obligations in the Food Standard Code are</w:t>
      </w:r>
      <w:r w:rsidRPr="009B46B6">
        <w:t xml:space="preserve"> </w:t>
      </w:r>
      <w:r>
        <w:t>regulations</w:t>
      </w:r>
      <w:r w:rsidRPr="009B46B6">
        <w:t xml:space="preserve"> designed to minimise food safety risks. Traceability </w:t>
      </w:r>
      <w:r w:rsidRPr="00331692">
        <w:rPr>
          <w:b/>
        </w:rPr>
        <w:t>does not</w:t>
      </w:r>
      <w:r>
        <w:t xml:space="preserve"> place any obligation</w:t>
      </w:r>
      <w:r w:rsidRPr="009B46B6">
        <w:t xml:space="preserve"> on the </w:t>
      </w:r>
      <w:r>
        <w:t>disclosure</w:t>
      </w:r>
      <w:r w:rsidRPr="009B46B6">
        <w:t xml:space="preserve"> of origin information along the seafood supply chain. However, the flow of information between businesses for traceability purposes </w:t>
      </w:r>
      <w:r>
        <w:t xml:space="preserve">nevertheless </w:t>
      </w:r>
      <w:r w:rsidRPr="009B46B6">
        <w:t>provides a practical basis</w:t>
      </w:r>
      <w:r>
        <w:t xml:space="preserve"> and existing commercial relationship</w:t>
      </w:r>
      <w:r w:rsidRPr="009B46B6">
        <w:t xml:space="preserve"> for businesses to seek origin information</w:t>
      </w:r>
      <w:r>
        <w:t xml:space="preserve"> if/when consumer demand warrants. </w:t>
      </w:r>
    </w:p>
    <w:p w14:paraId="0C07D20B" w14:textId="4ADEE4A6" w:rsidR="003E2220" w:rsidRDefault="003E2220" w:rsidP="00331692">
      <w:pPr>
        <w:pStyle w:val="ListParagraph"/>
        <w:numPr>
          <w:ilvl w:val="0"/>
          <w:numId w:val="19"/>
        </w:numPr>
        <w:spacing w:line="360" w:lineRule="auto"/>
        <w:ind w:left="0" w:firstLine="0"/>
        <w:contextualSpacing w:val="0"/>
        <w:jc w:val="both"/>
      </w:pPr>
      <w:r w:rsidRPr="009B46B6">
        <w:lastRenderedPageBreak/>
        <w:t xml:space="preserve">When discerning consumers seek origin information, </w:t>
      </w:r>
      <w:r>
        <w:t>foodservice</w:t>
      </w:r>
      <w:r w:rsidRPr="009B46B6">
        <w:t xml:space="preserve"> businesses should generally be able to obtain the information from suppliers, noting it may not always be a</w:t>
      </w:r>
      <w:r>
        <w:t xml:space="preserve">s quickly and easily obtainable as some consumers may prefer. </w:t>
      </w:r>
      <w:r w:rsidRPr="009B46B6">
        <w:t xml:space="preserve">If a </w:t>
      </w:r>
      <w:r>
        <w:t>foodservice</w:t>
      </w:r>
      <w:r w:rsidRPr="009B46B6">
        <w:t xml:space="preserve"> business wishes to declare the origin of its prepared seafood, they can generally obtain the origin information from their supplier. If seafood was delivered to them in packaging, the packaging may already display origin information; and if the seafood was delivered unpackaged they may need to request the origin information. </w:t>
      </w:r>
    </w:p>
    <w:p w14:paraId="53ED2BFC" w14:textId="5794B14B" w:rsidR="008B5916" w:rsidRPr="008B5916" w:rsidRDefault="003E2220" w:rsidP="008B5916">
      <w:pPr>
        <w:pStyle w:val="ListParagraph"/>
        <w:numPr>
          <w:ilvl w:val="0"/>
          <w:numId w:val="19"/>
        </w:numPr>
        <w:spacing w:line="360" w:lineRule="auto"/>
        <w:ind w:left="0" w:firstLine="0"/>
        <w:contextualSpacing w:val="0"/>
        <w:jc w:val="both"/>
      </w:pPr>
      <w:r>
        <w:t>Part 3 of the</w:t>
      </w:r>
      <w:r w:rsidRPr="00331692">
        <w:rPr>
          <w:i/>
        </w:rPr>
        <w:t xml:space="preserve"> Country of Origin Labelling Information Standard</w:t>
      </w:r>
      <w:r>
        <w:t xml:space="preserve"> </w:t>
      </w:r>
      <w:r w:rsidR="005E3B43" w:rsidRPr="005E3B43">
        <w:rPr>
          <w:i/>
        </w:rPr>
        <w:t>2016</w:t>
      </w:r>
      <w:r w:rsidR="005E3B43">
        <w:t xml:space="preserve"> </w:t>
      </w:r>
      <w:r>
        <w:t>obliges sellers of seafood to make origin information available to purchasers (upon request) when that purchaser must comply with the new retail origin labelling requirements. For a wholesaler selling seafood products to both retail and foodservice customers, new Information Standard obligations may engender transparency of origin information for foodservice customers. With additional origin information statutorily required by retail customers, wholesalers should generally be able to volunteer it to foodservice customers too.</w:t>
      </w:r>
      <w:bookmarkStart w:id="6" w:name="_Ref480810892"/>
    </w:p>
    <w:p w14:paraId="6D6AFFA1" w14:textId="26DB8EB1" w:rsidR="00F70354" w:rsidRPr="00F70354" w:rsidRDefault="00290040" w:rsidP="00F70354">
      <w:pPr>
        <w:pStyle w:val="Heading1"/>
        <w:spacing w:before="360" w:after="240"/>
        <w:rPr>
          <w:color w:val="005677"/>
        </w:rPr>
      </w:pPr>
      <w:r w:rsidRPr="003A1750">
        <w:rPr>
          <w:noProof/>
          <w:color w:val="005677"/>
          <w:lang w:eastAsia="en-AU"/>
        </w:rPr>
        <mc:AlternateContent>
          <mc:Choice Requires="wps">
            <w:drawing>
              <wp:anchor distT="0" distB="0" distL="114300" distR="114300" simplePos="0" relativeHeight="251658253" behindDoc="0" locked="0" layoutInCell="1" allowOverlap="1" wp14:anchorId="0C07D298" wp14:editId="7DF8C7BF">
                <wp:simplePos x="0" y="0"/>
                <wp:positionH relativeFrom="margin">
                  <wp:posOffset>-59055</wp:posOffset>
                </wp:positionH>
                <wp:positionV relativeFrom="paragraph">
                  <wp:posOffset>1127760</wp:posOffset>
                </wp:positionV>
                <wp:extent cx="5842660" cy="1472541"/>
                <wp:effectExtent l="0" t="0" r="24765" b="13970"/>
                <wp:wrapNone/>
                <wp:docPr id="97" name="Rectangle 97"/>
                <wp:cNvGraphicFramePr/>
                <a:graphic xmlns:a="http://schemas.openxmlformats.org/drawingml/2006/main">
                  <a:graphicData uri="http://schemas.microsoft.com/office/word/2010/wordprocessingShape">
                    <wps:wsp>
                      <wps:cNvSpPr/>
                      <wps:spPr>
                        <a:xfrm>
                          <a:off x="0" y="0"/>
                          <a:ext cx="5842660" cy="147254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A17C87" id="Rectangle 97" o:spid="_x0000_s1026" style="position:absolute;margin-left:-4.65pt;margin-top:88.8pt;width:460.05pt;height:115.95pt;z-index:2516582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" filled="f" strokecolor="#002a3b [1604]" strokeweight=".25pt">
                <w10:wrap anchorx="margin"/>
              </v:rect>
            </w:pict>
          </mc:Fallback>
        </mc:AlternateContent>
      </w:r>
      <w:r w:rsidR="001F78BD" w:rsidRPr="003A1750">
        <w:rPr>
          <w:color w:val="005677"/>
        </w:rPr>
        <w:t>Options f</w:t>
      </w:r>
      <w:r w:rsidR="003E2220" w:rsidRPr="003A1750">
        <w:rPr>
          <w:color w:val="005677"/>
        </w:rPr>
        <w:t>or Consumers Seeking Seafood Origin Information</w:t>
      </w:r>
      <w:bookmarkEnd w:id="6"/>
    </w:p>
    <w:p w14:paraId="0C07D20E" w14:textId="77777777" w:rsidR="003E2220" w:rsidRPr="003A1750" w:rsidRDefault="003E2220" w:rsidP="00290040">
      <w:pPr>
        <w:pStyle w:val="Heading5"/>
        <w:spacing w:line="360" w:lineRule="auto"/>
        <w:jc w:val="both"/>
        <w:rPr>
          <w:color w:val="005677"/>
        </w:rPr>
      </w:pPr>
      <w:r w:rsidRPr="003A1750">
        <w:rPr>
          <w:color w:val="005677"/>
        </w:rPr>
        <w:t>When origin information is not voluntarily disclosed, consumers are able ask foodservice staff for additional information or choose alternative meals. Although some consumers may experience difficulty or ambiguity obtaining origin information when staff must make enquires, the ACCC advises it receives negligible complaints about seafood origin information in foodservice. Australian Consumer Law prohibits foodservice businesses from making false or misleading origin claims.</w:t>
      </w:r>
    </w:p>
    <w:p w14:paraId="0C07D20F" w14:textId="3DCA2342" w:rsidR="003E2220" w:rsidRDefault="003E2220" w:rsidP="00331692">
      <w:pPr>
        <w:pStyle w:val="ListParagraph"/>
        <w:numPr>
          <w:ilvl w:val="0"/>
          <w:numId w:val="20"/>
        </w:numPr>
        <w:spacing w:line="360" w:lineRule="auto"/>
        <w:ind w:left="0" w:firstLine="0"/>
        <w:contextualSpacing w:val="0"/>
        <w:jc w:val="both"/>
      </w:pPr>
      <w:r w:rsidRPr="00915CE5">
        <w:t xml:space="preserve">A key factor in the provision of seafood origin information is the transaction between </w:t>
      </w:r>
      <w:r>
        <w:t>foodservice</w:t>
      </w:r>
      <w:r w:rsidRPr="00915CE5">
        <w:t xml:space="preserve"> businesses and </w:t>
      </w:r>
      <w:r>
        <w:t>consumers</w:t>
      </w:r>
      <w:r w:rsidRPr="00915CE5">
        <w:t xml:space="preserve">. </w:t>
      </w:r>
      <w:r>
        <w:t>Of Australia’s total seafood consumption (from both imported and domestic origins), 51 per cent is consumed via foodservice channels.</w:t>
      </w:r>
      <w:r>
        <w:rPr>
          <w:rStyle w:val="FootnoteReference"/>
        </w:rPr>
        <w:footnoteReference w:id="27"/>
      </w:r>
      <w:r>
        <w:t xml:space="preserve">  </w:t>
      </w:r>
      <w:r w:rsidRPr="00915CE5">
        <w:t>Menus</w:t>
      </w:r>
      <w:r>
        <w:t>,</w:t>
      </w:r>
      <w:r w:rsidRPr="00411E99">
        <w:t xml:space="preserve"> chalk boards</w:t>
      </w:r>
      <w:r>
        <w:t xml:space="preserve">, electronic displays and websites </w:t>
      </w:r>
      <w:r w:rsidRPr="00915CE5">
        <w:t xml:space="preserve">are </w:t>
      </w:r>
      <w:r>
        <w:t xml:space="preserve">common </w:t>
      </w:r>
      <w:r w:rsidRPr="00915CE5">
        <w:t xml:space="preserve">reference </w:t>
      </w:r>
      <w:r>
        <w:t xml:space="preserve">points </w:t>
      </w:r>
      <w:r w:rsidRPr="00915CE5">
        <w:t>for consumers</w:t>
      </w:r>
      <w:r>
        <w:t xml:space="preserve"> </w:t>
      </w:r>
      <w:r w:rsidRPr="00915CE5">
        <w:t xml:space="preserve">seeking seafood origin information. </w:t>
      </w:r>
      <w:r>
        <w:t>If not voluntarily disclosed via these avenues, c</w:t>
      </w:r>
      <w:r w:rsidRPr="00915CE5">
        <w:t xml:space="preserve">onsumers </w:t>
      </w:r>
      <w:r>
        <w:t xml:space="preserve">are able ask for additional </w:t>
      </w:r>
      <w:r w:rsidRPr="00915CE5">
        <w:t xml:space="preserve">information </w:t>
      </w:r>
      <w:r>
        <w:t>from foodservice staff.</w:t>
      </w:r>
    </w:p>
    <w:p w14:paraId="5B8807EF" w14:textId="77777777" w:rsidR="008B5916" w:rsidRDefault="008B5916" w:rsidP="008B5916">
      <w:pPr>
        <w:pStyle w:val="ListParagraph"/>
        <w:numPr>
          <w:ilvl w:val="0"/>
          <w:numId w:val="0"/>
        </w:numPr>
        <w:spacing w:line="360" w:lineRule="auto"/>
        <w:contextualSpacing w:val="0"/>
        <w:jc w:val="both"/>
      </w:pPr>
    </w:p>
    <w:p w14:paraId="0C07D210" w14:textId="33CD1547" w:rsidR="003E2220" w:rsidRPr="00915CE5" w:rsidRDefault="003E2220" w:rsidP="005A3553">
      <w:pPr>
        <w:pStyle w:val="ListParagraph"/>
        <w:numPr>
          <w:ilvl w:val="0"/>
          <w:numId w:val="20"/>
        </w:numPr>
        <w:spacing w:after="0" w:line="360" w:lineRule="auto"/>
        <w:ind w:left="0" w:firstLine="0"/>
        <w:contextualSpacing w:val="0"/>
        <w:jc w:val="both"/>
      </w:pPr>
      <w:r>
        <w:lastRenderedPageBreak/>
        <w:t>In some cases, staff should generally be able to obtain origin information either from packaging or enquiry with suppliers. However, as mentioned earlier,</w:t>
      </w:r>
      <w:r w:rsidRPr="00915CE5">
        <w:t xml:space="preserve"> consumers </w:t>
      </w:r>
      <w:r>
        <w:t>may experience some frustration getting timely</w:t>
      </w:r>
      <w:r w:rsidRPr="00915CE5">
        <w:t xml:space="preserve"> </w:t>
      </w:r>
      <w:r>
        <w:t xml:space="preserve">origin information if the business needs to make enquiries. </w:t>
      </w:r>
      <w:r w:rsidRPr="00915CE5">
        <w:t xml:space="preserve">In other cases, </w:t>
      </w:r>
      <w:r>
        <w:t>foodservice</w:t>
      </w:r>
      <w:r w:rsidRPr="00915CE5">
        <w:t xml:space="preserve"> businesses </w:t>
      </w:r>
      <w:r>
        <w:t>may voluntarily draw consumer</w:t>
      </w:r>
      <w:r w:rsidRPr="00915CE5">
        <w:t xml:space="preserve"> attention to the premium </w:t>
      </w:r>
      <w:r>
        <w:t>attributes</w:t>
      </w:r>
      <w:r w:rsidRPr="00915CE5">
        <w:t xml:space="preserve"> of </w:t>
      </w:r>
      <w:r>
        <w:t>seafood</w:t>
      </w:r>
      <w:r w:rsidRPr="00915CE5">
        <w:t xml:space="preserve">, including </w:t>
      </w:r>
      <w:r>
        <w:t xml:space="preserve">its Australian origin. </w:t>
      </w:r>
    </w:p>
    <w:p w14:paraId="0C07D211" w14:textId="65A87BDF" w:rsidR="003E2220" w:rsidRPr="00915CE5" w:rsidRDefault="003E2220" w:rsidP="00331692">
      <w:pPr>
        <w:pStyle w:val="ListParagraph"/>
        <w:numPr>
          <w:ilvl w:val="0"/>
          <w:numId w:val="20"/>
        </w:numPr>
        <w:spacing w:line="360" w:lineRule="auto"/>
        <w:ind w:left="0" w:firstLine="0"/>
        <w:contextualSpacing w:val="0"/>
        <w:jc w:val="both"/>
      </w:pPr>
      <w:r>
        <w:t xml:space="preserve">Although the </w:t>
      </w:r>
      <w:r w:rsidRPr="00331692">
        <w:rPr>
          <w:i/>
        </w:rPr>
        <w:t>Country of Origin Labelling Information Standard</w:t>
      </w:r>
      <w:r>
        <w:t xml:space="preserve"> in the </w:t>
      </w:r>
      <w:r w:rsidRPr="00915CE5">
        <w:t xml:space="preserve">ACL does not require </w:t>
      </w:r>
      <w:r>
        <w:t>foodservice</w:t>
      </w:r>
      <w:r w:rsidRPr="00915CE5">
        <w:t xml:space="preserve"> businesses</w:t>
      </w:r>
      <w:r>
        <w:t xml:space="preserve"> to disclose origin information, general ACL protections apply to foodservice purchases of seafood. Under ACL, foodservice</w:t>
      </w:r>
      <w:r w:rsidRPr="00915CE5">
        <w:t xml:space="preserve"> business</w:t>
      </w:r>
      <w:r>
        <w:t xml:space="preserve">es who choose to make </w:t>
      </w:r>
      <w:r w:rsidRPr="00915CE5">
        <w:t>origin claim</w:t>
      </w:r>
      <w:r>
        <w:t>s</w:t>
      </w:r>
      <w:r w:rsidRPr="00915CE5">
        <w:t xml:space="preserve">, must not be false or misleading. If a </w:t>
      </w:r>
      <w:r>
        <w:t>foodservice</w:t>
      </w:r>
      <w:r w:rsidRPr="00915CE5">
        <w:t xml:space="preserve"> business is silent on origin, consumers can always ask for the origin information, and again the </w:t>
      </w:r>
      <w:r>
        <w:t>foodservice</w:t>
      </w:r>
      <w:r w:rsidRPr="00915CE5">
        <w:t xml:space="preserve"> business must not </w:t>
      </w:r>
      <w:r>
        <w:t xml:space="preserve">provide </w:t>
      </w:r>
      <w:r w:rsidRPr="00915CE5">
        <w:t xml:space="preserve">false or misleading </w:t>
      </w:r>
      <w:r>
        <w:t xml:space="preserve">information </w:t>
      </w:r>
      <w:r w:rsidRPr="00915CE5">
        <w:t xml:space="preserve">in its response. If not satisfied, consumers are able to purchase alternative dishes or seek alternative </w:t>
      </w:r>
      <w:r>
        <w:t>foodservice</w:t>
      </w:r>
      <w:r w:rsidRPr="00915CE5">
        <w:t xml:space="preserve"> establishments. The onus is on the </w:t>
      </w:r>
      <w:r>
        <w:t>foodservice</w:t>
      </w:r>
      <w:r w:rsidRPr="00915CE5">
        <w:t xml:space="preserve"> business to retain records of the origin, such as invoices it receives from the suppliers.</w:t>
      </w:r>
      <w:r>
        <w:t xml:space="preserve"> </w:t>
      </w:r>
    </w:p>
    <w:p w14:paraId="0C07D212" w14:textId="5CF7C42A" w:rsidR="003E2220" w:rsidRPr="00915CE5" w:rsidRDefault="003E2220" w:rsidP="00331692">
      <w:pPr>
        <w:pStyle w:val="ListParagraph"/>
        <w:numPr>
          <w:ilvl w:val="0"/>
          <w:numId w:val="20"/>
        </w:numPr>
        <w:spacing w:line="360" w:lineRule="auto"/>
        <w:ind w:left="0" w:firstLine="0"/>
        <w:contextualSpacing w:val="0"/>
        <w:jc w:val="both"/>
      </w:pPr>
      <w:r w:rsidRPr="00915CE5">
        <w:t xml:space="preserve">The </w:t>
      </w:r>
      <w:r>
        <w:t>Australian Competition and Consumer Commission (</w:t>
      </w:r>
      <w:r w:rsidRPr="00915CE5">
        <w:t>ACCC</w:t>
      </w:r>
      <w:r>
        <w:t>)</w:t>
      </w:r>
      <w:r w:rsidRPr="00915CE5">
        <w:t xml:space="preserve">, </w:t>
      </w:r>
      <w:r>
        <w:t>and state and territory consumer regulators</w:t>
      </w:r>
      <w:r w:rsidRPr="00915CE5">
        <w:t>, which administer</w:t>
      </w:r>
      <w:r>
        <w:t xml:space="preserve"> the</w:t>
      </w:r>
      <w:r w:rsidRPr="00915CE5">
        <w:t xml:space="preserve"> ACL</w:t>
      </w:r>
      <w:r>
        <w:t>,</w:t>
      </w:r>
      <w:r w:rsidRPr="00915CE5">
        <w:t xml:space="preserve"> advise </w:t>
      </w:r>
      <w:r>
        <w:t xml:space="preserve">they </w:t>
      </w:r>
      <w:r w:rsidRPr="00915CE5">
        <w:t xml:space="preserve">receive negligible complaints in relation to false or misleading claims about seafood origins in </w:t>
      </w:r>
      <w:r>
        <w:t>foodservice</w:t>
      </w:r>
      <w:r w:rsidRPr="00915CE5">
        <w:t xml:space="preserve">. Since 2012, there have been no complaints </w:t>
      </w:r>
      <w:r>
        <w:t xml:space="preserve">about </w:t>
      </w:r>
      <w:r w:rsidRPr="00915CE5">
        <w:t xml:space="preserve">false and misleading seafood </w:t>
      </w:r>
      <w:r>
        <w:t>origin claims</w:t>
      </w:r>
      <w:r w:rsidRPr="00915CE5">
        <w:t xml:space="preserve"> in the </w:t>
      </w:r>
      <w:r>
        <w:t>foodservice</w:t>
      </w:r>
      <w:r w:rsidRPr="00915CE5">
        <w:t xml:space="preserve"> sector.</w:t>
      </w:r>
    </w:p>
    <w:p w14:paraId="0C07D213" w14:textId="3ED4280E" w:rsidR="003E2220" w:rsidRPr="00915CE5" w:rsidRDefault="003E2220" w:rsidP="00331692">
      <w:pPr>
        <w:pStyle w:val="ListParagraph"/>
        <w:numPr>
          <w:ilvl w:val="0"/>
          <w:numId w:val="20"/>
        </w:numPr>
        <w:spacing w:line="360" w:lineRule="auto"/>
        <w:ind w:left="0" w:firstLine="0"/>
        <w:contextualSpacing w:val="0"/>
        <w:jc w:val="both"/>
      </w:pPr>
      <w:r w:rsidRPr="00915CE5">
        <w:t xml:space="preserve">State and Territory Food Safety Authorities also carry out surveillance of restaurants. State and Territory compliance statistics indicate that there are low number of complaints in relation to seafood origin claims. The Victorian Food Safety Authority has indicated that since 2012, it has received two complaints about quality, standard or origin of seafood in </w:t>
      </w:r>
      <w:r>
        <w:t>foodservice</w:t>
      </w:r>
      <w:r w:rsidRPr="00915CE5">
        <w:t xml:space="preserve"> industry. In terms of investigations, the NSW Food Authority has indicated that it can and does check the veracity of origin claims by tracing fish from sales, production and catch records, back to a specific vessel.</w:t>
      </w:r>
    </w:p>
    <w:p w14:paraId="0C07D214" w14:textId="30B39442" w:rsidR="003E2220" w:rsidRPr="00331692" w:rsidRDefault="003E2220" w:rsidP="00331692">
      <w:pPr>
        <w:pStyle w:val="ListParagraph"/>
        <w:numPr>
          <w:ilvl w:val="0"/>
          <w:numId w:val="20"/>
        </w:numPr>
        <w:spacing w:line="360" w:lineRule="auto"/>
        <w:ind w:left="0" w:firstLine="0"/>
        <w:contextualSpacing w:val="0"/>
        <w:jc w:val="both"/>
        <w:rPr>
          <w:rFonts w:cs="Arial"/>
          <w:noProof/>
        </w:rPr>
      </w:pPr>
      <w:r>
        <w:t>D</w:t>
      </w:r>
      <w:r w:rsidRPr="00915CE5">
        <w:t xml:space="preserve">iscerning consumers seeking origin information can have confidence </w:t>
      </w:r>
      <w:r>
        <w:t>that existing ACL protections</w:t>
      </w:r>
      <w:r w:rsidRPr="00915CE5">
        <w:t xml:space="preserve"> support the provision of accurat</w:t>
      </w:r>
      <w:r>
        <w:t xml:space="preserve">e origin information, </w:t>
      </w:r>
      <w:r w:rsidRPr="00915CE5">
        <w:t xml:space="preserve">and </w:t>
      </w:r>
      <w:r>
        <w:t xml:space="preserve">that </w:t>
      </w:r>
      <w:r w:rsidRPr="00915CE5">
        <w:t xml:space="preserve">compliance activities are able to identify cases of </w:t>
      </w:r>
      <w:r>
        <w:t xml:space="preserve">false, </w:t>
      </w:r>
      <w:r w:rsidRPr="00915CE5">
        <w:t xml:space="preserve">misleading </w:t>
      </w:r>
      <w:r>
        <w:t>or</w:t>
      </w:r>
      <w:r w:rsidRPr="00915CE5">
        <w:t xml:space="preserve"> </w:t>
      </w:r>
      <w:r>
        <w:t>deceptive</w:t>
      </w:r>
      <w:r w:rsidRPr="00915CE5">
        <w:t xml:space="preserve"> conduct.</w:t>
      </w:r>
    </w:p>
    <w:p w14:paraId="0C07D215" w14:textId="100675CF" w:rsidR="003E2220" w:rsidRPr="003A1750" w:rsidRDefault="00C57C3D" w:rsidP="00656700">
      <w:pPr>
        <w:pStyle w:val="Heading1"/>
        <w:spacing w:before="120"/>
        <w:rPr>
          <w:color w:val="005677"/>
        </w:rPr>
      </w:pPr>
      <w:bookmarkStart w:id="8" w:name="_Ref480810914"/>
      <w:r w:rsidRPr="003A1750">
        <w:rPr>
          <w:noProof/>
          <w:color w:val="005677"/>
          <w:lang w:eastAsia="en-AU"/>
        </w:rPr>
        <w:lastRenderedPageBreak/>
        <mc:AlternateContent>
          <mc:Choice Requires="wps">
            <w:drawing>
              <wp:anchor distT="0" distB="0" distL="114300" distR="114300" simplePos="0" relativeHeight="251661312" behindDoc="0" locked="0" layoutInCell="1" allowOverlap="1" wp14:anchorId="0C07D29A" wp14:editId="08B02195">
                <wp:simplePos x="0" y="0"/>
                <wp:positionH relativeFrom="column">
                  <wp:posOffset>-41275</wp:posOffset>
                </wp:positionH>
                <wp:positionV relativeFrom="paragraph">
                  <wp:posOffset>938530</wp:posOffset>
                </wp:positionV>
                <wp:extent cx="5806440" cy="1208405"/>
                <wp:effectExtent l="0" t="0" r="22860" b="10795"/>
                <wp:wrapNone/>
                <wp:docPr id="99" name="Rectangle 99"/>
                <wp:cNvGraphicFramePr/>
                <a:graphic xmlns:a="http://schemas.openxmlformats.org/drawingml/2006/main">
                  <a:graphicData uri="http://schemas.microsoft.com/office/word/2010/wordprocessingShape">
                    <wps:wsp>
                      <wps:cNvSpPr/>
                      <wps:spPr>
                        <a:xfrm>
                          <a:off x="0" y="0"/>
                          <a:ext cx="5806440" cy="1208405"/>
                        </a:xfrm>
                        <a:prstGeom prst="rect">
                          <a:avLst/>
                        </a:prstGeom>
                        <a:noFill/>
                        <a:ln w="3175">
                          <a:solidFill>
                            <a:srgbClr val="00567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A11B58" id="Rectangle 99" o:spid="_x0000_s1026" style="position:absolute;margin-left:-3.25pt;margin-top:73.9pt;width:457.2pt;height:95.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" filled="f" strokecolor="#005677" strokeweight=".25pt"/>
            </w:pict>
          </mc:Fallback>
        </mc:AlternateContent>
      </w:r>
      <w:r w:rsidR="001F78BD" w:rsidRPr="003A1750">
        <w:rPr>
          <w:color w:val="005677"/>
        </w:rPr>
        <w:t>Impacts o</w:t>
      </w:r>
      <w:r w:rsidR="003E2220" w:rsidRPr="003A1750">
        <w:rPr>
          <w:color w:val="005677"/>
        </w:rPr>
        <w:t xml:space="preserve">f Seafood Origin Labelling For Businesses </w:t>
      </w:r>
      <w:r w:rsidR="00290040" w:rsidRPr="003A1750">
        <w:rPr>
          <w:color w:val="005677"/>
        </w:rPr>
        <w:t>a</w:t>
      </w:r>
      <w:r w:rsidR="003E2220" w:rsidRPr="003A1750">
        <w:rPr>
          <w:color w:val="005677"/>
        </w:rPr>
        <w:t>nd Consumers</w:t>
      </w:r>
      <w:bookmarkEnd w:id="8"/>
    </w:p>
    <w:p w14:paraId="0C07D216" w14:textId="16427EC8" w:rsidR="003E2220" w:rsidRPr="003A1750" w:rsidRDefault="003E2220" w:rsidP="00C57C3D">
      <w:pPr>
        <w:pStyle w:val="Heading5"/>
        <w:spacing w:line="360" w:lineRule="auto"/>
        <w:jc w:val="both"/>
        <w:rPr>
          <w:b w:val="0"/>
          <w:color w:val="005677"/>
        </w:rPr>
      </w:pPr>
      <w:r w:rsidRPr="003A1750">
        <w:rPr>
          <w:color w:val="005677"/>
        </w:rPr>
        <w:t>Foodservice is the most economically valuable part of the seafood supply chain. With 93 per cent of all foodservice businesses being small and non-employing businesses, any regulatory burden from labelling would be concentrated on smaller businesses. Australian seafood production is already trending towards selling premium products to export markets, rather than domestic consumption of commodity seafood products</w:t>
      </w:r>
      <w:r w:rsidRPr="003A1750">
        <w:rPr>
          <w:b w:val="0"/>
          <w:color w:val="005677"/>
        </w:rPr>
        <w:t>.</w:t>
      </w:r>
    </w:p>
    <w:p w14:paraId="0C07D217" w14:textId="282AAC2F" w:rsidR="003E2220" w:rsidRDefault="00C57C3D" w:rsidP="00331692">
      <w:pPr>
        <w:pStyle w:val="ListParagraph"/>
        <w:numPr>
          <w:ilvl w:val="0"/>
          <w:numId w:val="21"/>
        </w:numPr>
        <w:spacing w:line="360" w:lineRule="auto"/>
        <w:ind w:left="0" w:firstLine="0"/>
        <w:contextualSpacing w:val="0"/>
        <w:jc w:val="both"/>
      </w:pPr>
      <w:r>
        <w:rPr>
          <w:noProof/>
          <w:lang w:eastAsia="en-AU"/>
        </w:rPr>
        <w:drawing>
          <wp:anchor distT="0" distB="0" distL="114300" distR="114300" simplePos="0" relativeHeight="251669504" behindDoc="0" locked="0" layoutInCell="1" allowOverlap="1" wp14:anchorId="1CCCA801" wp14:editId="0AFFE0F3">
            <wp:simplePos x="0" y="0"/>
            <wp:positionH relativeFrom="margin">
              <wp:posOffset>-38431</wp:posOffset>
            </wp:positionH>
            <wp:positionV relativeFrom="paragraph">
              <wp:posOffset>1358322</wp:posOffset>
            </wp:positionV>
            <wp:extent cx="5811253" cy="2448880"/>
            <wp:effectExtent l="0" t="0" r="0" b="889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1253" cy="244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220" w:rsidRPr="00817BB6">
        <w:t xml:space="preserve">After </w:t>
      </w:r>
      <w:r w:rsidR="003E2220" w:rsidRPr="00331692">
        <w:rPr>
          <w:rFonts w:cs="Arial"/>
          <w:noProof/>
        </w:rPr>
        <w:t>catch</w:t>
      </w:r>
      <w:r w:rsidR="003E2220" w:rsidRPr="00817BB6">
        <w:t xml:space="preserve"> or harvest, seafood is processed to varying </w:t>
      </w:r>
      <w:r w:rsidR="003E2220">
        <w:t xml:space="preserve">degrees </w:t>
      </w:r>
      <w:r w:rsidR="003E2220" w:rsidRPr="00817BB6">
        <w:t xml:space="preserve">before being sold to wholesalers, </w:t>
      </w:r>
      <w:r w:rsidR="003E2220">
        <w:t xml:space="preserve">and then into </w:t>
      </w:r>
      <w:r w:rsidR="003E2220" w:rsidRPr="00817BB6">
        <w:t xml:space="preserve">retail and </w:t>
      </w:r>
      <w:r w:rsidR="003E2220">
        <w:t>foodservice channels for consumer purchase</w:t>
      </w:r>
      <w:r w:rsidR="003E2220" w:rsidRPr="00817BB6">
        <w:t>. The various flows of seafood to consumer</w:t>
      </w:r>
      <w:r w:rsidR="003E2220">
        <w:t>s</w:t>
      </w:r>
      <w:r w:rsidR="003E2220" w:rsidRPr="00817BB6">
        <w:t xml:space="preserve"> is</w:t>
      </w:r>
      <w:r w:rsidR="003E2220">
        <w:t xml:space="preserve"> outlined in</w:t>
      </w:r>
      <w:r w:rsidR="003E2220" w:rsidRPr="00817BB6">
        <w:t xml:space="preserve"> </w:t>
      </w:r>
      <w:r w:rsidR="003E2220" w:rsidRPr="00A82F81">
        <w:fldChar w:fldCharType="begin"/>
      </w:r>
      <w:r w:rsidR="003E2220" w:rsidRPr="00A82F81">
        <w:instrText xml:space="preserve"> REF _Ref479769908 \h  \* MERGEFORMAT </w:instrText>
      </w:r>
      <w:r w:rsidR="003E2220" w:rsidRPr="00A82F81">
        <w:fldChar w:fldCharType="separate"/>
      </w:r>
      <w:r w:rsidR="003E2220" w:rsidRPr="00C05368">
        <w:t>Figure 2</w:t>
      </w:r>
      <w:r w:rsidR="003E2220" w:rsidRPr="00A82F81">
        <w:fldChar w:fldCharType="end"/>
      </w:r>
      <w:r w:rsidR="003E2220" w:rsidRPr="00A82F81">
        <w:t>.</w:t>
      </w:r>
      <w:r w:rsidR="003E2220" w:rsidRPr="00817BB6">
        <w:t xml:space="preserve"> Further detail on individual </w:t>
      </w:r>
      <w:r w:rsidR="003E2220">
        <w:t>parts of the supply chain (fishing and a</w:t>
      </w:r>
      <w:r w:rsidR="003E2220" w:rsidRPr="00C67234">
        <w:t>quaculture</w:t>
      </w:r>
      <w:r w:rsidR="003E2220">
        <w:t>, processing, w</w:t>
      </w:r>
      <w:r w:rsidR="003E2220" w:rsidRPr="00C67234">
        <w:t>holesale</w:t>
      </w:r>
      <w:r w:rsidR="003E2220">
        <w:t xml:space="preserve">, retail service and foodservice) is at </w:t>
      </w:r>
      <w:r w:rsidR="003E2220" w:rsidRPr="00BE2294">
        <w:t xml:space="preserve">Attachment </w:t>
      </w:r>
      <w:r w:rsidR="003E2220">
        <w:t>B</w:t>
      </w:r>
      <w:r w:rsidR="003E2220" w:rsidRPr="00BE2294">
        <w:t>.</w:t>
      </w:r>
      <w:r w:rsidR="003E2220" w:rsidRPr="00817BB6">
        <w:t xml:space="preserve"> </w:t>
      </w:r>
    </w:p>
    <w:p w14:paraId="0C07D219" w14:textId="7C99825A" w:rsidR="003E2220" w:rsidRDefault="003E2220" w:rsidP="00331692">
      <w:pPr>
        <w:spacing w:line="360" w:lineRule="auto"/>
        <w:jc w:val="both"/>
      </w:pPr>
    </w:p>
    <w:p w14:paraId="0C07D21A" w14:textId="28D7322A" w:rsidR="00270B05" w:rsidRDefault="00270B05" w:rsidP="00331692">
      <w:pPr>
        <w:spacing w:line="360" w:lineRule="auto"/>
        <w:jc w:val="both"/>
      </w:pPr>
    </w:p>
    <w:p w14:paraId="5AFAF217" w14:textId="77777777" w:rsidR="00F05439" w:rsidRDefault="00F05439" w:rsidP="00331692">
      <w:pPr>
        <w:spacing w:line="360" w:lineRule="auto"/>
        <w:jc w:val="both"/>
        <w:rPr>
          <w:rFonts w:ascii="Calibri" w:hAnsi="Calibri"/>
          <w:i/>
          <w:sz w:val="21"/>
          <w:szCs w:val="21"/>
        </w:rPr>
      </w:pPr>
    </w:p>
    <w:p w14:paraId="1E4A3EB5" w14:textId="77777777" w:rsidR="00F05439" w:rsidRDefault="00F05439" w:rsidP="00331692">
      <w:pPr>
        <w:spacing w:line="360" w:lineRule="auto"/>
        <w:jc w:val="both"/>
        <w:rPr>
          <w:rFonts w:ascii="Calibri" w:hAnsi="Calibri"/>
          <w:i/>
          <w:sz w:val="21"/>
          <w:szCs w:val="21"/>
        </w:rPr>
      </w:pPr>
    </w:p>
    <w:p w14:paraId="21546957" w14:textId="77777777" w:rsidR="00F05439" w:rsidRDefault="00F05439" w:rsidP="00331692">
      <w:pPr>
        <w:spacing w:line="360" w:lineRule="auto"/>
        <w:jc w:val="both"/>
        <w:rPr>
          <w:rFonts w:ascii="Calibri" w:hAnsi="Calibri"/>
          <w:i/>
          <w:sz w:val="21"/>
          <w:szCs w:val="21"/>
        </w:rPr>
      </w:pPr>
    </w:p>
    <w:p w14:paraId="3E5A024D" w14:textId="0EC7D8E0" w:rsidR="00F05439" w:rsidRDefault="00C57C3D" w:rsidP="00331692">
      <w:pPr>
        <w:spacing w:line="360" w:lineRule="auto"/>
        <w:jc w:val="both"/>
        <w:rPr>
          <w:rFonts w:ascii="Calibri" w:hAnsi="Calibri"/>
          <w:i/>
          <w:sz w:val="21"/>
          <w:szCs w:val="21"/>
        </w:rPr>
      </w:pPr>
      <w:r>
        <w:rPr>
          <w:noProof/>
          <w:lang w:eastAsia="en-AU"/>
        </w:rPr>
        <mc:AlternateContent>
          <mc:Choice Requires="wps">
            <w:drawing>
              <wp:anchor distT="0" distB="0" distL="114300" distR="114300" simplePos="0" relativeHeight="251650048" behindDoc="0" locked="0" layoutInCell="1" allowOverlap="1" wp14:anchorId="0C07D29E" wp14:editId="5A6C813B">
                <wp:simplePos x="0" y="0"/>
                <wp:positionH relativeFrom="margin">
                  <wp:posOffset>264160</wp:posOffset>
                </wp:positionH>
                <wp:positionV relativeFrom="paragraph">
                  <wp:posOffset>391075</wp:posOffset>
                </wp:positionV>
                <wp:extent cx="5624104" cy="388189"/>
                <wp:effectExtent l="0" t="0" r="15240" b="12065"/>
                <wp:wrapNone/>
                <wp:docPr id="27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04" cy="388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7D31F" w14:textId="77777777" w:rsidR="001A5484" w:rsidRPr="0084555E" w:rsidRDefault="001A5484" w:rsidP="003E2220">
                            <w:pPr>
                              <w:pStyle w:val="Caption"/>
                              <w:rPr>
                                <w:color w:val="auto"/>
                                <w:sz w:val="18"/>
                              </w:rPr>
                            </w:pPr>
                            <w:bookmarkStart w:id="9" w:name="_Ref479769908"/>
                            <w:r w:rsidRPr="0084555E">
                              <w:rPr>
                                <w:color w:val="auto"/>
                                <w:sz w:val="18"/>
                              </w:rPr>
                              <w:t xml:space="preserve">Figure </w:t>
                            </w:r>
                            <w:r w:rsidRPr="0084555E">
                              <w:rPr>
                                <w:color w:val="auto"/>
                                <w:sz w:val="18"/>
                              </w:rPr>
                              <w:fldChar w:fldCharType="begin"/>
                            </w:r>
                            <w:r w:rsidRPr="0084555E">
                              <w:rPr>
                                <w:color w:val="auto"/>
                                <w:sz w:val="18"/>
                              </w:rPr>
                              <w:instrText xml:space="preserve"> SEQ Figure \* ARABIC </w:instrText>
                            </w:r>
                            <w:r w:rsidRPr="0084555E">
                              <w:rPr>
                                <w:color w:val="auto"/>
                                <w:sz w:val="18"/>
                              </w:rPr>
                              <w:fldChar w:fldCharType="separate"/>
                            </w:r>
                            <w:r w:rsidRPr="0084555E">
                              <w:rPr>
                                <w:color w:val="auto"/>
                                <w:sz w:val="18"/>
                              </w:rPr>
                              <w:t>2</w:t>
                            </w:r>
                            <w:r w:rsidRPr="0084555E">
                              <w:rPr>
                                <w:color w:val="auto"/>
                                <w:sz w:val="18"/>
                              </w:rPr>
                              <w:fldChar w:fldCharType="end"/>
                            </w:r>
                            <w:bookmarkEnd w:id="9"/>
                            <w:r w:rsidRPr="0084555E">
                              <w:rPr>
                                <w:color w:val="auto"/>
                                <w:sz w:val="18"/>
                              </w:rPr>
                              <w:t xml:space="preserve">: Seafood Supply Chain: After being caught or imported, seafood will either go directly to foodservice, or to a wholesaler and distributor and then to foodservice.  </w:t>
                            </w:r>
                          </w:p>
                          <w:p w14:paraId="0C07D320" w14:textId="77777777" w:rsidR="001A5484" w:rsidRPr="00F05439" w:rsidRDefault="001A5484" w:rsidP="003E2220">
                            <w:pPr>
                              <w:pStyle w:val="Caption"/>
                              <w:rPr>
                                <w:color w:val="auto"/>
                                <w:sz w:val="20"/>
                                <w:szCs w:val="20"/>
                                <w:u w:val="single"/>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C07D29E" id="Text Box 242" o:spid="_x0000_s1050" type="#_x0000_t202" style="position:absolute;left:0;text-align:left;margin-left:20.8pt;margin-top:30.8pt;width:442.85pt;height:30.55pt;z-index:251650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D/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" filled="f" stroked="f">
                <v:textbox inset="0,0,0,0">
                  <w:txbxContent>
                    <w:p w14:paraId="0C07D31F" w14:textId="77777777" w:rsidR="001A5484" w:rsidRPr="0084555E" w:rsidRDefault="001A5484" w:rsidP="003E2220">
                      <w:pPr>
                        <w:pStyle w:val="Caption"/>
                        <w:rPr>
                          <w:color w:val="auto"/>
                          <w:sz w:val="18"/>
                        </w:rPr>
                      </w:pPr>
                      <w:bookmarkStart w:id="10" w:name="_Ref479769908"/>
                      <w:r w:rsidRPr="0084555E">
                        <w:rPr>
                          <w:color w:val="auto"/>
                          <w:sz w:val="18"/>
                        </w:rPr>
                        <w:t xml:space="preserve">Figure </w:t>
                      </w:r>
                      <w:r w:rsidRPr="0084555E">
                        <w:rPr>
                          <w:color w:val="auto"/>
                          <w:sz w:val="18"/>
                        </w:rPr>
                        <w:fldChar w:fldCharType="begin"/>
                      </w:r>
                      <w:r w:rsidRPr="0084555E">
                        <w:rPr>
                          <w:color w:val="auto"/>
                          <w:sz w:val="18"/>
                        </w:rPr>
                        <w:instrText xml:space="preserve"> SEQ Figure \* ARABIC </w:instrText>
                      </w:r>
                      <w:r w:rsidRPr="0084555E">
                        <w:rPr>
                          <w:color w:val="auto"/>
                          <w:sz w:val="18"/>
                        </w:rPr>
                        <w:fldChar w:fldCharType="separate"/>
                      </w:r>
                      <w:r w:rsidRPr="0084555E">
                        <w:rPr>
                          <w:color w:val="auto"/>
                          <w:sz w:val="18"/>
                        </w:rPr>
                        <w:t>2</w:t>
                      </w:r>
                      <w:r w:rsidRPr="0084555E">
                        <w:rPr>
                          <w:color w:val="auto"/>
                          <w:sz w:val="18"/>
                        </w:rPr>
                        <w:fldChar w:fldCharType="end"/>
                      </w:r>
                      <w:bookmarkEnd w:id="10"/>
                      <w:r w:rsidRPr="0084555E">
                        <w:rPr>
                          <w:color w:val="auto"/>
                          <w:sz w:val="18"/>
                        </w:rPr>
                        <w:t xml:space="preserve">: Seafood Supply Chain: After being caught or imported, seafood will either go directly to foodservice, or to a wholesaler and distributor and then to foodservice.  </w:t>
                      </w:r>
                    </w:p>
                    <w:p w14:paraId="0C07D320" w14:textId="77777777" w:rsidR="001A5484" w:rsidRPr="00F05439" w:rsidRDefault="001A5484" w:rsidP="003E2220">
                      <w:pPr>
                        <w:pStyle w:val="Caption"/>
                        <w:rPr>
                          <w:color w:val="auto"/>
                          <w:sz w:val="20"/>
                          <w:szCs w:val="20"/>
                          <w:u w:val="single"/>
                        </w:rPr>
                      </w:pPr>
                    </w:p>
                  </w:txbxContent>
                </v:textbox>
                <w10:wrap anchorx="margin"/>
              </v:shape>
            </w:pict>
          </mc:Fallback>
        </mc:AlternateContent>
      </w:r>
    </w:p>
    <w:p w14:paraId="1E1719B1" w14:textId="341E7052" w:rsidR="00F05439" w:rsidRDefault="00F05439" w:rsidP="00331692">
      <w:pPr>
        <w:spacing w:line="360" w:lineRule="auto"/>
        <w:jc w:val="both"/>
        <w:rPr>
          <w:rFonts w:ascii="Calibri" w:hAnsi="Calibri"/>
          <w:i/>
          <w:sz w:val="21"/>
          <w:szCs w:val="21"/>
        </w:rPr>
      </w:pPr>
    </w:p>
    <w:p w14:paraId="6581734A" w14:textId="30C9C0FA" w:rsidR="00100669" w:rsidRDefault="00100669" w:rsidP="00C57C3D">
      <w:pPr>
        <w:pStyle w:val="ListParagraph"/>
        <w:numPr>
          <w:ilvl w:val="0"/>
          <w:numId w:val="21"/>
        </w:numPr>
        <w:spacing w:before="360" w:after="0" w:line="360" w:lineRule="auto"/>
        <w:ind w:left="0" w:firstLine="0"/>
        <w:contextualSpacing w:val="0"/>
        <w:jc w:val="both"/>
      </w:pPr>
      <w:r w:rsidRPr="009F7331">
        <w:t>Upon comparing industry value-add (</w:t>
      </w:r>
      <w:r>
        <w:t xml:space="preserve">Figure 5), </w:t>
      </w:r>
      <w:r w:rsidRPr="009F7331">
        <w:t>business counts (</w:t>
      </w:r>
      <w:r>
        <w:t>Figure 3</w:t>
      </w:r>
      <w:r w:rsidRPr="009F7331">
        <w:t>),</w:t>
      </w:r>
      <w:r>
        <w:t xml:space="preserve"> and</w:t>
      </w:r>
      <w:r w:rsidRPr="009F7331">
        <w:t xml:space="preserve"> employment (</w:t>
      </w:r>
      <w:r>
        <w:t>Figure 4</w:t>
      </w:r>
      <w:r w:rsidRPr="009F7331">
        <w:t xml:space="preserve">) along the seafood supply chain, it can be seen </w:t>
      </w:r>
      <w:r>
        <w:t>foodservice</w:t>
      </w:r>
      <w:r w:rsidRPr="009F7331">
        <w:t xml:space="preserve"> is the </w:t>
      </w:r>
      <w:r>
        <w:t xml:space="preserve">significantly </w:t>
      </w:r>
      <w:r w:rsidRPr="009F7331">
        <w:t xml:space="preserve">larger contributor to the Australian economy. </w:t>
      </w:r>
      <w:r>
        <w:t>Foodservice generates</w:t>
      </w:r>
      <w:r w:rsidRPr="00817BB6">
        <w:t xml:space="preserve"> $</w:t>
      </w:r>
      <w:r>
        <w:t>2</w:t>
      </w:r>
      <w:r w:rsidR="005A78E1">
        <w:t>5</w:t>
      </w:r>
      <w:r w:rsidRPr="00817BB6">
        <w:t xml:space="preserve"> billion </w:t>
      </w:r>
      <w:r>
        <w:t>in industry value-add</w:t>
      </w:r>
      <w:r>
        <w:rPr>
          <w:rStyle w:val="FootnoteReference"/>
        </w:rPr>
        <w:footnoteReference w:id="28"/>
      </w:r>
      <w:r>
        <w:t xml:space="preserve"> while</w:t>
      </w:r>
      <w:r w:rsidRPr="00817BB6">
        <w:t xml:space="preserve"> fisheries, pr</w:t>
      </w:r>
      <w:r>
        <w:t>ocessing, wholesale and retail in Australia generate</w:t>
      </w:r>
      <w:r w:rsidRPr="00817BB6">
        <w:t xml:space="preserve"> $1.</w:t>
      </w:r>
      <w:r>
        <w:t>5</w:t>
      </w:r>
      <w:r w:rsidRPr="00817BB6">
        <w:t xml:space="preserve"> billion.</w:t>
      </w:r>
      <w:r w:rsidRPr="003852A3">
        <w:rPr>
          <w:rStyle w:val="FootnoteReference"/>
        </w:rPr>
        <w:footnoteReference w:id="29"/>
      </w:r>
      <w:r w:rsidRPr="003852A3">
        <w:rPr>
          <w:rStyle w:val="FootnoteReference"/>
        </w:rPr>
        <w:t xml:space="preserve"> </w:t>
      </w:r>
      <w:r w:rsidRPr="009F7331">
        <w:t>There are over 7</w:t>
      </w:r>
      <w:r>
        <w:t>7</w:t>
      </w:r>
      <w:r w:rsidRPr="009F7331">
        <w:t> </w:t>
      </w:r>
      <w:r>
        <w:t>0</w:t>
      </w:r>
      <w:r w:rsidRPr="009F7331">
        <w:t xml:space="preserve">00 </w:t>
      </w:r>
      <w:r>
        <w:t>foodservice</w:t>
      </w:r>
      <w:r w:rsidRPr="009F7331">
        <w:t xml:space="preserve"> businesses</w:t>
      </w:r>
      <w:r w:rsidRPr="003852A3">
        <w:rPr>
          <w:rStyle w:val="FootnoteReference"/>
        </w:rPr>
        <w:footnoteReference w:id="30"/>
      </w:r>
      <w:r w:rsidRPr="003852A3">
        <w:rPr>
          <w:rStyle w:val="FootnoteReference"/>
        </w:rPr>
        <w:t xml:space="preserve"> </w:t>
      </w:r>
      <w:r>
        <w:t xml:space="preserve">compared to under </w:t>
      </w:r>
      <w:r w:rsidRPr="00270B05">
        <w:t>8 000 businesses in fisheries, processing, wholesalers and retail.</w:t>
      </w:r>
      <w:r w:rsidRPr="00270B05">
        <w:rPr>
          <w:rStyle w:val="FootnoteReference"/>
        </w:rPr>
        <w:footnoteReference w:id="31"/>
      </w:r>
      <w:r w:rsidRPr="00270B05">
        <w:rPr>
          <w:rStyle w:val="FootnoteReference"/>
        </w:rPr>
        <w:t xml:space="preserve"> </w:t>
      </w:r>
      <w:r w:rsidRPr="00270B05">
        <w:t>Foodservice employs nearly 700 000 people compared to 21 000 people in fisheries, processing, wholesale and retail.</w:t>
      </w:r>
      <w:r w:rsidRPr="00270B05">
        <w:rPr>
          <w:rStyle w:val="FootnoteReference"/>
        </w:rPr>
        <w:footnoteReference w:id="32"/>
      </w:r>
    </w:p>
    <w:p w14:paraId="0C07D21B" w14:textId="689D7987" w:rsidR="003E2220" w:rsidRPr="00817BB6" w:rsidRDefault="00F05439" w:rsidP="00F05439">
      <w:pPr>
        <w:spacing w:line="240" w:lineRule="auto"/>
        <w:jc w:val="both"/>
        <w:rPr>
          <w:rFonts w:ascii="Calibri" w:hAnsi="Calibri"/>
          <w:i/>
          <w:sz w:val="21"/>
          <w:szCs w:val="21"/>
        </w:rPr>
      </w:pPr>
      <w:r>
        <w:rPr>
          <w:noProof/>
          <w:lang w:eastAsia="en-AU"/>
        </w:rPr>
        <w:lastRenderedPageBreak/>
        <mc:AlternateContent>
          <mc:Choice Requires="wps">
            <w:drawing>
              <wp:anchor distT="0" distB="0" distL="114300" distR="114300" simplePos="0" relativeHeight="251658242" behindDoc="0" locked="0" layoutInCell="1" allowOverlap="1" wp14:anchorId="0C07D2A6" wp14:editId="60EF9337">
                <wp:simplePos x="0" y="0"/>
                <wp:positionH relativeFrom="margin">
                  <wp:posOffset>-63196</wp:posOffset>
                </wp:positionH>
                <wp:positionV relativeFrom="paragraph">
                  <wp:posOffset>5899178</wp:posOffset>
                </wp:positionV>
                <wp:extent cx="3044825" cy="297815"/>
                <wp:effectExtent l="0" t="0" r="3175" b="17145"/>
                <wp:wrapTopAndBottom/>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4825" cy="297815"/>
                        </a:xfrm>
                        <a:prstGeom prst="rect">
                          <a:avLst/>
                        </a:prstGeom>
                        <a:noFill/>
                        <a:ln>
                          <a:noFill/>
                        </a:ln>
                        <a:effectLst/>
                      </wps:spPr>
                      <wps:txbx>
                        <w:txbxContent>
                          <w:p w14:paraId="0C07D321" w14:textId="77777777" w:rsidR="001A5484" w:rsidRPr="0084555E" w:rsidRDefault="001A5484" w:rsidP="003E2220">
                            <w:pPr>
                              <w:pStyle w:val="Caption"/>
                              <w:rPr>
                                <w:rFonts w:ascii="Calibri" w:hAnsi="Calibri"/>
                                <w:color w:val="auto"/>
                                <w:sz w:val="18"/>
                              </w:rPr>
                            </w:pPr>
                            <w:bookmarkStart w:id="11" w:name="_Ref479244774"/>
                            <w:r w:rsidRPr="0084555E">
                              <w:rPr>
                                <w:color w:val="auto"/>
                                <w:sz w:val="18"/>
                              </w:rPr>
                              <w:t xml:space="preserve">Figure </w:t>
                            </w:r>
                            <w:bookmarkEnd w:id="11"/>
                            <w:r w:rsidRPr="0084555E">
                              <w:rPr>
                                <w:color w:val="auto"/>
                                <w:sz w:val="18"/>
                              </w:rPr>
                              <w:t>4: Employee numbers by industry sector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07D2A6" id="Text Box 279" o:spid="_x0000_s1051" type="#_x0000_t202" style="position:absolute;left:0;text-align:left;margin-left:-5pt;margin-top:464.5pt;width:239.75pt;height:23.4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" filled="f" stroked="f">
                <v:path arrowok="t"/>
                <v:textbox style="mso-fit-shape-to-text:t" inset="0,0,0,0">
                  <w:txbxContent>
                    <w:p w14:paraId="0C07D321" w14:textId="77777777" w:rsidR="001A5484" w:rsidRPr="0084555E" w:rsidRDefault="001A5484" w:rsidP="003E2220">
                      <w:pPr>
                        <w:pStyle w:val="Caption"/>
                        <w:rPr>
                          <w:rFonts w:ascii="Calibri" w:hAnsi="Calibri"/>
                          <w:color w:val="auto"/>
                          <w:sz w:val="18"/>
                        </w:rPr>
                      </w:pPr>
                      <w:bookmarkStart w:id="12" w:name="_Ref479244774"/>
                      <w:r w:rsidRPr="0084555E">
                        <w:rPr>
                          <w:color w:val="auto"/>
                          <w:sz w:val="18"/>
                        </w:rPr>
                        <w:t xml:space="preserve">Figure </w:t>
                      </w:r>
                      <w:bookmarkEnd w:id="12"/>
                      <w:r w:rsidRPr="0084555E">
                        <w:rPr>
                          <w:color w:val="auto"/>
                          <w:sz w:val="18"/>
                        </w:rPr>
                        <w:t>4: Employee numbers by industry sector</w:t>
                      </w:r>
                    </w:p>
                  </w:txbxContent>
                </v:textbox>
                <w10:wrap type="topAndBottom" anchorx="margin"/>
              </v:shape>
            </w:pict>
          </mc:Fallback>
        </mc:AlternateContent>
      </w:r>
      <w:r>
        <w:rPr>
          <w:noProof/>
          <w:lang w:eastAsia="en-AU"/>
        </w:rPr>
        <mc:AlternateContent>
          <mc:Choice Requires="wps">
            <w:drawing>
              <wp:anchor distT="0" distB="0" distL="114300" distR="114300" simplePos="0" relativeHeight="251658240" behindDoc="0" locked="0" layoutInCell="1" allowOverlap="1" wp14:anchorId="0C07D2AA" wp14:editId="27C42EE4">
                <wp:simplePos x="0" y="0"/>
                <wp:positionH relativeFrom="margin">
                  <wp:posOffset>2891569</wp:posOffset>
                </wp:positionH>
                <wp:positionV relativeFrom="paragraph">
                  <wp:posOffset>5889764</wp:posOffset>
                </wp:positionV>
                <wp:extent cx="2880995" cy="297815"/>
                <wp:effectExtent l="0" t="0" r="14605" b="17145"/>
                <wp:wrapTopAndBottom/>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995" cy="297815"/>
                        </a:xfrm>
                        <a:prstGeom prst="rect">
                          <a:avLst/>
                        </a:prstGeom>
                        <a:noFill/>
                        <a:ln>
                          <a:noFill/>
                        </a:ln>
                        <a:effectLst/>
                      </wps:spPr>
                      <wps:txbx>
                        <w:txbxContent>
                          <w:p w14:paraId="0C07D323" w14:textId="77777777" w:rsidR="001A5484" w:rsidRPr="0084555E" w:rsidRDefault="001A5484" w:rsidP="003E2220">
                            <w:pPr>
                              <w:pStyle w:val="Caption"/>
                              <w:rPr>
                                <w:rFonts w:ascii="Calibri" w:hAnsi="Calibri"/>
                                <w:color w:val="auto"/>
                                <w:sz w:val="18"/>
                              </w:rPr>
                            </w:pPr>
                            <w:bookmarkStart w:id="13" w:name="_Ref479244800"/>
                            <w:r w:rsidRPr="0084555E">
                              <w:rPr>
                                <w:color w:val="auto"/>
                                <w:sz w:val="18"/>
                              </w:rPr>
                              <w:t xml:space="preserve">Figure </w:t>
                            </w:r>
                            <w:bookmarkEnd w:id="13"/>
                            <w:r w:rsidRPr="0084555E">
                              <w:rPr>
                                <w:color w:val="auto"/>
                                <w:sz w:val="18"/>
                              </w:rPr>
                              <w:t>5: Industry value add by industry sector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07D2AA" id="Text Box 281" o:spid="_x0000_s1052" type="#_x0000_t202" style="position:absolute;left:0;text-align:left;margin-left:227.7pt;margin-top:463.75pt;width:226.85pt;height:23.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" filled="f" stroked="f">
                <v:path arrowok="t"/>
                <v:textbox style="mso-fit-shape-to-text:t" inset="0,0,0,0">
                  <w:txbxContent>
                    <w:p w14:paraId="0C07D323" w14:textId="77777777" w:rsidR="001A5484" w:rsidRPr="0084555E" w:rsidRDefault="001A5484" w:rsidP="003E2220">
                      <w:pPr>
                        <w:pStyle w:val="Caption"/>
                        <w:rPr>
                          <w:rFonts w:ascii="Calibri" w:hAnsi="Calibri"/>
                          <w:color w:val="auto"/>
                          <w:sz w:val="18"/>
                        </w:rPr>
                      </w:pPr>
                      <w:bookmarkStart w:id="14" w:name="_Ref479244800"/>
                      <w:r w:rsidRPr="0084555E">
                        <w:rPr>
                          <w:color w:val="auto"/>
                          <w:sz w:val="18"/>
                        </w:rPr>
                        <w:t xml:space="preserve">Figure </w:t>
                      </w:r>
                      <w:bookmarkEnd w:id="14"/>
                      <w:r w:rsidRPr="0084555E">
                        <w:rPr>
                          <w:color w:val="auto"/>
                          <w:sz w:val="18"/>
                        </w:rPr>
                        <w:t>5: Industry value add by industry sector</w:t>
                      </w:r>
                    </w:p>
                  </w:txbxContent>
                </v:textbox>
                <w10:wrap type="topAndBottom" anchorx="margin"/>
              </v:shape>
            </w:pict>
          </mc:Fallback>
        </mc:AlternateContent>
      </w:r>
      <w:r>
        <w:rPr>
          <w:noProof/>
          <w:lang w:eastAsia="en-AU"/>
        </w:rPr>
        <w:drawing>
          <wp:anchor distT="0" distB="0" distL="114300" distR="114300" simplePos="0" relativeHeight="251658260" behindDoc="0" locked="0" layoutInCell="1" allowOverlap="1" wp14:anchorId="6275A19D" wp14:editId="080F0385">
            <wp:simplePos x="0" y="0"/>
            <wp:positionH relativeFrom="margin">
              <wp:posOffset>2901619</wp:posOffset>
            </wp:positionH>
            <wp:positionV relativeFrom="paragraph">
              <wp:posOffset>3091457</wp:posOffset>
            </wp:positionV>
            <wp:extent cx="2886075" cy="2743200"/>
            <wp:effectExtent l="0" t="0" r="9525" b="0"/>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59" behindDoc="0" locked="0" layoutInCell="1" allowOverlap="1" wp14:anchorId="1564B218" wp14:editId="3D22E33F">
            <wp:simplePos x="0" y="0"/>
            <wp:positionH relativeFrom="column">
              <wp:posOffset>-39618</wp:posOffset>
            </wp:positionH>
            <wp:positionV relativeFrom="paragraph">
              <wp:posOffset>3076023</wp:posOffset>
            </wp:positionV>
            <wp:extent cx="2869565" cy="2743200"/>
            <wp:effectExtent l="0" t="0" r="6985" b="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5452D2">
        <w:rPr>
          <w:noProof/>
          <w:lang w:eastAsia="en-AU"/>
        </w:rPr>
        <mc:AlternateContent>
          <mc:Choice Requires="wps">
            <w:drawing>
              <wp:anchor distT="0" distB="0" distL="114300" distR="114300" simplePos="0" relativeHeight="251658241" behindDoc="0" locked="0" layoutInCell="1" allowOverlap="1" wp14:anchorId="0C07D2A8" wp14:editId="4A2F2001">
                <wp:simplePos x="0" y="0"/>
                <wp:positionH relativeFrom="margin">
                  <wp:align>center</wp:align>
                </wp:positionH>
                <wp:positionV relativeFrom="paragraph">
                  <wp:posOffset>2773736</wp:posOffset>
                </wp:positionV>
                <wp:extent cx="2886075" cy="297815"/>
                <wp:effectExtent l="0" t="0" r="9525" b="17145"/>
                <wp:wrapTopAndBottom/>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297815"/>
                        </a:xfrm>
                        <a:prstGeom prst="rect">
                          <a:avLst/>
                        </a:prstGeom>
                        <a:noFill/>
                        <a:ln>
                          <a:noFill/>
                        </a:ln>
                        <a:effectLst/>
                      </wps:spPr>
                      <wps:txbx>
                        <w:txbxContent>
                          <w:p w14:paraId="0C07D322" w14:textId="77777777" w:rsidR="001A5484" w:rsidRPr="0084555E" w:rsidRDefault="001A5484" w:rsidP="003E2220">
                            <w:pPr>
                              <w:pStyle w:val="Caption"/>
                              <w:rPr>
                                <w:rFonts w:ascii="Calibri" w:hAnsi="Calibri"/>
                                <w:color w:val="auto"/>
                                <w:sz w:val="18"/>
                              </w:rPr>
                            </w:pPr>
                            <w:bookmarkStart w:id="15" w:name="_Ref479244714"/>
                            <w:r w:rsidRPr="0084555E">
                              <w:rPr>
                                <w:color w:val="auto"/>
                                <w:sz w:val="18"/>
                              </w:rPr>
                              <w:t>Figure 3: Business counts by industry sector</w:t>
                            </w:r>
                            <w:bookmarkEnd w:id="15"/>
                            <w:r w:rsidRPr="0084555E">
                              <w:rPr>
                                <w:color w:val="auto"/>
                                <w:sz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07D2A8" id="Text Box 280" o:spid="_x0000_s1053" type="#_x0000_t202" style="position:absolute;left:0;text-align:left;margin-left:0;margin-top:218.4pt;width:227.25pt;height:23.4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" filled="f" stroked="f">
                <v:path arrowok="t"/>
                <v:textbox style="mso-fit-shape-to-text:t" inset="0,0,0,0">
                  <w:txbxContent>
                    <w:p w14:paraId="0C07D322" w14:textId="77777777" w:rsidR="001A5484" w:rsidRPr="0084555E" w:rsidRDefault="001A5484" w:rsidP="003E2220">
                      <w:pPr>
                        <w:pStyle w:val="Caption"/>
                        <w:rPr>
                          <w:rFonts w:ascii="Calibri" w:hAnsi="Calibri"/>
                          <w:color w:val="auto"/>
                          <w:sz w:val="18"/>
                        </w:rPr>
                      </w:pPr>
                      <w:bookmarkStart w:id="16" w:name="_Ref479244714"/>
                      <w:r w:rsidRPr="0084555E">
                        <w:rPr>
                          <w:color w:val="auto"/>
                          <w:sz w:val="18"/>
                        </w:rPr>
                        <w:t>Figure 3: Business counts by industry sector</w:t>
                      </w:r>
                      <w:bookmarkEnd w:id="16"/>
                      <w:r w:rsidRPr="0084555E">
                        <w:rPr>
                          <w:color w:val="auto"/>
                          <w:sz w:val="18"/>
                        </w:rPr>
                        <w:t xml:space="preserve">  </w:t>
                      </w:r>
                    </w:p>
                  </w:txbxContent>
                </v:textbox>
                <w10:wrap type="topAndBottom" anchorx="margin"/>
              </v:shape>
            </w:pict>
          </mc:Fallback>
        </mc:AlternateContent>
      </w:r>
      <w:r w:rsidR="005452D2">
        <w:rPr>
          <w:noProof/>
          <w:lang w:eastAsia="en-AU"/>
        </w:rPr>
        <w:drawing>
          <wp:anchor distT="0" distB="0" distL="114300" distR="114300" simplePos="0" relativeHeight="251658258" behindDoc="0" locked="0" layoutInCell="1" allowOverlap="1" wp14:anchorId="5D080F6C" wp14:editId="680C45AB">
            <wp:simplePos x="0" y="0"/>
            <wp:positionH relativeFrom="margin">
              <wp:align>center</wp:align>
            </wp:positionH>
            <wp:positionV relativeFrom="paragraph">
              <wp:posOffset>0</wp:posOffset>
            </wp:positionV>
            <wp:extent cx="2877820" cy="2710815"/>
            <wp:effectExtent l="0" t="0" r="17780" b="13335"/>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0C07D21C" w14:textId="12FE6A90" w:rsidR="003E2220" w:rsidRPr="00331692" w:rsidRDefault="003E2220" w:rsidP="00331692">
      <w:pPr>
        <w:pStyle w:val="ListParagraph"/>
        <w:numPr>
          <w:ilvl w:val="0"/>
          <w:numId w:val="21"/>
        </w:numPr>
        <w:spacing w:line="360" w:lineRule="auto"/>
        <w:ind w:left="0" w:firstLine="0"/>
        <w:contextualSpacing w:val="0"/>
        <w:jc w:val="both"/>
        <w:rPr>
          <w:u w:val="single"/>
        </w:rPr>
      </w:pPr>
      <w:r>
        <w:t>Consistent with input to past inquiries on seafood origin information, foodservice</w:t>
      </w:r>
      <w:r w:rsidRPr="00817BB6">
        <w:t xml:space="preserve"> stakeholders </w:t>
      </w:r>
      <w:r>
        <w:t>claim compliance costs from mandatory origin labelling would</w:t>
      </w:r>
      <w:r w:rsidRPr="00817BB6">
        <w:t xml:space="preserve"> </w:t>
      </w:r>
      <w:r>
        <w:t xml:space="preserve">be significant </w:t>
      </w:r>
      <w:r w:rsidRPr="00817BB6">
        <w:t xml:space="preserve">due to </w:t>
      </w:r>
      <w:r>
        <w:t>continually changing</w:t>
      </w:r>
      <w:r w:rsidRPr="00817BB6">
        <w:t xml:space="preserve"> display information at</w:t>
      </w:r>
      <w:r>
        <w:t xml:space="preserve"> various points of sale (menus/</w:t>
      </w:r>
      <w:r w:rsidRPr="00817BB6">
        <w:t>blackboards</w:t>
      </w:r>
      <w:r>
        <w:t xml:space="preserve">/screens), and this would be </w:t>
      </w:r>
      <w:r w:rsidRPr="00817BB6">
        <w:t>a significant cost to bear</w:t>
      </w:r>
      <w:r>
        <w:t>. The foodservice sector is likely to be sensitive to additional regulatory costs. Pr</w:t>
      </w:r>
      <w:r w:rsidRPr="00507124">
        <w:t xml:space="preserve">ofit margins </w:t>
      </w:r>
      <w:r>
        <w:t>in the foodservice sector are</w:t>
      </w:r>
      <w:r w:rsidRPr="00507124">
        <w:t xml:space="preserve"> consistently lower than the all industry average</w:t>
      </w:r>
      <w:r>
        <w:rPr>
          <w:rStyle w:val="FootnoteReference"/>
        </w:rPr>
        <w:footnoteReference w:id="33"/>
      </w:r>
      <w:r w:rsidRPr="00507124">
        <w:t>, with operating profit before tax at 7.4 per cent of total income, compared to 10.9 per cent for all industries.</w:t>
      </w:r>
      <w:r>
        <w:rPr>
          <w:rStyle w:val="FootnoteReference"/>
        </w:rPr>
        <w:footnoteReference w:id="34"/>
      </w:r>
    </w:p>
    <w:p w14:paraId="0C07D21D" w14:textId="4515BFE2" w:rsidR="003E2220" w:rsidRPr="00331692" w:rsidRDefault="003E2220" w:rsidP="00331692">
      <w:pPr>
        <w:pStyle w:val="ListParagraph"/>
        <w:numPr>
          <w:ilvl w:val="0"/>
          <w:numId w:val="21"/>
        </w:numPr>
        <w:spacing w:line="360" w:lineRule="auto"/>
        <w:ind w:left="0" w:firstLine="0"/>
        <w:contextualSpacing w:val="0"/>
        <w:jc w:val="both"/>
        <w:rPr>
          <w:u w:val="single"/>
        </w:rPr>
      </w:pPr>
      <w:r>
        <w:lastRenderedPageBreak/>
        <w:t>The compliance burden would depend on the nature of particular regulation. However, given the size of the foodservice sector, total costs from labelling regulation could be substantial and would fall most acutely on small businesses, with 93 per cent of all foodservice businesses being small and non-employing businesses.</w:t>
      </w:r>
      <w:r>
        <w:rPr>
          <w:rStyle w:val="FootnoteReference"/>
        </w:rPr>
        <w:footnoteReference w:id="35"/>
      </w:r>
      <w:r>
        <w:t xml:space="preserve"> There could also be negative impacts on upstream seafood production if regulatory burden led some foodservice businesses to remove seafood from menus in preference for other proteins. Regulatory burden that is unique and isolated to seafood risks putting the seafood supply chain at a cost disadvantage compared to other proteins like pork, chicken, lamb and beef.   </w:t>
      </w:r>
    </w:p>
    <w:p w14:paraId="0C07D21E" w14:textId="19A428AF" w:rsidR="003E2220" w:rsidRPr="00331692" w:rsidRDefault="003E2220" w:rsidP="00331692">
      <w:pPr>
        <w:pStyle w:val="ListParagraph"/>
        <w:numPr>
          <w:ilvl w:val="0"/>
          <w:numId w:val="21"/>
        </w:numPr>
        <w:spacing w:line="360" w:lineRule="auto"/>
        <w:ind w:left="0" w:firstLine="0"/>
        <w:contextualSpacing w:val="0"/>
        <w:jc w:val="both"/>
        <w:rPr>
          <w:u w:val="single"/>
        </w:rPr>
      </w:pPr>
      <w:r>
        <w:t xml:space="preserve">In 2011, the Fisheries Research and Development Corporation (FRDC) reviewed NT dining establishments to assess the impact of NT seafood labelling laws. While venues noted the cost to implement </w:t>
      </w:r>
      <w:r w:rsidRPr="00922653">
        <w:t xml:space="preserve">labelling laws was highest initially following the legislation’s introduction </w:t>
      </w:r>
      <w:r>
        <w:t>(</w:t>
      </w:r>
      <w:r w:rsidRPr="00922653">
        <w:t>as large expenditure items such as menu boards were updated</w:t>
      </w:r>
      <w:r>
        <w:t>)</w:t>
      </w:r>
      <w:r w:rsidRPr="00922653">
        <w:t xml:space="preserve">, </w:t>
      </w:r>
      <w:r>
        <w:t>costs</w:t>
      </w:r>
      <w:r w:rsidRPr="00922653">
        <w:t xml:space="preserve"> subsequently decreased </w:t>
      </w:r>
      <w:r>
        <w:t>with</w:t>
      </w:r>
      <w:r w:rsidRPr="00922653">
        <w:t xml:space="preserve"> time. </w:t>
      </w:r>
      <w:r>
        <w:t xml:space="preserve">Venues also estimated on average the cost to implement labelling laws was </w:t>
      </w:r>
      <w:r w:rsidRPr="00922653">
        <w:t>$630</w:t>
      </w:r>
      <w:r>
        <w:t>.</w:t>
      </w:r>
      <w:r>
        <w:rPr>
          <w:rStyle w:val="FootnoteReference"/>
        </w:rPr>
        <w:footnoteReference w:id="36"/>
      </w:r>
      <w:r w:rsidRPr="00922653">
        <w:t xml:space="preserve"> </w:t>
      </w:r>
      <w:r>
        <w:t xml:space="preserve">However, it </w:t>
      </w:r>
      <w:r w:rsidR="00F07114">
        <w:t xml:space="preserve">is </w:t>
      </w:r>
      <w:r>
        <w:t>worth noting the small sample size of 21 foodservice participants in the survey</w:t>
      </w:r>
      <w:r w:rsidR="00F07114">
        <w:t>,</w:t>
      </w:r>
      <w:r>
        <w:t xml:space="preserve"> and </w:t>
      </w:r>
      <w:r w:rsidR="00F07114">
        <w:t xml:space="preserve">that </w:t>
      </w:r>
      <w:r>
        <w:t>the composition of the foodservice sector in the NT is unlikely to reflect the foodservice sector nationally.</w:t>
      </w:r>
    </w:p>
    <w:p w14:paraId="0C07D21F" w14:textId="214BD74E" w:rsidR="003E2220" w:rsidRPr="00331692" w:rsidRDefault="003E2220" w:rsidP="00331692">
      <w:pPr>
        <w:pStyle w:val="ListParagraph"/>
        <w:numPr>
          <w:ilvl w:val="0"/>
          <w:numId w:val="21"/>
        </w:numPr>
        <w:spacing w:line="360" w:lineRule="auto"/>
        <w:ind w:left="0" w:firstLine="0"/>
        <w:contextualSpacing w:val="0"/>
        <w:jc w:val="both"/>
        <w:rPr>
          <w:rFonts w:ascii="Calibri" w:hAnsi="Calibri"/>
        </w:rPr>
      </w:pPr>
      <w:r>
        <w:t xml:space="preserve">Some seafood producers claim </w:t>
      </w:r>
      <w:r w:rsidRPr="00817BB6">
        <w:t xml:space="preserve">regulating </w:t>
      </w:r>
      <w:r>
        <w:t xml:space="preserve">the disclosure of </w:t>
      </w:r>
      <w:r w:rsidRPr="00817BB6">
        <w:t>seafood origin information</w:t>
      </w:r>
      <w:r>
        <w:t xml:space="preserve"> to foodservice consumers</w:t>
      </w:r>
      <w:r w:rsidRPr="00817BB6">
        <w:t xml:space="preserve"> would </w:t>
      </w:r>
      <w:r>
        <w:t xml:space="preserve">deliver an economic benefit on the premise some consumers would switch to Australian seafood. However, the department observes economic </w:t>
      </w:r>
      <w:r w:rsidRPr="00331692">
        <w:rPr>
          <w:rFonts w:cs="Cambria"/>
        </w:rPr>
        <w:t>growth in Australian seafood production is predominantly coming from export markets willing to pay more for premium produce, rather than incremental increases in domestic foodservice consumption of commodity seafood. Australian seafood production has been generally shifting towards premium products such as rock lobster, premium tuna species and abalone.</w:t>
      </w:r>
      <w:r w:rsidRPr="00817BB6">
        <w:rPr>
          <w:rStyle w:val="FootnoteReference"/>
          <w:rFonts w:cs="Cambria"/>
        </w:rPr>
        <w:footnoteReference w:id="37"/>
      </w:r>
    </w:p>
    <w:p w14:paraId="1BA24AFF" w14:textId="77777777" w:rsidR="000B7A23" w:rsidRDefault="003E2220" w:rsidP="000B7A23">
      <w:pPr>
        <w:pStyle w:val="ListParagraph"/>
        <w:numPr>
          <w:ilvl w:val="0"/>
          <w:numId w:val="21"/>
        </w:numPr>
        <w:spacing w:line="360" w:lineRule="auto"/>
        <w:ind w:left="0" w:firstLine="0"/>
        <w:contextualSpacing w:val="0"/>
        <w:jc w:val="both"/>
        <w:rPr>
          <w:rFonts w:ascii="Calibri" w:hAnsi="Calibri"/>
        </w:rPr>
      </w:pPr>
      <w:r w:rsidRPr="00331692">
        <w:rPr>
          <w:rFonts w:cs="Cambria"/>
        </w:rPr>
        <w:t xml:space="preserve">The Northern Territory Seafood Council </w:t>
      </w:r>
      <w:r w:rsidR="000B7A23">
        <w:rPr>
          <w:rFonts w:cs="Cambria"/>
        </w:rPr>
        <w:t>explain</w:t>
      </w:r>
      <w:r w:rsidRPr="00331692">
        <w:rPr>
          <w:rFonts w:cs="Cambria"/>
        </w:rPr>
        <w:t xml:space="preserve"> there is an inverse relationship between imported seafood levels and foodservice type.</w:t>
      </w:r>
      <w:r w:rsidRPr="00817BB6">
        <w:rPr>
          <w:rStyle w:val="FootnoteReference"/>
          <w:rFonts w:cs="Cambria"/>
        </w:rPr>
        <w:footnoteReference w:id="38"/>
      </w:r>
      <w:r w:rsidRPr="00331692">
        <w:rPr>
          <w:rFonts w:cs="Cambria"/>
        </w:rPr>
        <w:t xml:space="preserve">  As illustrated in Table 2, import competition tends to be higher amongst lower-value seafood commodities in lower-value foodservice;</w:t>
      </w:r>
      <w:r w:rsidR="000B7A23">
        <w:rPr>
          <w:rFonts w:cs="Cambria"/>
        </w:rPr>
        <w:t xml:space="preserve"> while import competition decreases as the foodservice becomes more sophisticated (e.g. fine dining restaurants). As the foodservice type becomes more sophisticated, so too does demand for premium seafood and consumer willingness to pay premium prices.</w:t>
      </w:r>
    </w:p>
    <w:p w14:paraId="6BC41B3F" w14:textId="77777777" w:rsidR="000B7A23" w:rsidRDefault="000B7A23" w:rsidP="000B7A23">
      <w:pPr>
        <w:spacing w:before="0" w:after="0" w:line="240" w:lineRule="auto"/>
        <w:ind w:left="357"/>
        <w:jc w:val="both"/>
        <w:rPr>
          <w:rFonts w:cs="Cambria"/>
        </w:rPr>
      </w:pPr>
      <w:r w:rsidRPr="00817BB6">
        <w:rPr>
          <w:noProof/>
          <w:lang w:eastAsia="en-AU"/>
        </w:rPr>
        <w:lastRenderedPageBreak/>
        <w:drawing>
          <wp:anchor distT="0" distB="0" distL="114300" distR="114300" simplePos="0" relativeHeight="251658243" behindDoc="1" locked="0" layoutInCell="1" allowOverlap="1" wp14:anchorId="0C07D2AC" wp14:editId="1C52F3C3">
            <wp:simplePos x="0" y="0"/>
            <wp:positionH relativeFrom="margin">
              <wp:posOffset>-21590</wp:posOffset>
            </wp:positionH>
            <wp:positionV relativeFrom="paragraph">
              <wp:posOffset>431</wp:posOffset>
            </wp:positionV>
            <wp:extent cx="5752465" cy="2799080"/>
            <wp:effectExtent l="0" t="0" r="635" b="1270"/>
            <wp:wrapTopAndBottom/>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2465" cy="279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220" w:rsidRPr="000B7A23">
        <w:rPr>
          <w:rFonts w:cs="Cambria"/>
        </w:rPr>
        <w:t xml:space="preserve"> </w:t>
      </w:r>
    </w:p>
    <w:p w14:paraId="0C07D221" w14:textId="5D562E68" w:rsidR="003E2220" w:rsidRPr="00F05439" w:rsidRDefault="003E2220" w:rsidP="000B7A23">
      <w:pPr>
        <w:spacing w:before="0" w:after="360" w:line="240" w:lineRule="auto"/>
        <w:ind w:left="357"/>
        <w:jc w:val="both"/>
        <w:rPr>
          <w:rFonts w:cs="Cambria"/>
          <w:i/>
          <w:sz w:val="20"/>
          <w:szCs w:val="20"/>
        </w:rPr>
      </w:pPr>
      <w:r w:rsidRPr="00F05439">
        <w:rPr>
          <w:i/>
          <w:sz w:val="20"/>
          <w:szCs w:val="20"/>
        </w:rPr>
        <w:t xml:space="preserve">Table </w:t>
      </w:r>
      <w:r w:rsidRPr="00F05439">
        <w:rPr>
          <w:i/>
          <w:sz w:val="20"/>
          <w:szCs w:val="20"/>
        </w:rPr>
        <w:fldChar w:fldCharType="begin"/>
      </w:r>
      <w:r w:rsidRPr="00F05439">
        <w:rPr>
          <w:sz w:val="20"/>
          <w:szCs w:val="20"/>
        </w:rPr>
        <w:instrText xml:space="preserve"> SEQ Table \* ARABIC </w:instrText>
      </w:r>
      <w:r w:rsidRPr="00F05439">
        <w:rPr>
          <w:i/>
          <w:sz w:val="20"/>
          <w:szCs w:val="20"/>
        </w:rPr>
        <w:fldChar w:fldCharType="separate"/>
      </w:r>
      <w:r w:rsidRPr="00F05439">
        <w:rPr>
          <w:noProof/>
          <w:sz w:val="20"/>
          <w:szCs w:val="20"/>
        </w:rPr>
        <w:t>2</w:t>
      </w:r>
      <w:r w:rsidRPr="00F05439">
        <w:rPr>
          <w:i/>
          <w:sz w:val="20"/>
          <w:szCs w:val="20"/>
        </w:rPr>
        <w:fldChar w:fldCharType="end"/>
      </w:r>
      <w:r w:rsidRPr="00F05439">
        <w:rPr>
          <w:i/>
          <w:sz w:val="20"/>
          <w:szCs w:val="20"/>
        </w:rPr>
        <w:t xml:space="preserve">: </w:t>
      </w:r>
      <w:r w:rsidRPr="00F05439">
        <w:rPr>
          <w:rFonts w:cs="Cambria"/>
          <w:i/>
          <w:sz w:val="20"/>
          <w:szCs w:val="20"/>
        </w:rPr>
        <w:t>Relationship between foodservice transparency and origin</w:t>
      </w:r>
    </w:p>
    <w:p w14:paraId="0C07D222" w14:textId="586AB609" w:rsidR="003E2220" w:rsidRPr="00331692" w:rsidRDefault="003E2220" w:rsidP="00331692">
      <w:pPr>
        <w:pStyle w:val="ListParagraph"/>
        <w:numPr>
          <w:ilvl w:val="0"/>
          <w:numId w:val="21"/>
        </w:numPr>
        <w:spacing w:line="360" w:lineRule="auto"/>
        <w:ind w:left="0" w:firstLine="0"/>
        <w:contextualSpacing w:val="0"/>
        <w:jc w:val="both"/>
        <w:rPr>
          <w:rFonts w:ascii="Calibri" w:hAnsi="Calibri"/>
        </w:rPr>
      </w:pPr>
      <w:r w:rsidRPr="00331692">
        <w:rPr>
          <w:rFonts w:cs="Cambria"/>
        </w:rPr>
        <w:t xml:space="preserve">Imported seafood sold into lower-value foodservice tends to be </w:t>
      </w:r>
      <w:r w:rsidR="009877CE">
        <w:rPr>
          <w:rFonts w:cs="Cambria"/>
        </w:rPr>
        <w:t xml:space="preserve">low-cost </w:t>
      </w:r>
      <w:r w:rsidRPr="00331692">
        <w:rPr>
          <w:rFonts w:cs="Cambria"/>
        </w:rPr>
        <w:t xml:space="preserve">commodity products </w:t>
      </w:r>
      <w:r w:rsidRPr="001D62C3">
        <w:t>such as prepared or preserved fish, frozen fillets, frozen prawns and canned fish.</w:t>
      </w:r>
      <w:r>
        <w:rPr>
          <w:rStyle w:val="FootnoteReference"/>
        </w:rPr>
        <w:footnoteReference w:id="39"/>
      </w:r>
      <w:r w:rsidRPr="001D62C3">
        <w:t xml:space="preserve"> </w:t>
      </w:r>
      <w:r>
        <w:t>F</w:t>
      </w:r>
      <w:r w:rsidRPr="001D62C3">
        <w:t xml:space="preserve">rozen and thawed </w:t>
      </w:r>
      <w:r>
        <w:t>b</w:t>
      </w:r>
      <w:r w:rsidRPr="001D62C3">
        <w:t>asa</w:t>
      </w:r>
      <w:r>
        <w:t xml:space="preserve"> fish</w:t>
      </w:r>
      <w:r w:rsidRPr="001D62C3">
        <w:t xml:space="preserve"> (catfish) of Vietnam</w:t>
      </w:r>
      <w:r w:rsidR="005D2C44">
        <w:t xml:space="preserve"> and hoki from New Zealand are</w:t>
      </w:r>
      <w:r w:rsidRPr="001D62C3">
        <w:t xml:space="preserve"> the most commonly eaten imported seafood </w:t>
      </w:r>
      <w:r>
        <w:t>since</w:t>
      </w:r>
      <w:r w:rsidR="005D2C44">
        <w:t xml:space="preserve"> their</w:t>
      </w:r>
      <w:r w:rsidRPr="001D62C3">
        <w:t xml:space="preserve"> low cost, white boneless </w:t>
      </w:r>
      <w:r>
        <w:t>flesh and neutral flavour make</w:t>
      </w:r>
      <w:r w:rsidR="005D2C44">
        <w:t xml:space="preserve"> them</w:t>
      </w:r>
      <w:r w:rsidRPr="001D62C3">
        <w:t xml:space="preserve"> attractive option</w:t>
      </w:r>
      <w:r w:rsidR="00F07114">
        <w:t>s</w:t>
      </w:r>
      <w:r w:rsidRPr="001D62C3">
        <w:t xml:space="preserve"> for Australian </w:t>
      </w:r>
      <w:r>
        <w:t>consumers</w:t>
      </w:r>
      <w:r w:rsidRPr="001D62C3">
        <w:t>.</w:t>
      </w:r>
      <w:r w:rsidRPr="001D62C3">
        <w:rPr>
          <w:rStyle w:val="FootnoteReference"/>
        </w:rPr>
        <w:footnoteReference w:id="40"/>
      </w:r>
    </w:p>
    <w:p w14:paraId="0C07D223" w14:textId="2FD28D98" w:rsidR="003E2220" w:rsidRPr="00331692" w:rsidRDefault="003E2220" w:rsidP="00331692">
      <w:pPr>
        <w:pStyle w:val="ListParagraph"/>
        <w:numPr>
          <w:ilvl w:val="0"/>
          <w:numId w:val="21"/>
        </w:numPr>
        <w:spacing w:line="360" w:lineRule="auto"/>
        <w:ind w:left="0" w:firstLine="0"/>
        <w:contextualSpacing w:val="0"/>
        <w:jc w:val="both"/>
        <w:rPr>
          <w:rFonts w:cs="Cambria"/>
        </w:rPr>
      </w:pPr>
      <w:r>
        <w:t>Imports of lower-</w:t>
      </w:r>
      <w:r w:rsidRPr="00817BB6">
        <w:t xml:space="preserve">value </w:t>
      </w:r>
      <w:r>
        <w:t xml:space="preserve">seafood commodities </w:t>
      </w:r>
      <w:r w:rsidRPr="00817BB6">
        <w:t>is needed to fill the gap between consumer demand and available local supply</w:t>
      </w:r>
      <w:r>
        <w:t>.</w:t>
      </w:r>
      <w:r w:rsidRPr="00817BB6">
        <w:rPr>
          <w:rStyle w:val="FootnoteReference"/>
        </w:rPr>
        <w:footnoteReference w:id="41"/>
      </w:r>
      <w:r>
        <w:t xml:space="preserve"> </w:t>
      </w:r>
      <w:r w:rsidRPr="00817BB6">
        <w:t>This trend is expected to continue into the future.</w:t>
      </w:r>
      <w:r>
        <w:t xml:space="preserve"> </w:t>
      </w:r>
      <w:r w:rsidRPr="00331692">
        <w:rPr>
          <w:rFonts w:cs="Cambria"/>
        </w:rPr>
        <w:t>According to the Master Fish Merchants’ Association of Australia, large levels of imported seafood to Australia is due to the nature of domestic fisheries which are high quality, high value but low volume due to the lack of major upwellings</w:t>
      </w:r>
      <w:r>
        <w:rPr>
          <w:rStyle w:val="FootnoteReference"/>
          <w:rFonts w:cs="Cambria"/>
        </w:rPr>
        <w:footnoteReference w:id="42"/>
      </w:r>
      <w:r w:rsidRPr="00331692">
        <w:rPr>
          <w:rFonts w:cs="Cambria"/>
        </w:rPr>
        <w:t xml:space="preserve"> and naturally low nutrient levels in our waters which limit productivity.</w:t>
      </w:r>
      <w:r w:rsidRPr="00817BB6">
        <w:rPr>
          <w:rStyle w:val="FootnoteReference"/>
          <w:rFonts w:cs="Cambria"/>
        </w:rPr>
        <w:footnoteReference w:id="43"/>
      </w:r>
    </w:p>
    <w:p w14:paraId="0C07D224" w14:textId="04EBA1D6" w:rsidR="003E2220" w:rsidRDefault="003E2220" w:rsidP="003D1A71">
      <w:pPr>
        <w:pStyle w:val="ListParagraph"/>
        <w:numPr>
          <w:ilvl w:val="0"/>
          <w:numId w:val="21"/>
        </w:numPr>
        <w:spacing w:after="0" w:line="360" w:lineRule="auto"/>
        <w:ind w:left="0" w:firstLine="0"/>
        <w:contextualSpacing w:val="0"/>
        <w:jc w:val="both"/>
      </w:pPr>
      <w:r w:rsidRPr="00331692">
        <w:rPr>
          <w:rFonts w:cs="Cambria"/>
        </w:rPr>
        <w:t>The Department of Agriculture and Water Resources advises Australia’s fisheries overall are already managed sustainably for optimum yield, with limited opportunities to increase wild catch unless new fisheries are developed for species that have limited markets today or are currently uneconomical to fish.</w:t>
      </w:r>
      <w:r w:rsidRPr="00817BB6">
        <w:rPr>
          <w:rStyle w:val="FootnoteReference"/>
          <w:rFonts w:cs="Cambria"/>
        </w:rPr>
        <w:footnoteReference w:id="44"/>
      </w:r>
      <w:r w:rsidRPr="00331692">
        <w:rPr>
          <w:rFonts w:cs="Cambria"/>
        </w:rPr>
        <w:t xml:space="preserve"> While Australian production of </w:t>
      </w:r>
      <w:r>
        <w:t xml:space="preserve">prawns, salmon, and some finfish such as barramundi have opportunities to grow via aquaculture, the growth is unlikely be of a scale that would </w:t>
      </w:r>
      <w:r w:rsidRPr="00817BB6">
        <w:t xml:space="preserve">fill the gap between </w:t>
      </w:r>
      <w:r>
        <w:t xml:space="preserve">domestic </w:t>
      </w:r>
      <w:r w:rsidRPr="00817BB6">
        <w:t xml:space="preserve">demand </w:t>
      </w:r>
      <w:r>
        <w:t xml:space="preserve">for lower value seafood products </w:t>
      </w:r>
      <w:r w:rsidRPr="00817BB6">
        <w:t>and available local supply</w:t>
      </w:r>
      <w:r>
        <w:t>.</w:t>
      </w:r>
    </w:p>
    <w:p w14:paraId="0C07D225" w14:textId="64F87753" w:rsidR="003E2220" w:rsidRPr="003A1750" w:rsidRDefault="007F447C" w:rsidP="00C87836">
      <w:pPr>
        <w:pStyle w:val="Heading1"/>
        <w:spacing w:after="120"/>
        <w:rPr>
          <w:color w:val="005677"/>
        </w:rPr>
      </w:pPr>
      <w:bookmarkStart w:id="17" w:name="_Ref480810927"/>
      <w:r w:rsidRPr="003A1750">
        <w:rPr>
          <w:noProof/>
          <w:color w:val="005677"/>
          <w:lang w:eastAsia="en-AU"/>
        </w:rPr>
        <w:lastRenderedPageBreak/>
        <mc:AlternateContent>
          <mc:Choice Requires="wps">
            <w:drawing>
              <wp:anchor distT="0" distB="0" distL="114300" distR="114300" simplePos="0" relativeHeight="251663360" behindDoc="0" locked="0" layoutInCell="1" allowOverlap="1" wp14:anchorId="0C07D2AE" wp14:editId="49BB04D7">
                <wp:simplePos x="0" y="0"/>
                <wp:positionH relativeFrom="column">
                  <wp:posOffset>-53340</wp:posOffset>
                </wp:positionH>
                <wp:positionV relativeFrom="paragraph">
                  <wp:posOffset>969010</wp:posOffset>
                </wp:positionV>
                <wp:extent cx="5842659" cy="1246909"/>
                <wp:effectExtent l="0" t="0" r="24765" b="10795"/>
                <wp:wrapNone/>
                <wp:docPr id="101" name="Rectangle 101"/>
                <wp:cNvGraphicFramePr/>
                <a:graphic xmlns:a="http://schemas.openxmlformats.org/drawingml/2006/main">
                  <a:graphicData uri="http://schemas.microsoft.com/office/word/2010/wordprocessingShape">
                    <wps:wsp>
                      <wps:cNvSpPr/>
                      <wps:spPr>
                        <a:xfrm>
                          <a:off x="0" y="0"/>
                          <a:ext cx="5842659" cy="1246909"/>
                        </a:xfrm>
                        <a:prstGeom prst="rect">
                          <a:avLst/>
                        </a:prstGeom>
                        <a:noFill/>
                        <a:ln w="3175">
                          <a:solidFill>
                            <a:srgbClr val="00567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C1AC0" id="Rectangle 101" o:spid="_x0000_s1026" style="position:absolute;margin-left:-4.2pt;margin-top:76.3pt;width:460.05pt;height:9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" filled="f" strokecolor="#005677" strokeweight=".25pt"/>
            </w:pict>
          </mc:Fallback>
        </mc:AlternateContent>
      </w:r>
      <w:r w:rsidR="0048498E" w:rsidRPr="003A1750">
        <w:rPr>
          <w:color w:val="005677"/>
        </w:rPr>
        <w:t>Origin Labelling For Retail v</w:t>
      </w:r>
      <w:r w:rsidR="003E2220" w:rsidRPr="003A1750">
        <w:rPr>
          <w:color w:val="005677"/>
        </w:rPr>
        <w:t xml:space="preserve">ersus </w:t>
      </w:r>
      <w:bookmarkEnd w:id="17"/>
      <w:r w:rsidR="003E2220" w:rsidRPr="003A1750">
        <w:rPr>
          <w:color w:val="005677"/>
        </w:rPr>
        <w:t>Foodservice</w:t>
      </w:r>
    </w:p>
    <w:p w14:paraId="0C07D226" w14:textId="77777777" w:rsidR="003E2220" w:rsidRPr="003A1750" w:rsidRDefault="003E2220" w:rsidP="00290040">
      <w:pPr>
        <w:pStyle w:val="Heading5"/>
        <w:spacing w:line="360" w:lineRule="auto"/>
        <w:jc w:val="both"/>
        <w:rPr>
          <w:color w:val="005677"/>
        </w:rPr>
      </w:pPr>
      <w:r w:rsidRPr="003A1750">
        <w:rPr>
          <w:color w:val="005677"/>
        </w:rPr>
        <w:t>The Australian Government’s 2016 reforms to origin labelling were specifically designed to address consumer information asymmetry unique to retail purchases of food. This same origin labelling is unlikely to be appropriate in foodservice, since consumers are less dependent on labels for product information and foodservice businesses deal with day-to-day variability in food preparation.</w:t>
      </w:r>
    </w:p>
    <w:p w14:paraId="0C07D227" w14:textId="0D60BC23" w:rsidR="003E2220" w:rsidRDefault="003E2220" w:rsidP="00331692">
      <w:pPr>
        <w:pStyle w:val="ListParagraph"/>
        <w:numPr>
          <w:ilvl w:val="0"/>
          <w:numId w:val="22"/>
        </w:numPr>
        <w:spacing w:line="360" w:lineRule="auto"/>
        <w:ind w:left="0" w:firstLine="0"/>
        <w:contextualSpacing w:val="0"/>
        <w:jc w:val="both"/>
      </w:pPr>
      <w:r w:rsidRPr="00AD122A">
        <w:t>In 2016, the Government introduced significant reforms to Australia’s</w:t>
      </w:r>
      <w:r>
        <w:t xml:space="preserve"> existing</w:t>
      </w:r>
      <w:r w:rsidRPr="00AD122A">
        <w:t xml:space="preserve"> food origin labelling framework. </w:t>
      </w:r>
      <w:r>
        <w:t xml:space="preserve">The reforms </w:t>
      </w:r>
      <w:r w:rsidRPr="00AD122A">
        <w:t>were designed to give consumers access to clearer origin information</w:t>
      </w:r>
      <w:r>
        <w:t xml:space="preserve"> for retail food purchasing decisions, and were developed in response to evidence </w:t>
      </w:r>
      <w:r w:rsidRPr="00331692">
        <w:rPr>
          <w:rFonts w:cs="Arial"/>
          <w:noProof/>
        </w:rPr>
        <w:t xml:space="preserve">consumers found existing food origin labels confusing, hard to find and sometimes misleading. </w:t>
      </w:r>
    </w:p>
    <w:p w14:paraId="0C07D228" w14:textId="3B316CB9" w:rsidR="003E2220" w:rsidRPr="00AD122A" w:rsidRDefault="003E2220" w:rsidP="00331692">
      <w:pPr>
        <w:pStyle w:val="ListParagraph"/>
        <w:numPr>
          <w:ilvl w:val="0"/>
          <w:numId w:val="22"/>
        </w:numPr>
        <w:spacing w:line="360" w:lineRule="auto"/>
        <w:ind w:left="0" w:firstLine="0"/>
        <w:contextualSpacing w:val="0"/>
        <w:jc w:val="both"/>
      </w:pPr>
      <w:r w:rsidRPr="00AD122A">
        <w:t>The new labels (kangaroo, bar chart and text description) deliver clearer information on Australian ingredients in food products to alle</w:t>
      </w:r>
      <w:r>
        <w:t>viate circumstances in retail</w:t>
      </w:r>
      <w:r w:rsidRPr="00AD122A">
        <w:t xml:space="preserve"> where consumers have limited transparency and opportunity to </w:t>
      </w:r>
      <w:r>
        <w:t>clarify food origin information</w:t>
      </w:r>
      <w:r w:rsidRPr="00AD122A">
        <w:t xml:space="preserve">. The new labels now enable consumers to easily compare origin information across various products sold on supermarket shelves. Further detail on recent reforms to origin labelling is </w:t>
      </w:r>
      <w:r w:rsidRPr="00155AF1">
        <w:t>at Attachment C.</w:t>
      </w:r>
    </w:p>
    <w:p w14:paraId="0C07D229" w14:textId="65B28C50" w:rsidR="003E2220" w:rsidRPr="00AD122A" w:rsidRDefault="003E2220" w:rsidP="00331692">
      <w:pPr>
        <w:pStyle w:val="ListParagraph"/>
        <w:numPr>
          <w:ilvl w:val="0"/>
          <w:numId w:val="22"/>
        </w:numPr>
        <w:spacing w:line="360" w:lineRule="auto"/>
        <w:ind w:left="0" w:firstLine="0"/>
        <w:contextualSpacing w:val="0"/>
        <w:jc w:val="both"/>
      </w:pPr>
      <w:r>
        <w:t>Australia’s food origin labelling expressly</w:t>
      </w:r>
      <w:r w:rsidRPr="00AD122A">
        <w:t xml:space="preserve"> address</w:t>
      </w:r>
      <w:r>
        <w:t>es</w:t>
      </w:r>
      <w:r w:rsidRPr="00AD122A">
        <w:t xml:space="preserve"> consumer information asymmetry</w:t>
      </w:r>
      <w:r w:rsidRPr="00AD122A">
        <w:rPr>
          <w:vertAlign w:val="superscript"/>
        </w:rPr>
        <w:footnoteReference w:id="45"/>
      </w:r>
      <w:r w:rsidRPr="00AD122A">
        <w:t xml:space="preserve"> present in retail purchasing. In retail</w:t>
      </w:r>
      <w:r w:rsidR="00F07114">
        <w:t xml:space="preserve"> </w:t>
      </w:r>
      <w:r w:rsidRPr="00AD122A">
        <w:t>—</w:t>
      </w:r>
      <w:r w:rsidR="00F07114">
        <w:t xml:space="preserve"> </w:t>
      </w:r>
      <w:r w:rsidRPr="00AD122A">
        <w:t>where food production, purchasing and consumption generally take place separately</w:t>
      </w:r>
      <w:r w:rsidR="00F07114">
        <w:t xml:space="preserve"> </w:t>
      </w:r>
      <w:r w:rsidRPr="00817BB6">
        <w:t>—</w:t>
      </w:r>
      <w:r w:rsidR="00F07114">
        <w:t xml:space="preserve"> </w:t>
      </w:r>
      <w:r w:rsidRPr="00AD122A">
        <w:t>consumers often depend on labels for product information. Without clear lab</w:t>
      </w:r>
      <w:r>
        <w:t xml:space="preserve">el information, consumers have </w:t>
      </w:r>
      <w:r w:rsidRPr="00AD122A">
        <w:t>limited avenues for obtaining food origin infor</w:t>
      </w:r>
      <w:r>
        <w:t>mation in retail</w:t>
      </w:r>
      <w:r w:rsidRPr="00AD122A">
        <w:t xml:space="preserve">. </w:t>
      </w:r>
    </w:p>
    <w:p w14:paraId="0C07D22A" w14:textId="318352C1" w:rsidR="003E2220" w:rsidRPr="00817BB6" w:rsidRDefault="003E2220" w:rsidP="00331692">
      <w:pPr>
        <w:pStyle w:val="ListParagraph"/>
        <w:numPr>
          <w:ilvl w:val="0"/>
          <w:numId w:val="22"/>
        </w:numPr>
        <w:spacing w:line="360" w:lineRule="auto"/>
        <w:ind w:left="0" w:firstLine="0"/>
        <w:contextualSpacing w:val="0"/>
        <w:jc w:val="both"/>
      </w:pPr>
      <w:r w:rsidRPr="00AD122A">
        <w:t xml:space="preserve">Under the 2016 reforms, the Government maintained the long-standing exclusion of the </w:t>
      </w:r>
      <w:r>
        <w:t>foodservice</w:t>
      </w:r>
      <w:r w:rsidRPr="00AD122A">
        <w:t xml:space="preserve"> sector from mandatory origin labelling. The Government observed the</w:t>
      </w:r>
      <w:r w:rsidRPr="00817BB6">
        <w:t xml:space="preserve"> new labelling requirements for retail were </w:t>
      </w:r>
      <w:r>
        <w:t xml:space="preserve">not </w:t>
      </w:r>
      <w:r w:rsidRPr="00817BB6">
        <w:t xml:space="preserve">suited to </w:t>
      </w:r>
      <w:r>
        <w:t>foodservice</w:t>
      </w:r>
      <w:r w:rsidRPr="00817BB6">
        <w:t xml:space="preserve"> and would impose significant costs. </w:t>
      </w:r>
      <w:r>
        <w:t>Unlike</w:t>
      </w:r>
      <w:r w:rsidRPr="00817BB6">
        <w:t xml:space="preserve"> mass-production of uniform products for retail distribution, </w:t>
      </w:r>
      <w:r>
        <w:t>foodservice</w:t>
      </w:r>
      <w:r w:rsidRPr="00817BB6">
        <w:t xml:space="preserve"> </w:t>
      </w:r>
      <w:r>
        <w:t xml:space="preserve">businesses </w:t>
      </w:r>
      <w:r w:rsidRPr="00817BB6">
        <w:t xml:space="preserve">deal with greater day-to-day variability in ingredient sourcing and </w:t>
      </w:r>
      <w:r>
        <w:t>customising</w:t>
      </w:r>
      <w:r w:rsidRPr="00817BB6">
        <w:t xml:space="preserve"> meals to consumers. The mandatory labels for retail packaging were also deemed inappropriate for menus in </w:t>
      </w:r>
      <w:r>
        <w:t>foodservice</w:t>
      </w:r>
      <w:r w:rsidRPr="00817BB6">
        <w:t xml:space="preserve"> establishments.</w:t>
      </w:r>
    </w:p>
    <w:p w14:paraId="0C07D22B" w14:textId="419078B8" w:rsidR="003E2220" w:rsidRPr="00817BB6" w:rsidRDefault="003E2220" w:rsidP="00331692">
      <w:pPr>
        <w:pStyle w:val="ListParagraph"/>
        <w:numPr>
          <w:ilvl w:val="0"/>
          <w:numId w:val="22"/>
        </w:numPr>
        <w:spacing w:line="360" w:lineRule="auto"/>
        <w:ind w:left="0" w:firstLine="0"/>
        <w:contextualSpacing w:val="0"/>
        <w:jc w:val="both"/>
      </w:pPr>
      <w:r w:rsidRPr="00817BB6">
        <w:lastRenderedPageBreak/>
        <w:t xml:space="preserve">The Government also observed </w:t>
      </w:r>
      <w:r>
        <w:t>foodservice</w:t>
      </w:r>
      <w:r w:rsidRPr="00817BB6">
        <w:t xml:space="preserve"> consumers, compared to retail consumers, have less dependency on labels for addressing </w:t>
      </w:r>
      <w:r w:rsidRPr="00AD122A">
        <w:t>information asymmetry</w:t>
      </w:r>
      <w:r w:rsidRPr="00817BB6">
        <w:t xml:space="preserve">. In </w:t>
      </w:r>
      <w:r>
        <w:t>foodservice</w:t>
      </w:r>
      <w:r w:rsidR="00F07114">
        <w:t xml:space="preserve"> </w:t>
      </w:r>
      <w:r w:rsidRPr="00817BB6">
        <w:t>—</w:t>
      </w:r>
      <w:r w:rsidR="00F07114">
        <w:t xml:space="preserve"> </w:t>
      </w:r>
      <w:r w:rsidRPr="00817BB6">
        <w:t>where production and consumption generally take place together</w:t>
      </w:r>
      <w:r w:rsidR="00F07114">
        <w:t xml:space="preserve"> </w:t>
      </w:r>
      <w:r w:rsidRPr="00817BB6">
        <w:t>—</w:t>
      </w:r>
      <w:r w:rsidR="00F07114">
        <w:t xml:space="preserve"> </w:t>
      </w:r>
      <w:r w:rsidRPr="00817BB6">
        <w:t xml:space="preserve">interested consumers are able to enquire about origin information with wait staff, chefs, cooks, and proprietors directly responsible for preparing meals, sourcing ingredients and delivering </w:t>
      </w:r>
      <w:r>
        <w:t>customer service</w:t>
      </w:r>
      <w:r w:rsidRPr="00817BB6">
        <w:t xml:space="preserve">. </w:t>
      </w:r>
    </w:p>
    <w:p w14:paraId="0C07D22C" w14:textId="260515A3" w:rsidR="003E2220" w:rsidRDefault="003E2220" w:rsidP="00C87836">
      <w:pPr>
        <w:pStyle w:val="ListParagraph"/>
        <w:numPr>
          <w:ilvl w:val="0"/>
          <w:numId w:val="22"/>
        </w:numPr>
        <w:spacing w:after="360" w:line="360" w:lineRule="auto"/>
        <w:ind w:left="0" w:firstLine="0"/>
        <w:contextualSpacing w:val="0"/>
        <w:jc w:val="both"/>
      </w:pPr>
      <w:r w:rsidRPr="00AD122A">
        <w:t xml:space="preserve">The exclusion of </w:t>
      </w:r>
      <w:r>
        <w:t>foodservice</w:t>
      </w:r>
      <w:r w:rsidRPr="00AD122A">
        <w:t xml:space="preserve"> from existing mandatory origin labelling </w:t>
      </w:r>
      <w:r w:rsidRPr="00331692">
        <w:rPr>
          <w:b/>
        </w:rPr>
        <w:t>does not</w:t>
      </w:r>
      <w:r w:rsidRPr="00AD122A">
        <w:t xml:space="preserve"> indicate the Government considers origi</w:t>
      </w:r>
      <w:r>
        <w:t>n information unimportant in</w:t>
      </w:r>
      <w:r w:rsidRPr="00AD122A">
        <w:t xml:space="preserve"> </w:t>
      </w:r>
      <w:r>
        <w:t xml:space="preserve">foodservice. Rather, it reflects there may be more cost effective </w:t>
      </w:r>
      <w:r w:rsidRPr="00AD122A">
        <w:t>ways for ensuring the provision of origin</w:t>
      </w:r>
      <w:r w:rsidR="009877CE">
        <w:t xml:space="preserve"> information to consumers in</w:t>
      </w:r>
      <w:r w:rsidRPr="00AD122A">
        <w:t xml:space="preserve"> </w:t>
      </w:r>
      <w:r>
        <w:t>foodservice</w:t>
      </w:r>
      <w:r w:rsidRPr="00AD122A">
        <w:t>s</w:t>
      </w:r>
      <w:r w:rsidRPr="00817BB6">
        <w:t xml:space="preserve"> where consumer information barriers are different to retail.</w:t>
      </w:r>
    </w:p>
    <w:p w14:paraId="0C07D22D" w14:textId="44AD0638" w:rsidR="003E2220" w:rsidRPr="003A1750" w:rsidRDefault="009A6715" w:rsidP="00C10DF0">
      <w:pPr>
        <w:pStyle w:val="Heading1"/>
        <w:spacing w:after="240"/>
        <w:rPr>
          <w:color w:val="005677"/>
        </w:rPr>
      </w:pPr>
      <w:bookmarkStart w:id="18" w:name="_Ref480810932"/>
      <w:r w:rsidRPr="003A1750">
        <w:rPr>
          <w:noProof/>
          <w:color w:val="005677"/>
          <w:lang w:eastAsia="en-AU"/>
        </w:rPr>
        <mc:AlternateContent>
          <mc:Choice Requires="wps">
            <w:drawing>
              <wp:anchor distT="0" distB="0" distL="114300" distR="114300" simplePos="0" relativeHeight="251665408" behindDoc="0" locked="0" layoutInCell="1" allowOverlap="1" wp14:anchorId="0C07D2B0" wp14:editId="4DA695C4">
                <wp:simplePos x="0" y="0"/>
                <wp:positionH relativeFrom="column">
                  <wp:posOffset>-44450</wp:posOffset>
                </wp:positionH>
                <wp:positionV relativeFrom="paragraph">
                  <wp:posOffset>1044575</wp:posOffset>
                </wp:positionV>
                <wp:extent cx="5842635" cy="1485900"/>
                <wp:effectExtent l="0" t="0" r="24765" b="19050"/>
                <wp:wrapNone/>
                <wp:docPr id="102" name="Rectangle 102"/>
                <wp:cNvGraphicFramePr/>
                <a:graphic xmlns:a="http://schemas.openxmlformats.org/drawingml/2006/main">
                  <a:graphicData uri="http://schemas.microsoft.com/office/word/2010/wordprocessingShape">
                    <wps:wsp>
                      <wps:cNvSpPr/>
                      <wps:spPr>
                        <a:xfrm>
                          <a:off x="0" y="0"/>
                          <a:ext cx="5842635" cy="1485900"/>
                        </a:xfrm>
                        <a:prstGeom prst="rect">
                          <a:avLst/>
                        </a:prstGeom>
                        <a:noFill/>
                        <a:ln w="3175">
                          <a:solidFill>
                            <a:srgbClr val="00567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1B9D37" id="Rectangle 102" o:spid="_x0000_s1026" style="position:absolute;margin-left:-3.5pt;margin-top:82.25pt;width:460.05pt;height:11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" filled="f" strokecolor="#005677" strokeweight=".25pt"/>
            </w:pict>
          </mc:Fallback>
        </mc:AlternateContent>
      </w:r>
      <w:r w:rsidR="003E2220" w:rsidRPr="003A1750">
        <w:rPr>
          <w:color w:val="005677"/>
        </w:rPr>
        <w:t>Existing State, Territory and Industry Approaches To Origin Information</w:t>
      </w:r>
      <w:bookmarkEnd w:id="18"/>
    </w:p>
    <w:p w14:paraId="0C07D22E" w14:textId="41C1D8F5" w:rsidR="003E2220" w:rsidRPr="003A1750" w:rsidRDefault="003E2220" w:rsidP="00F07114">
      <w:pPr>
        <w:pStyle w:val="Heading5"/>
        <w:spacing w:line="360" w:lineRule="auto"/>
        <w:jc w:val="both"/>
        <w:rPr>
          <w:color w:val="005677"/>
        </w:rPr>
      </w:pPr>
      <w:r w:rsidRPr="003A1750">
        <w:rPr>
          <w:color w:val="005677"/>
        </w:rPr>
        <w:t xml:space="preserve">The NT Government has had seafood origin labelling requirements for foodservice since 2008, and the NSW Government is consulting on options for NSW. Industry-led avenues for improving consumer awareness about seafood origins may also be possible through Seafood Industry Australia (recently established with support from the Australian Government) and the Fisheries Research and Development Corporation (being enabled through new legislation to enhance its marketing). </w:t>
      </w:r>
    </w:p>
    <w:p w14:paraId="0C07D22F" w14:textId="7B28D5D2" w:rsidR="003E2220" w:rsidRDefault="003E2220" w:rsidP="00331692">
      <w:pPr>
        <w:pStyle w:val="ListParagraph"/>
        <w:numPr>
          <w:ilvl w:val="0"/>
          <w:numId w:val="23"/>
        </w:numPr>
        <w:spacing w:line="360" w:lineRule="auto"/>
        <w:ind w:left="0" w:firstLine="0"/>
        <w:contextualSpacing w:val="0"/>
        <w:jc w:val="both"/>
      </w:pPr>
      <w:r>
        <w:t xml:space="preserve">State and Territory governments are able to, and have, introduced regulation to improve consumer access to seafood origin information in the foodservice sector. The Northern Territory and New South Wales governments have pursued labelling regulations, linking policies to supporting local fisheries and promoting local tourism alongside dining. </w:t>
      </w:r>
    </w:p>
    <w:p w14:paraId="0C07D230" w14:textId="77777777" w:rsidR="003E2220" w:rsidRPr="00331692" w:rsidRDefault="003E2220" w:rsidP="005F638A">
      <w:pPr>
        <w:pStyle w:val="Heading5"/>
        <w:spacing w:before="240" w:after="240" w:line="360" w:lineRule="auto"/>
        <w:rPr>
          <w:noProof/>
          <w:color w:val="005677"/>
        </w:rPr>
      </w:pPr>
      <w:r w:rsidRPr="00331692">
        <w:rPr>
          <w:noProof/>
          <w:color w:val="005677"/>
        </w:rPr>
        <w:t>Northern Territory (NT)</w:t>
      </w:r>
    </w:p>
    <w:p w14:paraId="0C07D231" w14:textId="2E8326E4" w:rsidR="003E2220" w:rsidRPr="00A6051D" w:rsidRDefault="003E2220" w:rsidP="00331692">
      <w:pPr>
        <w:pStyle w:val="ListParagraph"/>
        <w:numPr>
          <w:ilvl w:val="0"/>
          <w:numId w:val="23"/>
        </w:numPr>
        <w:spacing w:line="360" w:lineRule="auto"/>
        <w:ind w:left="0" w:firstLine="0"/>
        <w:contextualSpacing w:val="0"/>
        <w:jc w:val="both"/>
      </w:pPr>
      <w:r w:rsidRPr="00817BB6">
        <w:t xml:space="preserve">Since November 2008, </w:t>
      </w:r>
      <w:r>
        <w:t>the NT Government has had a licence condition requiring</w:t>
      </w:r>
      <w:r w:rsidRPr="00817BB6">
        <w:t xml:space="preserve"> imported seafood prepared for immediate consumption to be labelled as ‘imported’. The seafood labelling requirement applies to restaurants and other dining venues (cafes, bistros, hotels, motels, fish and chip shops as well as delicatessens in supermarkets</w:t>
      </w:r>
      <w:r>
        <w:t>.</w:t>
      </w:r>
      <w:r>
        <w:rPr>
          <w:rStyle w:val="FootnoteReference"/>
        </w:rPr>
        <w:footnoteReference w:id="46"/>
      </w:r>
      <w:r>
        <w:t xml:space="preserve"> The NT Government did not undertake a Regulatory Impact Statement (RIS) prior to implementing the licence condition.</w:t>
      </w:r>
    </w:p>
    <w:p w14:paraId="0C07D232" w14:textId="0FBB4FD7" w:rsidR="003E2220" w:rsidRDefault="003E2220" w:rsidP="00331692">
      <w:pPr>
        <w:pStyle w:val="ListParagraph"/>
        <w:numPr>
          <w:ilvl w:val="0"/>
          <w:numId w:val="23"/>
        </w:numPr>
        <w:spacing w:line="360" w:lineRule="auto"/>
        <w:ind w:left="0" w:firstLine="0"/>
        <w:contextualSpacing w:val="0"/>
        <w:jc w:val="both"/>
      </w:pPr>
      <w:r>
        <w:lastRenderedPageBreak/>
        <w:t xml:space="preserve">The </w:t>
      </w:r>
      <w:r w:rsidRPr="00331692">
        <w:rPr>
          <w:i/>
        </w:rPr>
        <w:t>NT Fisheries Act 1979</w:t>
      </w:r>
      <w:r w:rsidRPr="00817BB6">
        <w:t xml:space="preserve"> </w:t>
      </w:r>
      <w:r>
        <w:t>states that the Director of Fisheries may grant a license subject to a number of conditions such as area, species or any other matter the Director considers appropriate.</w:t>
      </w:r>
      <w:r>
        <w:rPr>
          <w:rStyle w:val="FootnoteReference"/>
        </w:rPr>
        <w:footnoteReference w:id="47"/>
      </w:r>
      <w:r>
        <w:t xml:space="preserve"> One of the </w:t>
      </w:r>
      <w:r w:rsidRPr="00817BB6">
        <w:t>condition</w:t>
      </w:r>
      <w:r>
        <w:t>s</w:t>
      </w:r>
      <w:r w:rsidRPr="00817BB6">
        <w:t xml:space="preserve"> </w:t>
      </w:r>
      <w:r>
        <w:t xml:space="preserve">for Fish Retail Licensees is for </w:t>
      </w:r>
      <w:r w:rsidRPr="00817BB6">
        <w:t xml:space="preserve">all seafood </w:t>
      </w:r>
      <w:r>
        <w:t xml:space="preserve">advertised for sale </w:t>
      </w:r>
      <w:r w:rsidRPr="00817BB6">
        <w:t>for public consumption (cooked and raw)</w:t>
      </w:r>
      <w:r>
        <w:t>,</w:t>
      </w:r>
      <w:r w:rsidRPr="00817BB6">
        <w:t xml:space="preserve"> harvested outside of Australia</w:t>
      </w:r>
      <w:r>
        <w:t>, to be accompanied with a statement declaring it is imported. T</w:t>
      </w:r>
      <w:r w:rsidRPr="00A6051D">
        <w:t>he Water Police section of the NT Police</w:t>
      </w:r>
      <w:r>
        <w:t xml:space="preserve"> enforce compliance</w:t>
      </w:r>
      <w:r>
        <w:rPr>
          <w:rStyle w:val="FootnoteReference"/>
        </w:rPr>
        <w:footnoteReference w:id="48"/>
      </w:r>
      <w:r>
        <w:t>,</w:t>
      </w:r>
      <w:r w:rsidRPr="00A6051D">
        <w:t xml:space="preserve"> </w:t>
      </w:r>
      <w:r>
        <w:t xml:space="preserve">including </w:t>
      </w:r>
      <w:r w:rsidRPr="00A6051D">
        <w:t>ons</w:t>
      </w:r>
      <w:r>
        <w:t>hore inspection of businesses</w:t>
      </w:r>
      <w:r w:rsidRPr="00A6051D">
        <w:t xml:space="preserve"> to ensure the imported fish</w:t>
      </w:r>
      <w:r>
        <w:t xml:space="preserve"> they sell is labelled.</w:t>
      </w:r>
    </w:p>
    <w:p w14:paraId="0C07D233" w14:textId="1CEDCF61" w:rsidR="003E2220" w:rsidRPr="00A6051D" w:rsidRDefault="003E2220" w:rsidP="00331692">
      <w:pPr>
        <w:pStyle w:val="ListParagraph"/>
        <w:numPr>
          <w:ilvl w:val="0"/>
          <w:numId w:val="23"/>
        </w:numPr>
        <w:spacing w:line="360" w:lineRule="auto"/>
        <w:ind w:left="0" w:firstLine="0"/>
        <w:contextualSpacing w:val="0"/>
        <w:jc w:val="both"/>
      </w:pPr>
      <w:r>
        <w:t xml:space="preserve">‘Advertised for sale’ includes being on </w:t>
      </w:r>
      <w:r w:rsidRPr="00817BB6">
        <w:t>menus, menu boards, brochures, pamphlets and related material. The NT Department of Primary Industries and Fisheries (DPIF</w:t>
      </w:r>
      <w:r>
        <w:t xml:space="preserve">) explains the NT’s approach is </w:t>
      </w:r>
      <w:r w:rsidRPr="00817BB6">
        <w:t>to make labelling requirements simple to understand for both retailers and consumers, as well as cost-effective to implement.</w:t>
      </w:r>
      <w:r>
        <w:rPr>
          <w:rStyle w:val="FootnoteReference"/>
        </w:rPr>
        <w:footnoteReference w:id="49"/>
      </w:r>
      <w:r w:rsidRPr="00817BB6">
        <w:t xml:space="preserve"> </w:t>
      </w:r>
      <w:r>
        <w:t>NT’s approach</w:t>
      </w:r>
      <w:r w:rsidRPr="00817BB6">
        <w:t xml:space="preserve"> is based on the premise that</w:t>
      </w:r>
      <w:r>
        <w:t>,</w:t>
      </w:r>
      <w:r w:rsidRPr="00817BB6">
        <w:t xml:space="preserve"> by default, unlabelled seafood is Australian </w:t>
      </w:r>
      <w:r>
        <w:t xml:space="preserve">origin, reflecting consumers’ expectations </w:t>
      </w:r>
      <w:r w:rsidRPr="00817BB6">
        <w:t>they were purchasing locally caught fish.</w:t>
      </w:r>
    </w:p>
    <w:p w14:paraId="0C07D234" w14:textId="3779CD77" w:rsidR="003E2220" w:rsidRDefault="003E2220" w:rsidP="00331692">
      <w:pPr>
        <w:pStyle w:val="ListParagraph"/>
        <w:numPr>
          <w:ilvl w:val="0"/>
          <w:numId w:val="23"/>
        </w:numPr>
        <w:spacing w:line="360" w:lineRule="auto"/>
        <w:ind w:left="0" w:firstLine="0"/>
        <w:contextualSpacing w:val="0"/>
        <w:jc w:val="both"/>
      </w:pPr>
      <w:r w:rsidRPr="00817BB6">
        <w:t xml:space="preserve">Where mixed seafood dishes are advertised for sale, if any of the seafood products are not harvested in Australia, they must be identified as 'contains imported seafood products'. The statement regarding the imported product must be no less than 65 per cent of the height of the characters used in the title of the fish, aquatic life or </w:t>
      </w:r>
      <w:r w:rsidRPr="001075A2">
        <w:t>mixed</w:t>
      </w:r>
      <w:r w:rsidRPr="00817BB6">
        <w:t xml:space="preserve"> seafood product that is advertised for sale.</w:t>
      </w:r>
    </w:p>
    <w:p w14:paraId="0C07D235" w14:textId="135F77C8" w:rsidR="003E2220" w:rsidRDefault="003E2220" w:rsidP="00331692">
      <w:pPr>
        <w:pStyle w:val="ListParagraph"/>
        <w:numPr>
          <w:ilvl w:val="0"/>
          <w:numId w:val="23"/>
        </w:numPr>
        <w:spacing w:line="360" w:lineRule="auto"/>
        <w:ind w:left="0" w:firstLine="0"/>
        <w:contextualSpacing w:val="0"/>
        <w:jc w:val="both"/>
      </w:pPr>
      <w:r>
        <w:t xml:space="preserve">The FRDC’s report titled </w:t>
      </w:r>
      <w:r w:rsidRPr="00331692">
        <w:rPr>
          <w:i/>
        </w:rPr>
        <w:t>Tracking the Impacts on Seafood Consumption at Dining Venues Arising from Northern Territory’s Seafood Labelling Laws</w:t>
      </w:r>
      <w:r>
        <w:t xml:space="preserve"> states</w:t>
      </w:r>
      <w:r w:rsidRPr="001C6063">
        <w:t xml:space="preserve"> the source of seafood</w:t>
      </w:r>
      <w:r>
        <w:t xml:space="preserve"> </w:t>
      </w:r>
      <w:r w:rsidRPr="001C6063">
        <w:t>has not changed dramatically as a result of the</w:t>
      </w:r>
      <w:r>
        <w:t xml:space="preserve"> </w:t>
      </w:r>
      <w:r w:rsidRPr="001C6063">
        <w:t>labelling laws, but there has been a drop in the use</w:t>
      </w:r>
      <w:r>
        <w:t xml:space="preserve"> </w:t>
      </w:r>
      <w:r w:rsidRPr="001C6063">
        <w:t>of imported product provided by seafood wholesale</w:t>
      </w:r>
      <w:r>
        <w:t xml:space="preserve"> </w:t>
      </w:r>
      <w:r w:rsidRPr="001C6063">
        <w:t>suppliers to fish retailers.</w:t>
      </w:r>
      <w:r>
        <w:rPr>
          <w:rStyle w:val="FootnoteReference"/>
        </w:rPr>
        <w:footnoteReference w:id="50"/>
      </w:r>
    </w:p>
    <w:p w14:paraId="0C07D236" w14:textId="7C839ECF" w:rsidR="003E2220" w:rsidRPr="00A6051D" w:rsidRDefault="003E2220" w:rsidP="00331692">
      <w:pPr>
        <w:pStyle w:val="ListParagraph"/>
        <w:numPr>
          <w:ilvl w:val="0"/>
          <w:numId w:val="23"/>
        </w:numPr>
        <w:spacing w:line="360" w:lineRule="auto"/>
        <w:ind w:left="0" w:firstLine="0"/>
        <w:contextualSpacing w:val="0"/>
        <w:jc w:val="both"/>
      </w:pPr>
      <w:r>
        <w:t xml:space="preserve">The report also revealed </w:t>
      </w:r>
      <w:r w:rsidRPr="001C6063">
        <w:t>concerns from th</w:t>
      </w:r>
      <w:r>
        <w:t>e</w:t>
      </w:r>
      <w:r w:rsidRPr="001C6063">
        <w:t xml:space="preserve"> sector</w:t>
      </w:r>
      <w:r>
        <w:t xml:space="preserve"> about</w:t>
      </w:r>
      <w:r w:rsidRPr="001C6063">
        <w:t xml:space="preserve"> having to update and change menus/special boards due to</w:t>
      </w:r>
      <w:r>
        <w:t xml:space="preserve"> local</w:t>
      </w:r>
      <w:r w:rsidRPr="001C6063">
        <w:t xml:space="preserve"> supply issues, and the need for the ongoing training</w:t>
      </w:r>
      <w:r>
        <w:t xml:space="preserve"> </w:t>
      </w:r>
      <w:r w:rsidRPr="001C6063">
        <w:t xml:space="preserve">of staff. The </w:t>
      </w:r>
      <w:r>
        <w:t>foodservice</w:t>
      </w:r>
      <w:r w:rsidRPr="001C6063">
        <w:t xml:space="preserve"> sector </w:t>
      </w:r>
      <w:r>
        <w:t xml:space="preserve">in Darwin has </w:t>
      </w:r>
      <w:r w:rsidRPr="001C6063">
        <w:t xml:space="preserve">considerable </w:t>
      </w:r>
      <w:r>
        <w:t xml:space="preserve">staff turnover and consequently </w:t>
      </w:r>
      <w:r w:rsidRPr="001C6063">
        <w:t xml:space="preserve">ongoing </w:t>
      </w:r>
      <w:r>
        <w:t xml:space="preserve">staff </w:t>
      </w:r>
      <w:r w:rsidRPr="001C6063">
        <w:t>education</w:t>
      </w:r>
      <w:r>
        <w:rPr>
          <w:rStyle w:val="FootnoteReference"/>
        </w:rPr>
        <w:footnoteReference w:id="51"/>
      </w:r>
      <w:r>
        <w:t xml:space="preserve"> on the </w:t>
      </w:r>
      <w:r w:rsidRPr="001C6063">
        <w:t xml:space="preserve">labelling laws </w:t>
      </w:r>
      <w:r>
        <w:t>is required</w:t>
      </w:r>
      <w:r w:rsidRPr="001C6063">
        <w:t xml:space="preserve"> to</w:t>
      </w:r>
      <w:r>
        <w:t xml:space="preserve"> retain knowledge within</w:t>
      </w:r>
      <w:r w:rsidRPr="001C6063">
        <w:t xml:space="preserve"> </w:t>
      </w:r>
      <w:r>
        <w:t xml:space="preserve">businesses. </w:t>
      </w:r>
    </w:p>
    <w:p w14:paraId="0C07D237" w14:textId="4C124734" w:rsidR="003E2220" w:rsidRPr="00A6051D" w:rsidRDefault="003E2220" w:rsidP="00331692">
      <w:pPr>
        <w:pStyle w:val="ListParagraph"/>
        <w:numPr>
          <w:ilvl w:val="0"/>
          <w:numId w:val="23"/>
        </w:numPr>
        <w:spacing w:line="360" w:lineRule="auto"/>
        <w:ind w:left="0" w:firstLine="0"/>
        <w:contextualSpacing w:val="0"/>
        <w:jc w:val="both"/>
      </w:pPr>
      <w:r w:rsidRPr="00A6051D">
        <w:t>Some stakeholders have commented consumers are willing to pay premium prices to access Australian seafood.</w:t>
      </w:r>
      <w:r w:rsidRPr="00817BB6">
        <w:t xml:space="preserve"> </w:t>
      </w:r>
      <w:r>
        <w:t>The NTSC states, u</w:t>
      </w:r>
      <w:r w:rsidRPr="00817BB6">
        <w:t xml:space="preserve">nder the NT licence system, consumers prefer local </w:t>
      </w:r>
      <w:r>
        <w:t xml:space="preserve">NT </w:t>
      </w:r>
      <w:r w:rsidRPr="00817BB6">
        <w:t>seafood over Australian</w:t>
      </w:r>
      <w:r>
        <w:t xml:space="preserve"> seafood</w:t>
      </w:r>
      <w:r w:rsidRPr="00817BB6">
        <w:t>, which is in turn preferred over imports.</w:t>
      </w:r>
      <w:r w:rsidRPr="00A6051D">
        <w:rPr>
          <w:vertAlign w:val="superscript"/>
        </w:rPr>
        <w:footnoteReference w:id="52"/>
      </w:r>
      <w:r>
        <w:t xml:space="preserve"> </w:t>
      </w:r>
    </w:p>
    <w:p w14:paraId="0C07D238" w14:textId="77777777" w:rsidR="003E2220" w:rsidRPr="003A1750" w:rsidRDefault="003E2220" w:rsidP="005F638A">
      <w:pPr>
        <w:pStyle w:val="Heading5"/>
        <w:spacing w:before="240" w:after="240" w:line="360" w:lineRule="auto"/>
        <w:rPr>
          <w:noProof/>
        </w:rPr>
      </w:pPr>
      <w:r w:rsidRPr="003A1750">
        <w:rPr>
          <w:noProof/>
          <w:color w:val="005677"/>
        </w:rPr>
        <w:lastRenderedPageBreak/>
        <w:t>New South Wales (NSW)</w:t>
      </w:r>
    </w:p>
    <w:p w14:paraId="0C07D239" w14:textId="0472F16A" w:rsidR="003E2220" w:rsidRPr="006A61E5" w:rsidRDefault="003E2220" w:rsidP="00331692">
      <w:pPr>
        <w:pStyle w:val="ListParagraph"/>
        <w:numPr>
          <w:ilvl w:val="0"/>
          <w:numId w:val="23"/>
        </w:numPr>
        <w:spacing w:line="360" w:lineRule="auto"/>
        <w:ind w:left="0" w:firstLine="0"/>
        <w:contextualSpacing w:val="0"/>
        <w:jc w:val="both"/>
      </w:pPr>
      <w:r w:rsidRPr="006A61E5">
        <w:t xml:space="preserve">On 31 May 2016, </w:t>
      </w:r>
      <w:r>
        <w:t xml:space="preserve">the </w:t>
      </w:r>
      <w:r w:rsidRPr="006A61E5">
        <w:t xml:space="preserve">NSW Minister for Primary Industries, Regional Water </w:t>
      </w:r>
      <w:r w:rsidRPr="00C81078">
        <w:t xml:space="preserve">and </w:t>
      </w:r>
      <w:r w:rsidRPr="006A61E5">
        <w:t>Tra</w:t>
      </w:r>
      <w:r>
        <w:t xml:space="preserve">de and Industry, Mr Niall Blair, </w:t>
      </w:r>
      <w:r w:rsidRPr="006A61E5">
        <w:t>announced measures to support the NSW seafood industry by promoting its locally sourced products all the way through to diners’ menus. Mr Blair said the NSW Government will work closely with fishing, catering industries and retailers on how origin labelling scheme could operate in NSW.</w:t>
      </w:r>
      <w:r>
        <w:t xml:space="preserve"> Further detail on the NSW Government’s approach is under consultation.</w:t>
      </w:r>
    </w:p>
    <w:p w14:paraId="0C07D23A" w14:textId="3310710B" w:rsidR="003E2220" w:rsidRDefault="003E2220" w:rsidP="00331692">
      <w:pPr>
        <w:pStyle w:val="ListParagraph"/>
        <w:numPr>
          <w:ilvl w:val="0"/>
          <w:numId w:val="23"/>
        </w:numPr>
        <w:spacing w:line="360" w:lineRule="auto"/>
        <w:ind w:left="0" w:firstLine="0"/>
        <w:contextualSpacing w:val="0"/>
        <w:jc w:val="both"/>
      </w:pPr>
      <w:r w:rsidRPr="006A61E5">
        <w:t xml:space="preserve">The </w:t>
      </w:r>
      <w:r>
        <w:t>NSW Government will also invest $400 </w:t>
      </w:r>
      <w:r w:rsidRPr="006A61E5">
        <w:t xml:space="preserve">000 as part of a campaign to promote the </w:t>
      </w:r>
      <w:r>
        <w:t>NSW’</w:t>
      </w:r>
      <w:r w:rsidR="009877CE">
        <w:t xml:space="preserve">s </w:t>
      </w:r>
      <w:r w:rsidRPr="006A61E5">
        <w:t>$90 million industry to consumers and communities and will include local 'meet a fisherman' events, seafood BBQs and also funding people to get certified through Oceanwatch’s Master Fisher Program.</w:t>
      </w:r>
    </w:p>
    <w:p w14:paraId="0C07D23B" w14:textId="7BDEB19B" w:rsidR="003E2220" w:rsidRPr="009A6715" w:rsidRDefault="003E2220" w:rsidP="005F638A">
      <w:pPr>
        <w:pStyle w:val="Heading5"/>
        <w:spacing w:before="240" w:after="240" w:line="360" w:lineRule="auto"/>
        <w:rPr>
          <w:noProof/>
          <w:color w:val="005677"/>
        </w:rPr>
      </w:pPr>
      <w:r w:rsidRPr="009A6715">
        <w:rPr>
          <w:noProof/>
          <w:color w:val="005677"/>
        </w:rPr>
        <w:t>Fisheries Research and Development Corporation (FRDC)</w:t>
      </w:r>
    </w:p>
    <w:p w14:paraId="0C07D23C" w14:textId="3E875827" w:rsidR="003E2220" w:rsidRDefault="003E2220" w:rsidP="00331692">
      <w:pPr>
        <w:pStyle w:val="ListParagraph"/>
        <w:numPr>
          <w:ilvl w:val="0"/>
          <w:numId w:val="23"/>
        </w:numPr>
        <w:spacing w:line="360" w:lineRule="auto"/>
        <w:ind w:left="0" w:firstLine="0"/>
        <w:contextualSpacing w:val="0"/>
        <w:jc w:val="both"/>
      </w:pPr>
      <w:r>
        <w:t xml:space="preserve">Out of the 15 </w:t>
      </w:r>
      <w:r w:rsidRPr="003558CE">
        <w:t xml:space="preserve">Rural Research and Development Corporations </w:t>
      </w:r>
      <w:r>
        <w:t>(RDCs), five</w:t>
      </w:r>
      <w:r w:rsidRPr="0021605A">
        <w:t xml:space="preserve"> are statut</w:t>
      </w:r>
      <w:r>
        <w:t>ory corporations or authorities</w:t>
      </w:r>
      <w:r w:rsidRPr="0021605A">
        <w:t xml:space="preserve"> owned by the Commonwealth and established under legislation</w:t>
      </w:r>
      <w:r>
        <w:t xml:space="preserve">, one of which is the </w:t>
      </w:r>
      <w:r w:rsidRPr="0021605A">
        <w:t>FRDC. The remainder are industry-owned, not-for-profit companies</w:t>
      </w:r>
      <w:r>
        <w:t>.</w:t>
      </w:r>
      <w:r w:rsidRPr="0021605A">
        <w:t xml:space="preserve"> </w:t>
      </w:r>
      <w:r w:rsidRPr="008B7F03">
        <w:t xml:space="preserve">Funding for the RDCs combines contributions from industry, usually collected as levies on production, and funding from </w:t>
      </w:r>
      <w:r>
        <w:t>the Australian Government. The G</w:t>
      </w:r>
      <w:r w:rsidRPr="008B7F03">
        <w:t>overnment only provides funding for research, development and adoption activities, and the functions needed to support the research investment program. Everything else is fully-funded by industry.</w:t>
      </w:r>
    </w:p>
    <w:p w14:paraId="0C07D23D" w14:textId="69B37005" w:rsidR="003E2220" w:rsidRDefault="003E2220" w:rsidP="00331692">
      <w:pPr>
        <w:pStyle w:val="ListParagraph"/>
        <w:numPr>
          <w:ilvl w:val="0"/>
          <w:numId w:val="23"/>
        </w:numPr>
        <w:spacing w:line="360" w:lineRule="auto"/>
        <w:ind w:left="0" w:firstLine="0"/>
        <w:contextualSpacing w:val="0"/>
        <w:jc w:val="both"/>
      </w:pPr>
      <w:r>
        <w:t xml:space="preserve">Currently, </w:t>
      </w:r>
      <w:r w:rsidRPr="0021605A">
        <w:t xml:space="preserve">statutory RDCs </w:t>
      </w:r>
      <w:r>
        <w:t xml:space="preserve">are able to </w:t>
      </w:r>
      <w:r w:rsidRPr="0021605A">
        <w:t xml:space="preserve">undertake marketing activities, but only from statutory levies with a marketing component. This requirement was a means of ensuring widespread support from industry before an RDC initiated any marketing activities. </w:t>
      </w:r>
      <w:r>
        <w:t>Further, m</w:t>
      </w:r>
      <w:r w:rsidRPr="0021605A">
        <w:t xml:space="preserve">arketing activities </w:t>
      </w:r>
      <w:r>
        <w:t xml:space="preserve">cannot be undertaken </w:t>
      </w:r>
      <w:r w:rsidRPr="0021605A">
        <w:t>based on voluntary contributions from industry.</w:t>
      </w:r>
    </w:p>
    <w:p w14:paraId="0C07D23E" w14:textId="3EBDF64B" w:rsidR="003E2220" w:rsidRDefault="003E2220" w:rsidP="00331692">
      <w:pPr>
        <w:pStyle w:val="ListParagraph"/>
        <w:numPr>
          <w:ilvl w:val="0"/>
          <w:numId w:val="23"/>
        </w:numPr>
        <w:spacing w:line="360" w:lineRule="auto"/>
        <w:ind w:left="0" w:firstLine="0"/>
        <w:contextualSpacing w:val="0"/>
        <w:jc w:val="both"/>
      </w:pPr>
      <w:r>
        <w:t xml:space="preserve">The </w:t>
      </w:r>
      <w:r w:rsidRPr="00331692">
        <w:rPr>
          <w:i/>
        </w:rPr>
        <w:t>Primary Industries Research and Development Amendment Bill 2017</w:t>
      </w:r>
      <w:r>
        <w:t xml:space="preserve"> was introduced into the House of Representatives on 29 March 2017, to enable statutory RDCs, including the FRDC, to conduct marketing activities from voluntary contributions. It is</w:t>
      </w:r>
      <w:r w:rsidRPr="004D7E83">
        <w:t xml:space="preserve"> anticipated the Bill will be</w:t>
      </w:r>
      <w:r>
        <w:t xml:space="preserve"> debated and passed during the s</w:t>
      </w:r>
      <w:r w:rsidRPr="004D7E83">
        <w:t>pring sittings</w:t>
      </w:r>
      <w:r w:rsidRPr="00DB7435">
        <w:t>.</w:t>
      </w:r>
    </w:p>
    <w:p w14:paraId="0C07D23F" w14:textId="1E3E515D" w:rsidR="003E2220" w:rsidRPr="00DB7435" w:rsidRDefault="003E2220" w:rsidP="00331692">
      <w:pPr>
        <w:pStyle w:val="ListParagraph"/>
        <w:numPr>
          <w:ilvl w:val="0"/>
          <w:numId w:val="23"/>
        </w:numPr>
        <w:spacing w:line="360" w:lineRule="auto"/>
        <w:ind w:left="0" w:firstLine="0"/>
        <w:contextualSpacing w:val="0"/>
        <w:jc w:val="both"/>
      </w:pPr>
      <w:r w:rsidRPr="00DB7435">
        <w:t>With the passage of the Bill, the FRDC may have capacity to undertake future marketing activities on behalf of the seafood sector</w:t>
      </w:r>
      <w:r>
        <w:t>.</w:t>
      </w:r>
      <w:r w:rsidRPr="00DB7435">
        <w:t xml:space="preserve"> </w:t>
      </w:r>
      <w:r>
        <w:t>T</w:t>
      </w:r>
      <w:r w:rsidRPr="00DB7435">
        <w:t>his work could complement the work of the recently established Seafood Industry Australia, discussed in more detail below.</w:t>
      </w:r>
    </w:p>
    <w:p w14:paraId="0C07D240" w14:textId="77777777" w:rsidR="003E2220" w:rsidRPr="003A1750" w:rsidRDefault="003E2220" w:rsidP="009877CE">
      <w:pPr>
        <w:pStyle w:val="Heading5"/>
        <w:spacing w:before="0" w:after="240" w:line="360" w:lineRule="auto"/>
        <w:rPr>
          <w:rFonts w:cs="Arial"/>
          <w:noProof/>
          <w:color w:val="005677"/>
        </w:rPr>
      </w:pPr>
      <w:r w:rsidRPr="003A1750">
        <w:rPr>
          <w:noProof/>
          <w:color w:val="005677"/>
        </w:rPr>
        <w:lastRenderedPageBreak/>
        <w:t>Seafood Industry Australia (SIA)</w:t>
      </w:r>
    </w:p>
    <w:p w14:paraId="0C07D241" w14:textId="6F2297EA" w:rsidR="003E2220" w:rsidRPr="00A6051D" w:rsidRDefault="003E2220" w:rsidP="00331692">
      <w:pPr>
        <w:pStyle w:val="ListParagraph"/>
        <w:numPr>
          <w:ilvl w:val="0"/>
          <w:numId w:val="23"/>
        </w:numPr>
        <w:spacing w:line="360" w:lineRule="auto"/>
        <w:ind w:left="0" w:firstLine="0"/>
        <w:contextualSpacing w:val="0"/>
        <w:jc w:val="both"/>
      </w:pPr>
      <w:r w:rsidRPr="00DB7435">
        <w:t xml:space="preserve">Industry representation is highly fragmented across the seafood </w:t>
      </w:r>
      <w:r w:rsidR="00F07114">
        <w:t>industry</w:t>
      </w:r>
      <w:r w:rsidRPr="00DB7435">
        <w:t xml:space="preserve"> with various organisations advocating for different</w:t>
      </w:r>
      <w:r w:rsidRPr="00817BB6">
        <w:t xml:space="preserve"> </w:t>
      </w:r>
      <w:r>
        <w:t>segments depending on species, geographic locale, market focus, premium standards etc</w:t>
      </w:r>
      <w:r w:rsidRPr="00817BB6">
        <w:t xml:space="preserve">. </w:t>
      </w:r>
      <w:r>
        <w:t xml:space="preserve">The Northern Territory Seafood Council (NTSC) highlighted numerous examples of small local targeted marketing campaigns at </w:t>
      </w:r>
      <w:r w:rsidR="00356392">
        <w:br/>
      </w:r>
      <w:r>
        <w:t xml:space="preserve">Attachment D. </w:t>
      </w:r>
      <w:r w:rsidRPr="00817BB6">
        <w:t xml:space="preserve">Until recently, there was no single national body representing the entire </w:t>
      </w:r>
      <w:r>
        <w:t xml:space="preserve">seafood </w:t>
      </w:r>
      <w:r w:rsidRPr="00817BB6">
        <w:t>supply chain.</w:t>
      </w:r>
      <w:r>
        <w:t xml:space="preserve"> </w:t>
      </w:r>
    </w:p>
    <w:p w14:paraId="0C07D242" w14:textId="10A8897F" w:rsidR="003E2220" w:rsidRDefault="003E2220" w:rsidP="00331692">
      <w:pPr>
        <w:pStyle w:val="ListParagraph"/>
        <w:numPr>
          <w:ilvl w:val="0"/>
          <w:numId w:val="23"/>
        </w:numPr>
        <w:spacing w:line="360" w:lineRule="auto"/>
        <w:ind w:left="0" w:firstLine="0"/>
        <w:contextualSpacing w:val="0"/>
        <w:jc w:val="both"/>
      </w:pPr>
      <w:r>
        <w:t xml:space="preserve">On 9 June 2017, Senator the Hon Anne Ruston, Assistant Minister for Agriculture and Water Resources, launched SIA as a new national peak body for the seafood Industry. SIA was established with </w:t>
      </w:r>
      <w:r w:rsidR="00B913B3">
        <w:t>$535 </w:t>
      </w:r>
      <w:r w:rsidRPr="00817BB6">
        <w:t>000 in funding</w:t>
      </w:r>
      <w:r>
        <w:t xml:space="preserve"> support from the Australian Government,</w:t>
      </w:r>
      <w:r w:rsidRPr="00A6051D">
        <w:rPr>
          <w:vertAlign w:val="superscript"/>
        </w:rPr>
        <w:footnoteReference w:id="53"/>
      </w:r>
      <w:r>
        <w:t xml:space="preserve"> and </w:t>
      </w:r>
      <w:r w:rsidRPr="00817BB6">
        <w:t xml:space="preserve">brings together experts in </w:t>
      </w:r>
      <w:r>
        <w:t xml:space="preserve">wild-catch, aquaculture, </w:t>
      </w:r>
      <w:r w:rsidRPr="00817BB6">
        <w:t xml:space="preserve">post-harvest </w:t>
      </w:r>
      <w:r>
        <w:t>seafood</w:t>
      </w:r>
      <w:r w:rsidRPr="00817BB6">
        <w:t xml:space="preserve">, retailers and exporters to focus on </w:t>
      </w:r>
      <w:r>
        <w:t>key</w:t>
      </w:r>
      <w:r w:rsidRPr="00817BB6">
        <w:t xml:space="preserve"> activities: </w:t>
      </w:r>
    </w:p>
    <w:p w14:paraId="0C07D243" w14:textId="77777777" w:rsidR="003E2220" w:rsidRPr="00331692" w:rsidRDefault="003E2220" w:rsidP="009877CE">
      <w:pPr>
        <w:pStyle w:val="ListParagraph"/>
        <w:numPr>
          <w:ilvl w:val="0"/>
          <w:numId w:val="24"/>
        </w:numPr>
        <w:spacing w:after="0" w:line="360" w:lineRule="auto"/>
        <w:ind w:left="714" w:hanging="357"/>
        <w:contextualSpacing w:val="0"/>
        <w:jc w:val="both"/>
      </w:pPr>
      <w:r w:rsidRPr="00331692">
        <w:t>be a national industry voice;</w:t>
      </w:r>
    </w:p>
    <w:p w14:paraId="0C07D244" w14:textId="77777777" w:rsidR="003E2220" w:rsidRPr="00331692" w:rsidRDefault="003E2220" w:rsidP="009877CE">
      <w:pPr>
        <w:pStyle w:val="ListParagraph"/>
        <w:numPr>
          <w:ilvl w:val="0"/>
          <w:numId w:val="24"/>
        </w:numPr>
        <w:spacing w:before="0" w:after="0" w:line="360" w:lineRule="auto"/>
        <w:ind w:left="714" w:hanging="357"/>
        <w:contextualSpacing w:val="0"/>
        <w:jc w:val="both"/>
      </w:pPr>
      <w:r w:rsidRPr="00331692">
        <w:t>be a marketing and communication hub; and</w:t>
      </w:r>
    </w:p>
    <w:p w14:paraId="0C07D245" w14:textId="77777777" w:rsidR="003E2220" w:rsidRPr="00331692" w:rsidRDefault="003E2220" w:rsidP="009877CE">
      <w:pPr>
        <w:pStyle w:val="ListParagraph"/>
        <w:numPr>
          <w:ilvl w:val="0"/>
          <w:numId w:val="24"/>
        </w:numPr>
        <w:spacing w:before="0" w:line="360" w:lineRule="auto"/>
        <w:ind w:left="714" w:hanging="357"/>
        <w:contextualSpacing w:val="0"/>
        <w:jc w:val="both"/>
      </w:pPr>
      <w:r w:rsidRPr="00331692">
        <w:t>remove obstacles to sustainable growth which includes reference to origin labelling.</w:t>
      </w:r>
      <w:r w:rsidRPr="00331692">
        <w:rPr>
          <w:vertAlign w:val="superscript"/>
        </w:rPr>
        <w:footnoteReference w:id="54"/>
      </w:r>
      <w:r w:rsidRPr="00331692">
        <w:t xml:space="preserve">   </w:t>
      </w:r>
    </w:p>
    <w:p w14:paraId="0C07D246" w14:textId="604AE936" w:rsidR="003E2220" w:rsidRDefault="003E2220" w:rsidP="00331692">
      <w:pPr>
        <w:pStyle w:val="ListParagraph"/>
        <w:numPr>
          <w:ilvl w:val="0"/>
          <w:numId w:val="23"/>
        </w:numPr>
        <w:spacing w:line="360" w:lineRule="auto"/>
        <w:ind w:left="0" w:firstLine="0"/>
        <w:contextualSpacing w:val="0"/>
        <w:jc w:val="both"/>
      </w:pPr>
      <w:r>
        <w:t>While SIA is still in its start-up phase</w:t>
      </w:r>
      <w:r w:rsidRPr="00817BB6">
        <w:t xml:space="preserve">, SIA </w:t>
      </w:r>
      <w:r>
        <w:t>could in time play a role strategising</w:t>
      </w:r>
      <w:r w:rsidRPr="00817BB6">
        <w:t xml:space="preserve"> seafood marketing campaigns for domestic and international markets aimed at increasing c</w:t>
      </w:r>
      <w:r>
        <w:t>onsumption and community awareness.</w:t>
      </w:r>
      <w:r w:rsidRPr="00A6051D">
        <w:rPr>
          <w:vertAlign w:val="superscript"/>
        </w:rPr>
        <w:footnoteReference w:id="55"/>
      </w:r>
      <w:r w:rsidRPr="00817BB6">
        <w:t xml:space="preserve"> </w:t>
      </w:r>
      <w:r>
        <w:t>For the seafood industry, SIA is an industry-led opportunity to penetrate the consumer market with greater effectiveness than smaller campaigns trialled across the industry</w:t>
      </w:r>
      <w:r w:rsidRPr="00A6051D">
        <w:t>.</w:t>
      </w:r>
      <w:r>
        <w:t xml:space="preserve"> </w:t>
      </w:r>
      <w:r w:rsidRPr="00817BB6">
        <w:t xml:space="preserve">SIA </w:t>
      </w:r>
      <w:r>
        <w:t>may be able t</w:t>
      </w:r>
      <w:r w:rsidRPr="00817BB6">
        <w:t xml:space="preserve">o leverage </w:t>
      </w:r>
      <w:r>
        <w:t>the experiences</w:t>
      </w:r>
      <w:r w:rsidRPr="00A6051D">
        <w:t xml:space="preserve"> of existing </w:t>
      </w:r>
      <w:r>
        <w:t>industry-led RDCs,</w:t>
      </w:r>
      <w:r w:rsidRPr="00A6051D">
        <w:t xml:space="preserve"> </w:t>
      </w:r>
      <w:r>
        <w:t>which</w:t>
      </w:r>
      <w:r w:rsidRPr="00A6051D">
        <w:t xml:space="preserve"> </w:t>
      </w:r>
      <w:r>
        <w:t>employ</w:t>
      </w:r>
      <w:r w:rsidRPr="00A6051D">
        <w:t xml:space="preserve"> marketing </w:t>
      </w:r>
      <w:r>
        <w:t>campaigns to proactively promote</w:t>
      </w:r>
      <w:r w:rsidRPr="00A6051D">
        <w:t xml:space="preserve"> their respective industries.</w:t>
      </w:r>
    </w:p>
    <w:p w14:paraId="0C07D247" w14:textId="26AA1179" w:rsidR="003E2220" w:rsidRDefault="003E2220" w:rsidP="00331692">
      <w:pPr>
        <w:pStyle w:val="ListParagraph"/>
        <w:numPr>
          <w:ilvl w:val="0"/>
          <w:numId w:val="23"/>
        </w:numPr>
        <w:spacing w:line="360" w:lineRule="auto"/>
        <w:ind w:left="0" w:firstLine="0"/>
        <w:contextualSpacing w:val="0"/>
        <w:jc w:val="both"/>
      </w:pPr>
      <w:r w:rsidRPr="00A6051D">
        <w:t>For examp</w:t>
      </w:r>
      <w:r>
        <w:t xml:space="preserve">le, Australian Pork Limited’s </w:t>
      </w:r>
      <w:r w:rsidRPr="00A6051D">
        <w:t>‘</w:t>
      </w:r>
      <w:r w:rsidRPr="00331692">
        <w:rPr>
          <w:i/>
        </w:rPr>
        <w:t>Get Some Pork on Your Fork</w:t>
      </w:r>
      <w:r w:rsidRPr="00A6051D">
        <w:t xml:space="preserve">’ campaign has been </w:t>
      </w:r>
      <w:r>
        <w:t>effective</w:t>
      </w:r>
      <w:r w:rsidRPr="00A6051D">
        <w:t xml:space="preserve"> in promoting pork as a true centre of plate meal alternative for domestic consumers</w:t>
      </w:r>
      <w:r>
        <w:t>.</w:t>
      </w:r>
      <w:r w:rsidRPr="00A6051D">
        <w:rPr>
          <w:vertAlign w:val="superscript"/>
        </w:rPr>
        <w:footnoteReference w:id="56"/>
      </w:r>
      <w:r w:rsidRPr="00A6051D">
        <w:t xml:space="preserve"> </w:t>
      </w:r>
      <w:r>
        <w:t>Pork, like seafood, faces significant import competition for its share of domestic consumption, and Australian Pork Limited has responded to market opportunities.</w:t>
      </w:r>
    </w:p>
    <w:p w14:paraId="0C07D248" w14:textId="17817CDE" w:rsidR="003E2220" w:rsidRPr="00A6051D" w:rsidRDefault="003E2220" w:rsidP="009877CE">
      <w:pPr>
        <w:pStyle w:val="ListParagraph"/>
        <w:numPr>
          <w:ilvl w:val="0"/>
          <w:numId w:val="23"/>
        </w:numPr>
        <w:spacing w:after="0" w:line="360" w:lineRule="auto"/>
        <w:ind w:left="0" w:firstLine="0"/>
        <w:contextualSpacing w:val="0"/>
        <w:jc w:val="both"/>
      </w:pPr>
      <w:r w:rsidRPr="00A6051D">
        <w:t>Meat and Livestock Australia (MLA), another industry-</w:t>
      </w:r>
      <w:r>
        <w:t xml:space="preserve">led </w:t>
      </w:r>
      <w:r w:rsidRPr="00A6051D">
        <w:t>RDC with a strong consumer focus, is well known for its ‘</w:t>
      </w:r>
      <w:r w:rsidRPr="00331692">
        <w:rPr>
          <w:i/>
        </w:rPr>
        <w:t>You’re Better on Beef</w:t>
      </w:r>
      <w:r w:rsidRPr="00A6051D">
        <w:t xml:space="preserve">’ and </w:t>
      </w:r>
      <w:r>
        <w:t>annual</w:t>
      </w:r>
      <w:r w:rsidRPr="00A6051D">
        <w:t xml:space="preserve"> ‘</w:t>
      </w:r>
      <w:r w:rsidRPr="00331692">
        <w:rPr>
          <w:i/>
        </w:rPr>
        <w:t>We Love Lamb</w:t>
      </w:r>
      <w:r w:rsidRPr="00A6051D">
        <w:t>’ campaigns. The 2016 ‘</w:t>
      </w:r>
      <w:r w:rsidRPr="00331692">
        <w:rPr>
          <w:i/>
        </w:rPr>
        <w:t>We Love Lamb</w:t>
      </w:r>
      <w:r w:rsidRPr="00A6051D">
        <w:t xml:space="preserve">’ </w:t>
      </w:r>
      <w:r>
        <w:t xml:space="preserve">campaign was </w:t>
      </w:r>
      <w:r w:rsidRPr="00A6051D">
        <w:t>the most successful of MLA’s advertising campaigns</w:t>
      </w:r>
      <w:r>
        <w:t xml:space="preserve">, and </w:t>
      </w:r>
      <w:r w:rsidRPr="00A6051D">
        <w:t>saw lamb sales increase by 39.5 per cent in the week of Australia Day and 36.9 per cent across the two week campaign period</w:t>
      </w:r>
      <w:r>
        <w:t>.</w:t>
      </w:r>
      <w:r w:rsidRPr="00A6051D">
        <w:rPr>
          <w:vertAlign w:val="superscript"/>
        </w:rPr>
        <w:footnoteReference w:id="57"/>
      </w:r>
      <w:r>
        <w:t xml:space="preserve"> </w:t>
      </w:r>
      <w:r w:rsidRPr="00A6051D">
        <w:t>The pur</w:t>
      </w:r>
      <w:r>
        <w:t>pose of the campaign was</w:t>
      </w:r>
      <w:r w:rsidRPr="00A6051D">
        <w:t xml:space="preserve"> </w:t>
      </w:r>
      <w:r>
        <w:t xml:space="preserve">to drive up sales of lamb </w:t>
      </w:r>
      <w:r w:rsidRPr="00A6051D">
        <w:t>target</w:t>
      </w:r>
      <w:r>
        <w:t>ing</w:t>
      </w:r>
      <w:r w:rsidRPr="00A6051D">
        <w:t xml:space="preserve"> the consumer </w:t>
      </w:r>
      <w:r>
        <w:t xml:space="preserve">as the </w:t>
      </w:r>
      <w:r w:rsidRPr="00A6051D">
        <w:t>primary</w:t>
      </w:r>
      <w:r>
        <w:t xml:space="preserve"> source of demand.</w:t>
      </w:r>
    </w:p>
    <w:p w14:paraId="0C07D249" w14:textId="7AEBC447" w:rsidR="003E2220" w:rsidRDefault="003E2220" w:rsidP="00331692">
      <w:pPr>
        <w:pStyle w:val="ListParagraph"/>
        <w:numPr>
          <w:ilvl w:val="0"/>
          <w:numId w:val="23"/>
        </w:numPr>
        <w:spacing w:line="360" w:lineRule="auto"/>
        <w:ind w:left="0" w:firstLine="0"/>
        <w:contextualSpacing w:val="0"/>
        <w:jc w:val="both"/>
      </w:pPr>
      <w:r>
        <w:lastRenderedPageBreak/>
        <w:t>While SIA has less funding than the more established RDCs such as MLA, s</w:t>
      </w:r>
      <w:r w:rsidRPr="00A6051D">
        <w:t xml:space="preserve">imilar </w:t>
      </w:r>
      <w:r>
        <w:t xml:space="preserve">consumer </w:t>
      </w:r>
      <w:r w:rsidRPr="00A6051D">
        <w:t xml:space="preserve">marketing and promotional approaches </w:t>
      </w:r>
      <w:r>
        <w:t>could</w:t>
      </w:r>
      <w:r w:rsidRPr="00A6051D">
        <w:t xml:space="preserve"> be successful for the seafood industry, given </w:t>
      </w:r>
      <w:r>
        <w:t>representations from seafood industry suggesting consumers are making incorrect assumptions about the origins of seafood sold in foodservice.</w:t>
      </w:r>
    </w:p>
    <w:p w14:paraId="0C07D24A" w14:textId="553857A8" w:rsidR="003E2220" w:rsidRPr="004D7E83" w:rsidRDefault="003E2220" w:rsidP="00331692">
      <w:pPr>
        <w:pStyle w:val="ListParagraph"/>
        <w:numPr>
          <w:ilvl w:val="0"/>
          <w:numId w:val="23"/>
        </w:numPr>
        <w:spacing w:line="360" w:lineRule="auto"/>
        <w:ind w:left="0" w:firstLine="0"/>
        <w:contextualSpacing w:val="0"/>
        <w:jc w:val="both"/>
      </w:pPr>
      <w:r w:rsidRPr="004D7E83">
        <w:t xml:space="preserve">The FRDC has indicated </w:t>
      </w:r>
      <w:r w:rsidRPr="00331692">
        <w:rPr>
          <w:lang w:val="en-US"/>
        </w:rPr>
        <w:t>it is looking forward to working with the SIA in supporting and promoting Australia’s seafood industry.</w:t>
      </w:r>
      <w:r w:rsidRPr="004D7E83">
        <w:rPr>
          <w:rStyle w:val="FootnoteReference"/>
          <w:lang w:val="en-US"/>
        </w:rPr>
        <w:footnoteReference w:id="58"/>
      </w:r>
      <w:r w:rsidRPr="00331692">
        <w:rPr>
          <w:lang w:val="en-US"/>
        </w:rPr>
        <w:t xml:space="preserve"> The capacity for the FRDC to work with the SIA on any promotional approaches is also likely to be enhanced following the proposed legislative changes to enable voluntary industry contributions to the FRDC to be used for marketing.</w:t>
      </w:r>
    </w:p>
    <w:p w14:paraId="0C07D24B" w14:textId="23C39E32" w:rsidR="003E2220" w:rsidRPr="00331692" w:rsidRDefault="003E2220" w:rsidP="005F638A">
      <w:pPr>
        <w:pStyle w:val="Heading5"/>
        <w:spacing w:before="240" w:after="240" w:line="360" w:lineRule="auto"/>
        <w:rPr>
          <w:noProof/>
          <w:color w:val="005677"/>
        </w:rPr>
      </w:pPr>
      <w:r w:rsidRPr="00331692">
        <w:rPr>
          <w:noProof/>
          <w:color w:val="005677"/>
        </w:rPr>
        <w:t>Australian Fish Names Standard (AFNS)</w:t>
      </w:r>
    </w:p>
    <w:p w14:paraId="0C07D24C" w14:textId="3F0F49EF" w:rsidR="003E2220" w:rsidRPr="00331692" w:rsidRDefault="003E2220" w:rsidP="00331692">
      <w:pPr>
        <w:pStyle w:val="ListParagraph"/>
        <w:numPr>
          <w:ilvl w:val="0"/>
          <w:numId w:val="23"/>
        </w:numPr>
        <w:spacing w:line="360" w:lineRule="auto"/>
        <w:ind w:left="0" w:firstLine="0"/>
        <w:contextualSpacing w:val="0"/>
        <w:jc w:val="both"/>
        <w:rPr>
          <w:rFonts w:cs="Arial"/>
          <w:noProof/>
        </w:rPr>
      </w:pPr>
      <w:bookmarkStart w:id="19" w:name="_Ref479245691"/>
      <w:r w:rsidRPr="00817BB6">
        <w:rPr>
          <w:noProof/>
        </w:rPr>
        <w:t xml:space="preserve">Introduced in 2007, the </w:t>
      </w:r>
      <w:r>
        <w:rPr>
          <w:noProof/>
        </w:rPr>
        <w:t>AFNS</w:t>
      </w:r>
      <w:r w:rsidRPr="00817BB6">
        <w:rPr>
          <w:noProof/>
        </w:rPr>
        <w:t xml:space="preserve"> </w:t>
      </w:r>
      <w:r w:rsidRPr="00817BB6">
        <w:t>provides guidance on standard fish names for each species of fish produced or traded i</w:t>
      </w:r>
      <w:r>
        <w:t>n Australia. It includes over 4 </w:t>
      </w:r>
      <w:r w:rsidRPr="00817BB6">
        <w:t>000 Australian and imported species. The standard specifies:</w:t>
      </w:r>
      <w:bookmarkEnd w:id="19"/>
      <w:r w:rsidRPr="00817BB6">
        <w:t xml:space="preserve"> </w:t>
      </w:r>
    </w:p>
    <w:p w14:paraId="0C07D24D" w14:textId="77777777" w:rsidR="003E2220" w:rsidRPr="009877CE" w:rsidRDefault="003E2220" w:rsidP="009877CE">
      <w:pPr>
        <w:pStyle w:val="ListParagraph"/>
        <w:numPr>
          <w:ilvl w:val="0"/>
          <w:numId w:val="24"/>
        </w:numPr>
        <w:spacing w:after="0" w:line="360" w:lineRule="auto"/>
        <w:ind w:left="714" w:hanging="357"/>
        <w:contextualSpacing w:val="0"/>
        <w:jc w:val="both"/>
      </w:pPr>
      <w:r w:rsidRPr="00817BB6">
        <w:t>fish sold to consumers (e.g. retail sales and restaurants) must be identified by their standard fish name</w:t>
      </w:r>
      <w:r>
        <w:t>; and</w:t>
      </w:r>
      <w:r w:rsidRPr="00817BB6">
        <w:t xml:space="preserve"> </w:t>
      </w:r>
    </w:p>
    <w:p w14:paraId="0C07D24E" w14:textId="77777777" w:rsidR="003E2220" w:rsidRPr="00817BB6" w:rsidRDefault="003E2220" w:rsidP="009877CE">
      <w:pPr>
        <w:pStyle w:val="ListParagraph"/>
        <w:numPr>
          <w:ilvl w:val="0"/>
          <w:numId w:val="24"/>
        </w:numPr>
        <w:spacing w:before="0" w:line="360" w:lineRule="auto"/>
        <w:ind w:left="714" w:hanging="357"/>
        <w:contextualSpacing w:val="0"/>
        <w:jc w:val="both"/>
      </w:pPr>
      <w:r w:rsidRPr="00817BB6">
        <w:t>fish sold other than directly to consumers (e.g. wholesale, export, import) must be identified by their standard fish name or scientific name.</w:t>
      </w:r>
    </w:p>
    <w:p w14:paraId="0C07D24F" w14:textId="1AF4212F" w:rsidR="003E2220" w:rsidRPr="00817BB6" w:rsidRDefault="003E2220" w:rsidP="00331692">
      <w:pPr>
        <w:pStyle w:val="ListParagraph"/>
        <w:numPr>
          <w:ilvl w:val="0"/>
          <w:numId w:val="23"/>
        </w:numPr>
        <w:spacing w:line="360" w:lineRule="auto"/>
        <w:ind w:left="0" w:firstLine="0"/>
        <w:contextualSpacing w:val="0"/>
        <w:jc w:val="both"/>
      </w:pPr>
      <w:r w:rsidRPr="00817BB6">
        <w:rPr>
          <w:noProof/>
        </w:rPr>
        <w:t>Currently</w:t>
      </w:r>
      <w:r>
        <w:rPr>
          <w:noProof/>
        </w:rPr>
        <w:t>,</w:t>
      </w:r>
      <w:r w:rsidRPr="00817BB6">
        <w:rPr>
          <w:noProof/>
        </w:rPr>
        <w:t xml:space="preserve"> the </w:t>
      </w:r>
      <w:r>
        <w:rPr>
          <w:noProof/>
        </w:rPr>
        <w:t>AFNS</w:t>
      </w:r>
      <w:r w:rsidRPr="00817BB6">
        <w:rPr>
          <w:noProof/>
        </w:rPr>
        <w:t xml:space="preserve"> is voluntary in nature and is already being adopted by some in industry. For example, in 2008 the Sydney Fish Market and a group of its retailers became the first companies in Australia to be </w:t>
      </w:r>
      <w:r>
        <w:rPr>
          <w:noProof/>
        </w:rPr>
        <w:t>A</w:t>
      </w:r>
      <w:r w:rsidRPr="00817BB6">
        <w:rPr>
          <w:noProof/>
        </w:rPr>
        <w:t>FN</w:t>
      </w:r>
      <w:r>
        <w:rPr>
          <w:noProof/>
        </w:rPr>
        <w:t>S</w:t>
      </w:r>
      <w:r w:rsidRPr="00817BB6">
        <w:rPr>
          <w:noProof/>
        </w:rPr>
        <w:t xml:space="preserve"> certified. </w:t>
      </w:r>
    </w:p>
    <w:p w14:paraId="0C07D250" w14:textId="3744D187" w:rsidR="003E2220" w:rsidRDefault="003E2220" w:rsidP="00331692">
      <w:pPr>
        <w:pStyle w:val="ListParagraph"/>
        <w:numPr>
          <w:ilvl w:val="0"/>
          <w:numId w:val="23"/>
        </w:numPr>
        <w:spacing w:line="360" w:lineRule="auto"/>
        <w:ind w:left="0" w:firstLine="0"/>
        <w:contextualSpacing w:val="0"/>
        <w:jc w:val="both"/>
      </w:pPr>
      <w:r w:rsidRPr="00817BB6">
        <w:rPr>
          <w:noProof/>
        </w:rPr>
        <w:t>In 2014, t</w:t>
      </w:r>
      <w:r w:rsidRPr="00817BB6">
        <w:t xml:space="preserve">he Senate Standing Committee of Rural and Regional Affairs and Transport’s report on </w:t>
      </w:r>
      <w:r w:rsidRPr="00331692">
        <w:rPr>
          <w:i/>
        </w:rPr>
        <w:t xml:space="preserve">‘Current requirements for labelling seafood and seafood products’ </w:t>
      </w:r>
      <w:r w:rsidRPr="00817BB6">
        <w:t xml:space="preserve">recognised the importance of a universally applied standard in relation to fish names. The Committee </w:t>
      </w:r>
      <w:r>
        <w:t xml:space="preserve">advised </w:t>
      </w:r>
      <w:r w:rsidRPr="00817BB6">
        <w:t>any steps to mandate the use of the AFNS should be accompanied by an extensive education and awareness-raising campaign targeted at the industry as well as consumers to ensure a uniform application across Australia.</w:t>
      </w:r>
      <w:r w:rsidRPr="00817BB6">
        <w:rPr>
          <w:rStyle w:val="FootnoteReference"/>
        </w:rPr>
        <w:footnoteReference w:id="59"/>
      </w:r>
    </w:p>
    <w:p w14:paraId="0C07D251" w14:textId="77777777" w:rsidR="003E2220" w:rsidRDefault="003E2220" w:rsidP="00331692">
      <w:pPr>
        <w:spacing w:line="360" w:lineRule="auto"/>
        <w:jc w:val="both"/>
        <w:rPr>
          <w:rFonts w:cs="Arial"/>
          <w:b/>
          <w:noProof/>
        </w:rPr>
      </w:pPr>
      <w:r>
        <w:rPr>
          <w:rFonts w:cs="Arial"/>
          <w:b/>
          <w:noProof/>
        </w:rPr>
        <w:br w:type="page"/>
      </w:r>
    </w:p>
    <w:p w14:paraId="0C07D252" w14:textId="77777777" w:rsidR="003E2220" w:rsidRPr="003A1750" w:rsidRDefault="003E2220" w:rsidP="007A4E14">
      <w:pPr>
        <w:pStyle w:val="Heading1"/>
        <w:rPr>
          <w:noProof/>
          <w:color w:val="005677"/>
        </w:rPr>
      </w:pPr>
      <w:r w:rsidRPr="003A1750">
        <w:rPr>
          <w:noProof/>
          <w:color w:val="005677"/>
        </w:rPr>
        <w:lastRenderedPageBreak/>
        <w:t>Attachment A</w:t>
      </w:r>
    </w:p>
    <w:p w14:paraId="0C07D253" w14:textId="77777777" w:rsidR="003E2220" w:rsidRPr="003A1750" w:rsidRDefault="003E2220" w:rsidP="00290040">
      <w:pPr>
        <w:pStyle w:val="Heading5"/>
        <w:jc w:val="both"/>
        <w:rPr>
          <w:noProof/>
          <w:color w:val="005677"/>
        </w:rPr>
      </w:pPr>
      <w:r w:rsidRPr="003A1750">
        <w:rPr>
          <w:color w:val="005677"/>
        </w:rPr>
        <w:t>Members of the working group</w:t>
      </w:r>
    </w:p>
    <w:p w14:paraId="0C07D254" w14:textId="77777777" w:rsidR="003E2220" w:rsidRPr="007D1A10" w:rsidRDefault="003E2220" w:rsidP="00875BE9">
      <w:pPr>
        <w:pStyle w:val="ListParagraph"/>
        <w:numPr>
          <w:ilvl w:val="0"/>
          <w:numId w:val="14"/>
        </w:numPr>
        <w:spacing w:line="360" w:lineRule="auto"/>
        <w:ind w:left="426" w:hanging="357"/>
        <w:jc w:val="both"/>
        <w:rPr>
          <w:noProof/>
        </w:rPr>
      </w:pPr>
      <w:r w:rsidRPr="007D1A10">
        <w:rPr>
          <w:noProof/>
        </w:rPr>
        <w:t>The Hon Craig Laundy MP, Assistant Minister for Industry, Innovation and Science (Chair)</w:t>
      </w:r>
    </w:p>
    <w:p w14:paraId="0C07D255" w14:textId="77777777" w:rsidR="003E2220" w:rsidRPr="007D1A10" w:rsidRDefault="003E2220" w:rsidP="00875BE9">
      <w:pPr>
        <w:pStyle w:val="ListParagraph"/>
        <w:numPr>
          <w:ilvl w:val="0"/>
          <w:numId w:val="14"/>
        </w:numPr>
        <w:spacing w:line="360" w:lineRule="auto"/>
        <w:ind w:left="426" w:hanging="357"/>
        <w:jc w:val="both"/>
        <w:rPr>
          <w:noProof/>
        </w:rPr>
      </w:pPr>
      <w:r w:rsidRPr="007D1A10">
        <w:rPr>
          <w:noProof/>
        </w:rPr>
        <w:t>Ms Terry Moore, Department of Industry, Innovation and Science</w:t>
      </w:r>
    </w:p>
    <w:p w14:paraId="0C07D256" w14:textId="77777777" w:rsidR="003E2220" w:rsidRPr="007D1A10" w:rsidRDefault="003E2220" w:rsidP="00875BE9">
      <w:pPr>
        <w:pStyle w:val="ListParagraph"/>
        <w:numPr>
          <w:ilvl w:val="0"/>
          <w:numId w:val="14"/>
        </w:numPr>
        <w:spacing w:line="360" w:lineRule="auto"/>
        <w:ind w:left="426" w:hanging="357"/>
        <w:jc w:val="both"/>
        <w:rPr>
          <w:noProof/>
        </w:rPr>
      </w:pPr>
      <w:r w:rsidRPr="007D1A10">
        <w:rPr>
          <w:noProof/>
        </w:rPr>
        <w:t>Mr Stephen Ferguson, Australian Hotels Association</w:t>
      </w:r>
    </w:p>
    <w:p w14:paraId="0C07D257" w14:textId="77777777" w:rsidR="003E2220" w:rsidRDefault="003E2220" w:rsidP="00875BE9">
      <w:pPr>
        <w:pStyle w:val="ListParagraph"/>
        <w:numPr>
          <w:ilvl w:val="0"/>
          <w:numId w:val="14"/>
        </w:numPr>
        <w:spacing w:line="360" w:lineRule="auto"/>
        <w:ind w:left="426" w:hanging="357"/>
        <w:jc w:val="both"/>
        <w:rPr>
          <w:noProof/>
        </w:rPr>
      </w:pPr>
      <w:r w:rsidRPr="007D1A10">
        <w:rPr>
          <w:noProof/>
        </w:rPr>
        <w:t>Dr Patrick Hone, Fisheries Research &amp; Development Corporation</w:t>
      </w:r>
    </w:p>
    <w:p w14:paraId="0C07D258" w14:textId="77777777" w:rsidR="003E2220" w:rsidRPr="007D1A10" w:rsidRDefault="003E2220" w:rsidP="00875BE9">
      <w:pPr>
        <w:pStyle w:val="ListParagraph"/>
        <w:numPr>
          <w:ilvl w:val="0"/>
          <w:numId w:val="14"/>
        </w:numPr>
        <w:spacing w:line="360" w:lineRule="auto"/>
        <w:ind w:left="426" w:hanging="357"/>
        <w:jc w:val="both"/>
        <w:rPr>
          <w:noProof/>
        </w:rPr>
      </w:pPr>
      <w:r>
        <w:rPr>
          <w:noProof/>
        </w:rPr>
        <w:t xml:space="preserve">Mr David Stout, National Retailers Association </w:t>
      </w:r>
    </w:p>
    <w:p w14:paraId="0C07D259" w14:textId="77777777" w:rsidR="003E2220" w:rsidRPr="007D1A10" w:rsidRDefault="003E2220" w:rsidP="00875BE9">
      <w:pPr>
        <w:pStyle w:val="ListParagraph"/>
        <w:numPr>
          <w:ilvl w:val="0"/>
          <w:numId w:val="14"/>
        </w:numPr>
        <w:spacing w:line="360" w:lineRule="auto"/>
        <w:ind w:left="426" w:hanging="357"/>
        <w:jc w:val="both"/>
        <w:rPr>
          <w:noProof/>
        </w:rPr>
      </w:pPr>
      <w:r w:rsidRPr="007D1A10">
        <w:rPr>
          <w:noProof/>
        </w:rPr>
        <w:t>Ms Katherine Winchester, Northern Territory Seafood Council</w:t>
      </w:r>
    </w:p>
    <w:p w14:paraId="0C07D25A" w14:textId="77777777" w:rsidR="003E2220" w:rsidRPr="007D1A10" w:rsidRDefault="003E2220" w:rsidP="00875BE9">
      <w:pPr>
        <w:pStyle w:val="ListParagraph"/>
        <w:numPr>
          <w:ilvl w:val="0"/>
          <w:numId w:val="14"/>
        </w:numPr>
        <w:spacing w:line="360" w:lineRule="auto"/>
        <w:ind w:left="426" w:hanging="357"/>
        <w:jc w:val="both"/>
        <w:rPr>
          <w:noProof/>
        </w:rPr>
      </w:pPr>
      <w:r w:rsidRPr="007D1A10">
        <w:rPr>
          <w:noProof/>
        </w:rPr>
        <w:t>Ms Tricia Beatty, Professional Fisherman’s Association</w:t>
      </w:r>
    </w:p>
    <w:p w14:paraId="0C07D25B" w14:textId="77777777" w:rsidR="003E2220" w:rsidRPr="007D1A10" w:rsidRDefault="003E2220" w:rsidP="00875BE9">
      <w:pPr>
        <w:pStyle w:val="ListParagraph"/>
        <w:numPr>
          <w:ilvl w:val="0"/>
          <w:numId w:val="14"/>
        </w:numPr>
        <w:spacing w:line="360" w:lineRule="auto"/>
        <w:ind w:left="426" w:hanging="357"/>
        <w:jc w:val="both"/>
        <w:rPr>
          <w:noProof/>
        </w:rPr>
      </w:pPr>
      <w:r w:rsidRPr="007D1A10">
        <w:rPr>
          <w:noProof/>
        </w:rPr>
        <w:t>Mr John Hart, Restaurant and Catering Australia</w:t>
      </w:r>
    </w:p>
    <w:p w14:paraId="0C07D25C" w14:textId="77777777" w:rsidR="003E2220" w:rsidRPr="007D1A10" w:rsidRDefault="003E2220" w:rsidP="00875BE9">
      <w:pPr>
        <w:pStyle w:val="ListParagraph"/>
        <w:numPr>
          <w:ilvl w:val="0"/>
          <w:numId w:val="14"/>
        </w:numPr>
        <w:spacing w:line="360" w:lineRule="auto"/>
        <w:ind w:left="426" w:hanging="357"/>
        <w:jc w:val="both"/>
        <w:rPr>
          <w:noProof/>
        </w:rPr>
      </w:pPr>
      <w:r w:rsidRPr="007D1A10">
        <w:rPr>
          <w:noProof/>
        </w:rPr>
        <w:t xml:space="preserve">Mr Mark Boulder, Seafood Importers Association of Australia </w:t>
      </w:r>
    </w:p>
    <w:p w14:paraId="0C07D25D" w14:textId="77777777" w:rsidR="003E2220" w:rsidRPr="007D1A10" w:rsidRDefault="003E2220" w:rsidP="00875BE9">
      <w:pPr>
        <w:pStyle w:val="ListParagraph"/>
        <w:numPr>
          <w:ilvl w:val="0"/>
          <w:numId w:val="14"/>
        </w:numPr>
        <w:spacing w:line="360" w:lineRule="auto"/>
        <w:ind w:left="426" w:hanging="357"/>
        <w:jc w:val="both"/>
        <w:rPr>
          <w:noProof/>
        </w:rPr>
      </w:pPr>
      <w:r w:rsidRPr="007D1A10">
        <w:rPr>
          <w:noProof/>
        </w:rPr>
        <w:t>Ms Veronica Papacosta, Seafood Industry Australia</w:t>
      </w:r>
    </w:p>
    <w:p w14:paraId="0C07D25E" w14:textId="77777777" w:rsidR="003E2220" w:rsidRPr="007D1A10" w:rsidRDefault="003E2220" w:rsidP="00875BE9">
      <w:pPr>
        <w:pStyle w:val="ListParagraph"/>
        <w:numPr>
          <w:ilvl w:val="0"/>
          <w:numId w:val="14"/>
        </w:numPr>
        <w:spacing w:line="360" w:lineRule="auto"/>
        <w:ind w:left="426" w:hanging="357"/>
        <w:jc w:val="both"/>
        <w:rPr>
          <w:noProof/>
        </w:rPr>
      </w:pPr>
      <w:r w:rsidRPr="007D1A10">
        <w:rPr>
          <w:noProof/>
        </w:rPr>
        <w:t>Ms Stephanie Williams, Sydney Fish Market</w:t>
      </w:r>
    </w:p>
    <w:p w14:paraId="0C07D25F" w14:textId="77777777" w:rsidR="003E2220" w:rsidRDefault="003E2220" w:rsidP="00875BE9">
      <w:pPr>
        <w:pStyle w:val="ListParagraph"/>
        <w:numPr>
          <w:ilvl w:val="0"/>
          <w:numId w:val="14"/>
        </w:numPr>
        <w:spacing w:line="360" w:lineRule="auto"/>
        <w:ind w:left="426" w:hanging="357"/>
        <w:jc w:val="both"/>
        <w:rPr>
          <w:noProof/>
        </w:rPr>
      </w:pPr>
      <w:r w:rsidRPr="007D1A10">
        <w:rPr>
          <w:noProof/>
        </w:rPr>
        <w:t>Mr Julian Harrington, Tasmanian Seafood Industry Council</w:t>
      </w:r>
    </w:p>
    <w:p w14:paraId="0C07D260" w14:textId="1F5A0F73" w:rsidR="003E2220" w:rsidRPr="007D1A10" w:rsidRDefault="003E2220" w:rsidP="00875BE9">
      <w:pPr>
        <w:pStyle w:val="ListParagraph"/>
        <w:numPr>
          <w:ilvl w:val="0"/>
          <w:numId w:val="14"/>
        </w:numPr>
        <w:spacing w:line="360" w:lineRule="auto"/>
        <w:ind w:left="426" w:hanging="357"/>
        <w:jc w:val="both"/>
        <w:rPr>
          <w:noProof/>
        </w:rPr>
      </w:pPr>
      <w:r>
        <w:rPr>
          <w:noProof/>
        </w:rPr>
        <w:t>Ms Jane Lo</w:t>
      </w:r>
      <w:r w:rsidR="005A0CD7">
        <w:rPr>
          <w:noProof/>
        </w:rPr>
        <w:t>vell, Seafood Industry Austral</w:t>
      </w:r>
      <w:r w:rsidR="00047540">
        <w:rPr>
          <w:noProof/>
        </w:rPr>
        <w:t>ia</w:t>
      </w:r>
    </w:p>
    <w:p w14:paraId="0C07D261" w14:textId="77777777" w:rsidR="003E2220" w:rsidRDefault="003E2220" w:rsidP="00290040">
      <w:pPr>
        <w:jc w:val="both"/>
        <w:rPr>
          <w:rFonts w:cs="Arial"/>
          <w:b/>
          <w:noProof/>
        </w:rPr>
      </w:pPr>
    </w:p>
    <w:p w14:paraId="0C07D262" w14:textId="77777777" w:rsidR="003E2220" w:rsidRDefault="003E2220" w:rsidP="00290040">
      <w:pPr>
        <w:jc w:val="both"/>
        <w:rPr>
          <w:rFonts w:cs="Arial"/>
          <w:b/>
          <w:noProof/>
        </w:rPr>
      </w:pPr>
      <w:r>
        <w:rPr>
          <w:rFonts w:cs="Arial"/>
          <w:b/>
          <w:noProof/>
        </w:rPr>
        <w:br w:type="page"/>
      </w:r>
    </w:p>
    <w:p w14:paraId="0C07D263" w14:textId="77777777" w:rsidR="003E2220" w:rsidRPr="003A1750" w:rsidRDefault="003E2220" w:rsidP="007A4E14">
      <w:pPr>
        <w:pStyle w:val="Heading1"/>
        <w:rPr>
          <w:noProof/>
          <w:color w:val="005677"/>
        </w:rPr>
      </w:pPr>
      <w:r w:rsidRPr="003A1750">
        <w:rPr>
          <w:noProof/>
          <w:color w:val="005677"/>
        </w:rPr>
        <w:lastRenderedPageBreak/>
        <w:t>Attachment B</w:t>
      </w:r>
    </w:p>
    <w:p w14:paraId="0C07D264" w14:textId="77777777" w:rsidR="003E2220" w:rsidRPr="003A1750" w:rsidRDefault="003E2220" w:rsidP="005F638A">
      <w:pPr>
        <w:pStyle w:val="Heading5"/>
        <w:rPr>
          <w:noProof/>
          <w:color w:val="005677"/>
        </w:rPr>
      </w:pPr>
      <w:r w:rsidRPr="003A1750">
        <w:rPr>
          <w:color w:val="005677"/>
        </w:rPr>
        <w:t>Further detail on individual parts of the seafood supply chain from catch to consumer</w:t>
      </w:r>
    </w:p>
    <w:p w14:paraId="0C07D265" w14:textId="77777777" w:rsidR="005A0CD7" w:rsidRPr="003A1750" w:rsidRDefault="005A0CD7" w:rsidP="005F638A">
      <w:pPr>
        <w:pStyle w:val="Heading5"/>
        <w:rPr>
          <w:rFonts w:cs="Arial"/>
          <w:i/>
          <w:noProof/>
          <w:color w:val="005677"/>
        </w:rPr>
      </w:pPr>
    </w:p>
    <w:p w14:paraId="0C07D266" w14:textId="77777777" w:rsidR="003E2220" w:rsidRPr="003A1750" w:rsidRDefault="003E2220" w:rsidP="00875BE9">
      <w:pPr>
        <w:pStyle w:val="Heading5"/>
        <w:rPr>
          <w:rFonts w:cs="Arial"/>
          <w:noProof/>
          <w:color w:val="005677"/>
        </w:rPr>
      </w:pPr>
      <w:r w:rsidRPr="003A1750">
        <w:rPr>
          <w:rFonts w:cs="Arial"/>
          <w:noProof/>
          <w:color w:val="005677"/>
        </w:rPr>
        <w:t>Fishing and Aquaculture</w:t>
      </w:r>
    </w:p>
    <w:p w14:paraId="0C07D267" w14:textId="77777777" w:rsidR="003E2220" w:rsidRPr="00817BB6" w:rsidRDefault="003E2220" w:rsidP="00875BE9">
      <w:pPr>
        <w:spacing w:before="160" w:line="360" w:lineRule="auto"/>
        <w:jc w:val="both"/>
      </w:pPr>
      <w:r w:rsidRPr="00817BB6">
        <w:t>Australia’s domestic seafood catch comes from a combination of wild capture and aquaculture sources. In 2015-16, there were approximately 6,127 fishing and aquaculture businesses in Australia, employing 11,169 people and generating $674 million in industry value-add.</w:t>
      </w:r>
      <w:r w:rsidRPr="00817BB6">
        <w:rPr>
          <w:rStyle w:val="FootnoteReference"/>
        </w:rPr>
        <w:footnoteReference w:id="60"/>
      </w:r>
      <w:r w:rsidRPr="00817BB6">
        <w:t xml:space="preserve"> The majority of fishing businesses operate as either sole proprietors or small firms employing less than 20 staff</w:t>
      </w:r>
      <w:r w:rsidRPr="00817BB6">
        <w:rPr>
          <w:rStyle w:val="FootnoteReference"/>
        </w:rPr>
        <w:footnoteReference w:id="61"/>
      </w:r>
      <w:r w:rsidRPr="00817BB6">
        <w:t xml:space="preserve"> with employees hired largely on a part-time or casual basis, due to fishing seasonality. For the aquaculture sector, the four largest players (including Tassal Group Limited and Huon Aquaculture Group) are estimated to account for over 45 per cent of industry revenue.</w:t>
      </w:r>
      <w:r w:rsidRPr="00817BB6">
        <w:rPr>
          <w:rStyle w:val="FootnoteReference"/>
        </w:rPr>
        <w:footnoteReference w:id="62"/>
      </w:r>
      <w:r w:rsidRPr="00817BB6">
        <w:t xml:space="preserve"> </w:t>
      </w:r>
      <w:r>
        <w:t xml:space="preserve">Small firms dominate the remaining highly fragmented sector. </w:t>
      </w:r>
    </w:p>
    <w:p w14:paraId="0C07D268" w14:textId="77777777" w:rsidR="003E2220" w:rsidRPr="003A1750" w:rsidRDefault="003E2220" w:rsidP="00290040">
      <w:pPr>
        <w:pStyle w:val="Heading5"/>
        <w:jc w:val="both"/>
        <w:rPr>
          <w:rFonts w:cs="Arial"/>
          <w:noProof/>
          <w:color w:val="005677"/>
        </w:rPr>
      </w:pPr>
      <w:r w:rsidRPr="003A1750">
        <w:rPr>
          <w:rFonts w:cs="Arial"/>
          <w:noProof/>
          <w:color w:val="005677"/>
        </w:rPr>
        <w:t xml:space="preserve">Processing </w:t>
      </w:r>
    </w:p>
    <w:p w14:paraId="0C07D269" w14:textId="77777777" w:rsidR="003E2220" w:rsidRPr="00817BB6" w:rsidRDefault="003E2220" w:rsidP="00875BE9">
      <w:pPr>
        <w:spacing w:before="160" w:line="360" w:lineRule="auto"/>
        <w:jc w:val="both"/>
        <w:rPr>
          <w:rFonts w:cs="Arial"/>
          <w:noProof/>
          <w:u w:val="single"/>
        </w:rPr>
      </w:pPr>
      <w:r w:rsidRPr="00817BB6">
        <w:t xml:space="preserve">Following catch or harvest, seafood is processed to a varying extent before being sold to wholesalers, retailers, and </w:t>
      </w:r>
      <w:r>
        <w:t>foodservice</w:t>
      </w:r>
      <w:r w:rsidRPr="00817BB6">
        <w:t xml:space="preserve">. In 2015-16, there were </w:t>
      </w:r>
      <w:r>
        <w:t>225</w:t>
      </w:r>
      <w:r w:rsidRPr="00817BB6">
        <w:t xml:space="preserve"> seafood processors operating in Australia, generating $</w:t>
      </w:r>
      <w:r>
        <w:t>227</w:t>
      </w:r>
      <w:r w:rsidRPr="00817BB6">
        <w:t xml:space="preserve"> million in industry value-add</w:t>
      </w:r>
      <w:r>
        <w:t>.</w:t>
      </w:r>
      <w:r w:rsidRPr="00817BB6">
        <w:rPr>
          <w:rStyle w:val="FootnoteReference"/>
        </w:rPr>
        <w:footnoteReference w:id="63"/>
      </w:r>
      <w:r w:rsidRPr="00817BB6">
        <w:t xml:space="preserve"> The top four operators (including Tassal Group Limited and Huon Aquaculture Group) account for approximately 50 per cent of industry revenue</w:t>
      </w:r>
      <w:r w:rsidRPr="00817BB6">
        <w:rPr>
          <w:rStyle w:val="FootnoteReference"/>
        </w:rPr>
        <w:footnoteReference w:id="64"/>
      </w:r>
      <w:r w:rsidRPr="00817BB6">
        <w:t xml:space="preserve"> with the remainder of the industry comprised largely of small to medium-size enterprises (SMEs) who do not have the scope or scale to compete with the major operators. Approximately 80 per cent of seafood processors are sole proprietors or small firms employing less than 20 staff</w:t>
      </w:r>
      <w:r>
        <w:t>.</w:t>
      </w:r>
      <w:r w:rsidRPr="00817BB6">
        <w:rPr>
          <w:rStyle w:val="FootnoteReference"/>
        </w:rPr>
        <w:footnoteReference w:id="65"/>
      </w:r>
      <w:r w:rsidRPr="00817BB6">
        <w:t xml:space="preserve"> In 2015-16, the industry employed approximately 2,</w:t>
      </w:r>
      <w:r>
        <w:t>745</w:t>
      </w:r>
      <w:r w:rsidRPr="00817BB6">
        <w:t xml:space="preserve"> people</w:t>
      </w:r>
      <w:r>
        <w:t>.</w:t>
      </w:r>
      <w:r w:rsidRPr="00817BB6">
        <w:rPr>
          <w:rStyle w:val="FootnoteReference"/>
        </w:rPr>
        <w:footnoteReference w:id="66"/>
      </w:r>
      <w:r w:rsidRPr="00817BB6">
        <w:t xml:space="preserve"> </w:t>
      </w:r>
    </w:p>
    <w:p w14:paraId="0C07D26A" w14:textId="77777777" w:rsidR="003E2220" w:rsidRPr="003A1750" w:rsidRDefault="003E2220" w:rsidP="00290040">
      <w:pPr>
        <w:pStyle w:val="Heading5"/>
        <w:jc w:val="both"/>
        <w:rPr>
          <w:rFonts w:cs="Arial"/>
          <w:noProof/>
          <w:color w:val="005677"/>
        </w:rPr>
      </w:pPr>
      <w:r w:rsidRPr="003A1750">
        <w:rPr>
          <w:rFonts w:cs="Arial"/>
          <w:noProof/>
          <w:color w:val="005677"/>
        </w:rPr>
        <w:t>Wholesale</w:t>
      </w:r>
    </w:p>
    <w:p w14:paraId="0C07D26B" w14:textId="2AB01433" w:rsidR="003E2220" w:rsidRPr="00817BB6" w:rsidRDefault="003E2220" w:rsidP="00875BE9">
      <w:pPr>
        <w:spacing w:before="160" w:after="0" w:line="360" w:lineRule="auto"/>
        <w:jc w:val="both"/>
      </w:pPr>
      <w:r w:rsidRPr="00817BB6">
        <w:t xml:space="preserve">Seafood wholesalers’ purchase and on-sell seafood products to distributors, retailers, and </w:t>
      </w:r>
      <w:r>
        <w:t>foodservice</w:t>
      </w:r>
      <w:r w:rsidRPr="00817BB6">
        <w:t xml:space="preserve"> outlets based on customer demand and product availability. In 2015-16, there were 841 seafood wholesalers operating in Australia, generating $410 million in industry value-add</w:t>
      </w:r>
      <w:r>
        <w:t>.</w:t>
      </w:r>
      <w:r w:rsidRPr="00817BB6">
        <w:rPr>
          <w:rStyle w:val="FootnoteReference"/>
        </w:rPr>
        <w:t xml:space="preserve"> </w:t>
      </w:r>
      <w:r w:rsidRPr="00817BB6">
        <w:rPr>
          <w:rStyle w:val="FootnoteReference"/>
        </w:rPr>
        <w:footnoteReference w:id="67"/>
      </w:r>
      <w:r w:rsidRPr="00817BB6">
        <w:t xml:space="preserve"> The sector is highly fragmented with no one-player commanding significant market share. Over 90 per cent of seafood wholesalers are SMEs or sole proprietors. Sydney Fish Market Pty Ltd is one of the larger wholesale players, yet only accounts for 3.4 per cent market share</w:t>
      </w:r>
      <w:r w:rsidR="00875BE9">
        <w:t>.</w:t>
      </w:r>
      <w:r w:rsidRPr="00817BB6">
        <w:rPr>
          <w:rStyle w:val="FootnoteReference"/>
        </w:rPr>
        <w:footnoteReference w:id="68"/>
      </w:r>
      <w:r w:rsidRPr="00817BB6">
        <w:t xml:space="preserve"> In 2015-16, the industry employed approximately 5,200 people</w:t>
      </w:r>
      <w:r>
        <w:t>.</w:t>
      </w:r>
      <w:r w:rsidRPr="00817BB6">
        <w:rPr>
          <w:rStyle w:val="FootnoteReference"/>
        </w:rPr>
        <w:footnoteReference w:id="69"/>
      </w:r>
    </w:p>
    <w:p w14:paraId="0C07D26C" w14:textId="77777777" w:rsidR="003E2220" w:rsidRPr="003A1750" w:rsidRDefault="003E2220" w:rsidP="00290040">
      <w:pPr>
        <w:pStyle w:val="Heading5"/>
        <w:jc w:val="both"/>
        <w:rPr>
          <w:rFonts w:cs="Arial"/>
          <w:i/>
          <w:noProof/>
          <w:color w:val="005677"/>
        </w:rPr>
      </w:pPr>
      <w:r w:rsidRPr="003A1750">
        <w:rPr>
          <w:rFonts w:cs="Arial"/>
          <w:noProof/>
          <w:color w:val="005677"/>
        </w:rPr>
        <w:lastRenderedPageBreak/>
        <w:t>Retail</w:t>
      </w:r>
      <w:r w:rsidRPr="003A1750">
        <w:rPr>
          <w:rFonts w:cs="Arial"/>
          <w:i/>
          <w:noProof/>
          <w:color w:val="005677"/>
        </w:rPr>
        <w:t xml:space="preserve"> </w:t>
      </w:r>
    </w:p>
    <w:p w14:paraId="0C07D26D" w14:textId="77777777" w:rsidR="003E2220" w:rsidRPr="00817BB6" w:rsidRDefault="003E2220" w:rsidP="00290040">
      <w:pPr>
        <w:spacing w:line="360" w:lineRule="auto"/>
        <w:jc w:val="both"/>
      </w:pPr>
      <w:r w:rsidRPr="00817BB6">
        <w:t>Similar to wholesaling, seafood retailers exhibit a low level of market concentration and compete on the basis of price, product quality, range, customer service and store location. In 2015-16, there were 713 seafood retailers operating in Australia, generating $146 million in industry value-add</w:t>
      </w:r>
      <w:r w:rsidRPr="00817BB6">
        <w:rPr>
          <w:rStyle w:val="FootnoteReference"/>
        </w:rPr>
        <w:t xml:space="preserve"> </w:t>
      </w:r>
      <w:r w:rsidRPr="00817BB6">
        <w:rPr>
          <w:rStyle w:val="FootnoteReference"/>
        </w:rPr>
        <w:footnoteReference w:id="70"/>
      </w:r>
      <w:r w:rsidRPr="00817BB6">
        <w:t>. Seafood retailers also often compete with la</w:t>
      </w:r>
      <w:r>
        <w:t xml:space="preserve">rger full service supermarkets </w:t>
      </w:r>
      <w:r w:rsidRPr="00817BB6">
        <w:t>who through economies of scale can provide cheaper products to consumers. In 2015-16 the industry employed approximately 2,400 people</w:t>
      </w:r>
      <w:r>
        <w:t>.</w:t>
      </w:r>
      <w:r w:rsidRPr="00817BB6">
        <w:rPr>
          <w:rStyle w:val="FootnoteReference"/>
        </w:rPr>
        <w:footnoteReference w:id="71"/>
      </w:r>
    </w:p>
    <w:p w14:paraId="0C07D26E" w14:textId="77777777" w:rsidR="003E2220" w:rsidRPr="003A1750" w:rsidRDefault="003E2220" w:rsidP="00290040">
      <w:pPr>
        <w:pStyle w:val="Heading5"/>
        <w:jc w:val="both"/>
        <w:rPr>
          <w:rFonts w:cs="Arial"/>
          <w:noProof/>
          <w:color w:val="005677"/>
        </w:rPr>
      </w:pPr>
      <w:r w:rsidRPr="003A1750">
        <w:rPr>
          <w:rFonts w:cs="Arial"/>
          <w:noProof/>
          <w:color w:val="005677"/>
        </w:rPr>
        <w:t xml:space="preserve">Foodservice </w:t>
      </w:r>
    </w:p>
    <w:p w14:paraId="0C07D26F" w14:textId="77777777" w:rsidR="003E2220" w:rsidRDefault="003E2220" w:rsidP="00290040">
      <w:pPr>
        <w:spacing w:line="360" w:lineRule="auto"/>
        <w:jc w:val="both"/>
      </w:pPr>
      <w:r w:rsidRPr="00817BB6">
        <w:t xml:space="preserve">Seafood sold outside retail markets makes its way into </w:t>
      </w:r>
      <w:r>
        <w:t>foodservice</w:t>
      </w:r>
      <w:r w:rsidRPr="00817BB6">
        <w:t xml:space="preserve"> channels. In 2015-16, there were over </w:t>
      </w:r>
      <w:r>
        <w:t>77</w:t>
      </w:r>
      <w:r w:rsidRPr="00817BB6">
        <w:t>,</w:t>
      </w:r>
      <w:r>
        <w:t>0</w:t>
      </w:r>
      <w:r w:rsidRPr="00817BB6">
        <w:t xml:space="preserve">00 </w:t>
      </w:r>
      <w:r>
        <w:t>foodservice</w:t>
      </w:r>
      <w:r w:rsidRPr="00817BB6">
        <w:t xml:space="preserve"> outlets operating as </w:t>
      </w:r>
      <w:r>
        <w:t xml:space="preserve">cafes and coffee shops; catering services; fast foodservice outlets; </w:t>
      </w:r>
      <w:r w:rsidRPr="00817BB6">
        <w:t xml:space="preserve">pubs, bars and nightclubs; cafes and coffee shops; restaurants </w:t>
      </w:r>
      <w:r>
        <w:t xml:space="preserve">and social clubs </w:t>
      </w:r>
      <w:r w:rsidRPr="00817BB6">
        <w:t>throughout Australia.</w:t>
      </w:r>
      <w:r w:rsidRPr="00817BB6">
        <w:rPr>
          <w:rStyle w:val="FootnoteReference"/>
        </w:rPr>
        <w:footnoteReference w:id="72"/>
      </w:r>
      <w:r w:rsidRPr="00817BB6">
        <w:t xml:space="preserve"> Combined these industries employ over </w:t>
      </w:r>
      <w:r>
        <w:t>6</w:t>
      </w:r>
      <w:r w:rsidRPr="00817BB6">
        <w:t>93,000 people, and generate over $</w:t>
      </w:r>
      <w:r>
        <w:t>26</w:t>
      </w:r>
      <w:r w:rsidRPr="00817BB6">
        <w:t xml:space="preserve"> billion in industry value add.</w:t>
      </w:r>
      <w:r w:rsidRPr="00817BB6">
        <w:rPr>
          <w:rStyle w:val="FootnoteReference"/>
        </w:rPr>
        <w:footnoteReference w:id="73"/>
      </w:r>
      <w:r w:rsidRPr="00817BB6">
        <w:t xml:space="preserve"> Industry employment is driven largely by demand for casual positions and</w:t>
      </w:r>
      <w:r>
        <w:t xml:space="preserve"> flexible working arrangements.</w:t>
      </w:r>
    </w:p>
    <w:p w14:paraId="0C07D271" w14:textId="77777777" w:rsidR="003E2220" w:rsidRDefault="003E2220" w:rsidP="00290040">
      <w:pPr>
        <w:jc w:val="both"/>
      </w:pPr>
      <w:r>
        <w:br w:type="page"/>
      </w:r>
    </w:p>
    <w:p w14:paraId="0C07D272" w14:textId="77777777" w:rsidR="003E2220" w:rsidRPr="003A1750" w:rsidRDefault="003E2220" w:rsidP="007A4E14">
      <w:pPr>
        <w:pStyle w:val="Heading1"/>
        <w:rPr>
          <w:noProof/>
          <w:color w:val="005677"/>
        </w:rPr>
      </w:pPr>
      <w:r w:rsidRPr="003A1750">
        <w:rPr>
          <w:color w:val="005677"/>
        </w:rPr>
        <w:lastRenderedPageBreak/>
        <w:t>Attachment C</w:t>
      </w:r>
    </w:p>
    <w:p w14:paraId="0C07D273" w14:textId="77777777" w:rsidR="003E2220" w:rsidRPr="003A1750" w:rsidRDefault="003E2220" w:rsidP="005F638A">
      <w:pPr>
        <w:pStyle w:val="Heading5"/>
        <w:rPr>
          <w:noProof/>
          <w:color w:val="005677"/>
        </w:rPr>
      </w:pPr>
      <w:r w:rsidRPr="003A1750">
        <w:rPr>
          <w:color w:val="005677"/>
        </w:rPr>
        <w:t>Further information on the 2016 reforms to origin labelling of food products offered for retail sale</w:t>
      </w:r>
    </w:p>
    <w:p w14:paraId="0C07D274" w14:textId="77777777" w:rsidR="003E2220" w:rsidRPr="00B86FC2" w:rsidRDefault="003E2220" w:rsidP="00290040">
      <w:pPr>
        <w:spacing w:line="360" w:lineRule="auto"/>
        <w:jc w:val="both"/>
        <w:rPr>
          <w:noProof/>
        </w:rPr>
      </w:pPr>
      <w:r w:rsidRPr="00B86FC2">
        <w:rPr>
          <w:noProof/>
        </w:rPr>
        <w:t xml:space="preserve">The </w:t>
      </w:r>
      <w:r>
        <w:rPr>
          <w:noProof/>
        </w:rPr>
        <w:t xml:space="preserve">Australian </w:t>
      </w:r>
      <w:r w:rsidRPr="00B86FC2">
        <w:rPr>
          <w:noProof/>
        </w:rPr>
        <w:t xml:space="preserve">Government established mandatory origin labelling in the 1990s to ensure consumers access </w:t>
      </w:r>
      <w:r>
        <w:rPr>
          <w:noProof/>
        </w:rPr>
        <w:t>to</w:t>
      </w:r>
      <w:r w:rsidRPr="00B86FC2">
        <w:rPr>
          <w:noProof/>
        </w:rPr>
        <w:t xml:space="preserve"> </w:t>
      </w:r>
      <w:r>
        <w:rPr>
          <w:noProof/>
        </w:rPr>
        <w:t xml:space="preserve">a </w:t>
      </w:r>
      <w:r w:rsidRPr="00B86FC2">
        <w:rPr>
          <w:noProof/>
        </w:rPr>
        <w:t xml:space="preserve">products </w:t>
      </w:r>
      <w:r>
        <w:rPr>
          <w:noProof/>
        </w:rPr>
        <w:t>origin information</w:t>
      </w:r>
      <w:r w:rsidRPr="00B86FC2">
        <w:rPr>
          <w:noProof/>
        </w:rPr>
        <w:t>. The 2016 reforms by the Government sought to improve limitations in ex</w:t>
      </w:r>
      <w:r>
        <w:rPr>
          <w:noProof/>
        </w:rPr>
        <w:t>i</w:t>
      </w:r>
      <w:r w:rsidRPr="00B86FC2">
        <w:rPr>
          <w:noProof/>
        </w:rPr>
        <w:t xml:space="preserve">siting food origin labelling. The new labels are making origin information clearer in response to evidence </w:t>
      </w:r>
      <w:r>
        <w:rPr>
          <w:noProof/>
        </w:rPr>
        <w:t xml:space="preserve">that </w:t>
      </w:r>
      <w:r w:rsidRPr="00B86FC2">
        <w:rPr>
          <w:noProof/>
        </w:rPr>
        <w:t>consumers found existing origin labels confusing, hard to find and sometimes misleading. For instance, sometimes ‘made in’ claims did not clearly indicate the origin of ingredients and failed to meet reasonable consumer expectations for a product being ‘made’ in Australia.</w:t>
      </w:r>
    </w:p>
    <w:p w14:paraId="0C07D275" w14:textId="77777777" w:rsidR="003E2220" w:rsidRPr="00817BB6" w:rsidRDefault="003E2220" w:rsidP="00290040">
      <w:pPr>
        <w:spacing w:line="360" w:lineRule="auto"/>
        <w:jc w:val="both"/>
        <w:rPr>
          <w:noProof/>
        </w:rPr>
      </w:pPr>
      <w:r>
        <w:rPr>
          <w:noProof/>
          <w:lang w:eastAsia="en-AU"/>
        </w:rPr>
        <mc:AlternateContent>
          <mc:Choice Requires="wps">
            <w:drawing>
              <wp:anchor distT="0" distB="0" distL="114300" distR="114300" simplePos="0" relativeHeight="251658247" behindDoc="0" locked="0" layoutInCell="1" allowOverlap="1" wp14:anchorId="0C07D2B2" wp14:editId="0C07D2B3">
                <wp:simplePos x="0" y="0"/>
                <wp:positionH relativeFrom="margin">
                  <wp:posOffset>0</wp:posOffset>
                </wp:positionH>
                <wp:positionV relativeFrom="paragraph">
                  <wp:posOffset>2818765</wp:posOffset>
                </wp:positionV>
                <wp:extent cx="2880995" cy="297815"/>
                <wp:effectExtent l="0" t="0" r="0" b="0"/>
                <wp:wrapTopAndBottom/>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995" cy="297815"/>
                        </a:xfrm>
                        <a:prstGeom prst="rect">
                          <a:avLst/>
                        </a:prstGeom>
                        <a:noFill/>
                        <a:ln>
                          <a:noFill/>
                        </a:ln>
                        <a:effectLst/>
                      </wps:spPr>
                      <wps:txbx>
                        <w:txbxContent>
                          <w:p w14:paraId="0C07D324" w14:textId="77777777" w:rsidR="001A5484" w:rsidRPr="00F05439" w:rsidRDefault="001A5484" w:rsidP="003E2220">
                            <w:pPr>
                              <w:pStyle w:val="Caption"/>
                              <w:rPr>
                                <w:rFonts w:ascii="Calibri" w:hAnsi="Calibri"/>
                                <w:color w:val="auto"/>
                                <w:sz w:val="20"/>
                                <w:szCs w:val="20"/>
                              </w:rPr>
                            </w:pPr>
                            <w:r w:rsidRPr="00F05439">
                              <w:rPr>
                                <w:color w:val="auto"/>
                                <w:sz w:val="20"/>
                                <w:szCs w:val="20"/>
                              </w:rPr>
                              <w:t>Figure 6: Various CoOL examples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07D2B2" id="Text Box 214" o:spid="_x0000_s1054" type="#_x0000_t202" style="position:absolute;left:0;text-align:left;margin-left:0;margin-top:221.95pt;width:226.85pt;height:23.4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" filled="f" stroked="f">
                <v:path arrowok="t"/>
                <v:textbox style="mso-fit-shape-to-text:t" inset="0,0,0,0">
                  <w:txbxContent>
                    <w:p w14:paraId="0C07D324" w14:textId="77777777" w:rsidR="001A5484" w:rsidRPr="00F05439" w:rsidRDefault="001A5484" w:rsidP="003E2220">
                      <w:pPr>
                        <w:pStyle w:val="Caption"/>
                        <w:rPr>
                          <w:rFonts w:ascii="Calibri" w:hAnsi="Calibri"/>
                          <w:color w:val="auto"/>
                          <w:sz w:val="20"/>
                          <w:szCs w:val="20"/>
                        </w:rPr>
                      </w:pPr>
                      <w:r w:rsidRPr="00F05439">
                        <w:rPr>
                          <w:color w:val="auto"/>
                          <w:sz w:val="20"/>
                          <w:szCs w:val="20"/>
                        </w:rPr>
                        <w:t>Figure 6: Various CoOL examples</w:t>
                      </w:r>
                    </w:p>
                  </w:txbxContent>
                </v:textbox>
                <w10:wrap type="topAndBottom" anchorx="margin"/>
              </v:shape>
            </w:pict>
          </mc:Fallback>
        </mc:AlternateContent>
      </w:r>
      <w:r w:rsidRPr="0085669E">
        <w:rPr>
          <w:noProof/>
          <w:lang w:eastAsia="en-AU"/>
        </w:rPr>
        <w:drawing>
          <wp:anchor distT="0" distB="0" distL="114300" distR="114300" simplePos="0" relativeHeight="251658245" behindDoc="0" locked="0" layoutInCell="1" allowOverlap="1" wp14:anchorId="0C07D2B4" wp14:editId="0C07D2B5">
            <wp:simplePos x="0" y="0"/>
            <wp:positionH relativeFrom="column">
              <wp:posOffset>-10160</wp:posOffset>
            </wp:positionH>
            <wp:positionV relativeFrom="paragraph">
              <wp:posOffset>1491615</wp:posOffset>
            </wp:positionV>
            <wp:extent cx="3676650" cy="998855"/>
            <wp:effectExtent l="0" t="0" r="0" b="0"/>
            <wp:wrapTopAndBottom/>
            <wp:docPr id="2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5" cstate="email">
                      <a:extLst>
                        <a:ext uri="{28A0092B-C50C-407E-A947-70E740481C1C}">
                          <a14:useLocalDpi xmlns:a14="http://schemas.microsoft.com/office/drawing/2010/main" val="0"/>
                        </a:ext>
                      </a:extLst>
                    </a:blip>
                    <a:stretch>
                      <a:fillRect/>
                    </a:stretch>
                  </pic:blipFill>
                  <pic:spPr>
                    <a:xfrm>
                      <a:off x="0" y="0"/>
                      <a:ext cx="3676650" cy="998855"/>
                    </a:xfrm>
                    <a:prstGeom prst="rect">
                      <a:avLst/>
                    </a:prstGeom>
                  </pic:spPr>
                </pic:pic>
              </a:graphicData>
            </a:graphic>
          </wp:anchor>
        </w:drawing>
      </w:r>
      <w:r w:rsidRPr="0085669E">
        <w:rPr>
          <w:noProof/>
          <w:lang w:eastAsia="en-AU"/>
        </w:rPr>
        <w:drawing>
          <wp:anchor distT="0" distB="0" distL="114300" distR="114300" simplePos="0" relativeHeight="251658244" behindDoc="0" locked="0" layoutInCell="1" allowOverlap="1" wp14:anchorId="0C07D2B6" wp14:editId="0C07D2B7">
            <wp:simplePos x="0" y="0"/>
            <wp:positionH relativeFrom="column">
              <wp:posOffset>3733800</wp:posOffset>
            </wp:positionH>
            <wp:positionV relativeFrom="paragraph">
              <wp:posOffset>1222375</wp:posOffset>
            </wp:positionV>
            <wp:extent cx="1043305" cy="1530350"/>
            <wp:effectExtent l="0" t="0" r="4445" b="0"/>
            <wp:wrapTopAndBottom/>
            <wp:docPr id="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6" cstate="email">
                      <a:extLst>
                        <a:ext uri="{28A0092B-C50C-407E-A947-70E740481C1C}">
                          <a14:useLocalDpi xmlns:a14="http://schemas.microsoft.com/office/drawing/2010/main" val="0"/>
                        </a:ext>
                      </a:extLst>
                    </a:blip>
                    <a:stretch>
                      <a:fillRect/>
                    </a:stretch>
                  </pic:blipFill>
                  <pic:spPr>
                    <a:xfrm>
                      <a:off x="0" y="0"/>
                      <a:ext cx="1043305" cy="1530350"/>
                    </a:xfrm>
                    <a:prstGeom prst="rect">
                      <a:avLst/>
                    </a:prstGeom>
                  </pic:spPr>
                </pic:pic>
              </a:graphicData>
            </a:graphic>
          </wp:anchor>
        </w:drawing>
      </w:r>
      <w:r w:rsidRPr="0085669E">
        <w:rPr>
          <w:noProof/>
          <w:lang w:eastAsia="en-AU"/>
        </w:rPr>
        <w:drawing>
          <wp:anchor distT="0" distB="0" distL="114300" distR="114300" simplePos="0" relativeHeight="251658246" behindDoc="0" locked="0" layoutInCell="1" allowOverlap="1" wp14:anchorId="0C07D2B8" wp14:editId="0C07D2B9">
            <wp:simplePos x="0" y="0"/>
            <wp:positionH relativeFrom="margin">
              <wp:posOffset>4830445</wp:posOffset>
            </wp:positionH>
            <wp:positionV relativeFrom="paragraph">
              <wp:posOffset>1214020</wp:posOffset>
            </wp:positionV>
            <wp:extent cx="901065" cy="1549400"/>
            <wp:effectExtent l="0" t="0" r="0" b="0"/>
            <wp:wrapTopAndBottom/>
            <wp:docPr id="2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7" cstate="email">
                      <a:extLst>
                        <a:ext uri="{28A0092B-C50C-407E-A947-70E740481C1C}">
                          <a14:useLocalDpi xmlns:a14="http://schemas.microsoft.com/office/drawing/2010/main" val="0"/>
                        </a:ext>
                      </a:extLst>
                    </a:blip>
                    <a:stretch>
                      <a:fillRect/>
                    </a:stretch>
                  </pic:blipFill>
                  <pic:spPr>
                    <a:xfrm>
                      <a:off x="0" y="0"/>
                      <a:ext cx="901065" cy="1549400"/>
                    </a:xfrm>
                    <a:prstGeom prst="rect">
                      <a:avLst/>
                    </a:prstGeom>
                  </pic:spPr>
                </pic:pic>
              </a:graphicData>
            </a:graphic>
          </wp:anchor>
        </w:drawing>
      </w:r>
      <w:r w:rsidRPr="003E65C6">
        <w:rPr>
          <w:noProof/>
        </w:rPr>
        <w:t xml:space="preserve">The new country of origin labels for </w:t>
      </w:r>
      <w:bookmarkStart w:id="20" w:name="_GoBack"/>
      <w:bookmarkEnd w:id="20"/>
      <w:r w:rsidRPr="003E65C6">
        <w:rPr>
          <w:noProof/>
        </w:rPr>
        <w:t xml:space="preserve">most food grown, produced or made in Australia will include new standard statements, the well-known kangaroo in a triangle symbol and </w:t>
      </w:r>
      <w:r>
        <w:rPr>
          <w:noProof/>
        </w:rPr>
        <w:t xml:space="preserve">a </w:t>
      </w:r>
      <w:r w:rsidRPr="003E65C6">
        <w:rPr>
          <w:noProof/>
        </w:rPr>
        <w:t>bar chart that is easily identifiable. ‘Packed in’ claims and imported food will also be easier to recognise. Labels will be in an easy to find box.</w:t>
      </w:r>
      <w:r>
        <w:rPr>
          <w:noProof/>
        </w:rPr>
        <w:t xml:space="preserve"> See Figure 6 for examples of the new label. The labels are impractical for menus and boards in restaurants.</w:t>
      </w:r>
    </w:p>
    <w:p w14:paraId="0C07D276" w14:textId="77777777" w:rsidR="003E2220" w:rsidRPr="00817BB6" w:rsidRDefault="003E2220" w:rsidP="00290040">
      <w:pPr>
        <w:spacing w:line="360" w:lineRule="auto"/>
        <w:jc w:val="both"/>
        <w:rPr>
          <w:noProof/>
        </w:rPr>
      </w:pPr>
      <w:r w:rsidRPr="00817BB6">
        <w:rPr>
          <w:noProof/>
        </w:rPr>
        <w:t>A scheduled review of the reforms in 2020, two years after the start of the mandatory application of the Information Standard, will cover the scope of the CoOL Reforms and their effectiveness in meeting their objectives. It will also consider their impacts, including any unintended consequences arising from their implementation.</w:t>
      </w:r>
    </w:p>
    <w:p w14:paraId="0C07D277" w14:textId="77777777" w:rsidR="003E2220" w:rsidRPr="003A1750" w:rsidRDefault="003E2220" w:rsidP="005F638A">
      <w:pPr>
        <w:pStyle w:val="Heading5"/>
        <w:rPr>
          <w:color w:val="005677"/>
        </w:rPr>
      </w:pPr>
      <w:r w:rsidRPr="003A1750">
        <w:rPr>
          <w:color w:val="005677"/>
        </w:rPr>
        <w:t>Application of CoOL to seafood in a retail setting</w:t>
      </w:r>
    </w:p>
    <w:p w14:paraId="0C07D278" w14:textId="77777777" w:rsidR="003E2220" w:rsidRPr="00817BB6" w:rsidRDefault="003E2220" w:rsidP="00290040">
      <w:pPr>
        <w:spacing w:line="360" w:lineRule="auto"/>
        <w:jc w:val="both"/>
        <w:rPr>
          <w:noProof/>
        </w:rPr>
      </w:pPr>
      <w:r w:rsidRPr="00817BB6">
        <w:rPr>
          <w:noProof/>
        </w:rPr>
        <w:t xml:space="preserve">Research has shown that consumer concern about country of origin varies across food categories and accordingly, the Information Standard, applies differently to food depending on within which category the food belongs. There are two broad categories for the purposes of the Information Standard – priory and non-priority. The Information Standard applies lesser country of origin labelling requirements for foods which Australian consumers are least concerned about origin information, for example, confectionary. Conversely, the Information </w:t>
      </w:r>
      <w:r w:rsidRPr="00817BB6">
        <w:rPr>
          <w:noProof/>
        </w:rPr>
        <w:lastRenderedPageBreak/>
        <w:t xml:space="preserve">Standard applies greater country of origin labelling requirements for foods which Australian consumers are most concerned about origin information. Seafood would fall within the priority category. </w:t>
      </w:r>
    </w:p>
    <w:p w14:paraId="0C07D279" w14:textId="77777777" w:rsidR="003E2220" w:rsidRPr="00817BB6" w:rsidRDefault="003E2220" w:rsidP="00290040">
      <w:pPr>
        <w:spacing w:line="360" w:lineRule="auto"/>
        <w:jc w:val="both"/>
        <w:rPr>
          <w:noProof/>
        </w:rPr>
      </w:pPr>
      <w:r w:rsidRPr="00817BB6">
        <w:rPr>
          <w:noProof/>
        </w:rPr>
        <w:t>In addition to different labelling requirements depending on whether the food is priority or non-priority, labelling requirements differ depending on whether it is:</w:t>
      </w:r>
    </w:p>
    <w:p w14:paraId="0C07D27A" w14:textId="77777777" w:rsidR="003E2220" w:rsidRPr="00817BB6" w:rsidRDefault="003E2220" w:rsidP="00290040">
      <w:pPr>
        <w:pStyle w:val="ListParagraph"/>
        <w:numPr>
          <w:ilvl w:val="0"/>
          <w:numId w:val="13"/>
        </w:numPr>
        <w:spacing w:line="360" w:lineRule="auto"/>
        <w:jc w:val="both"/>
        <w:rPr>
          <w:noProof/>
        </w:rPr>
      </w:pPr>
      <w:r w:rsidRPr="00817BB6">
        <w:rPr>
          <w:noProof/>
        </w:rPr>
        <w:t>grown, produced or made in Australia;</w:t>
      </w:r>
    </w:p>
    <w:p w14:paraId="0C07D27B" w14:textId="77777777" w:rsidR="003E2220" w:rsidRPr="00817BB6" w:rsidRDefault="003E2220" w:rsidP="00290040">
      <w:pPr>
        <w:pStyle w:val="ListParagraph"/>
        <w:numPr>
          <w:ilvl w:val="0"/>
          <w:numId w:val="13"/>
        </w:numPr>
        <w:spacing w:line="360" w:lineRule="auto"/>
        <w:jc w:val="both"/>
        <w:rPr>
          <w:noProof/>
        </w:rPr>
      </w:pPr>
      <w:r w:rsidRPr="00817BB6">
        <w:rPr>
          <w:noProof/>
        </w:rPr>
        <w:t>packaged in Australia;</w:t>
      </w:r>
    </w:p>
    <w:p w14:paraId="0C07D27C" w14:textId="77777777" w:rsidR="003E2220" w:rsidRPr="00817BB6" w:rsidRDefault="003E2220" w:rsidP="00290040">
      <w:pPr>
        <w:pStyle w:val="ListParagraph"/>
        <w:numPr>
          <w:ilvl w:val="0"/>
          <w:numId w:val="13"/>
        </w:numPr>
        <w:spacing w:line="360" w:lineRule="auto"/>
        <w:jc w:val="both"/>
        <w:rPr>
          <w:noProof/>
        </w:rPr>
      </w:pPr>
      <w:r w:rsidRPr="00817BB6">
        <w:rPr>
          <w:noProof/>
        </w:rPr>
        <w:t>grown, produced or made in another country;</w:t>
      </w:r>
    </w:p>
    <w:p w14:paraId="0C07D27D" w14:textId="77777777" w:rsidR="003E2220" w:rsidRPr="00817BB6" w:rsidRDefault="003E2220" w:rsidP="00290040">
      <w:pPr>
        <w:pStyle w:val="ListParagraph"/>
        <w:numPr>
          <w:ilvl w:val="0"/>
          <w:numId w:val="13"/>
        </w:numPr>
        <w:spacing w:line="360" w:lineRule="auto"/>
        <w:jc w:val="both"/>
        <w:rPr>
          <w:noProof/>
        </w:rPr>
      </w:pPr>
      <w:r w:rsidRPr="00817BB6">
        <w:rPr>
          <w:noProof/>
        </w:rPr>
        <w:t>packaged in another country.</w:t>
      </w:r>
    </w:p>
    <w:p w14:paraId="0C07D27E" w14:textId="77777777" w:rsidR="003E2220" w:rsidRPr="003A1750" w:rsidRDefault="003E2220" w:rsidP="007A4E14">
      <w:pPr>
        <w:pStyle w:val="Heading1"/>
        <w:spacing w:line="360" w:lineRule="auto"/>
        <w:rPr>
          <w:b/>
          <w:noProof/>
          <w:color w:val="005677"/>
        </w:rPr>
      </w:pPr>
      <w:r>
        <w:rPr>
          <w:b/>
          <w:noProof/>
        </w:rPr>
        <w:br w:type="page"/>
      </w:r>
      <w:r w:rsidRPr="003A1750">
        <w:rPr>
          <w:color w:val="005677"/>
        </w:rPr>
        <w:lastRenderedPageBreak/>
        <w:t>Attachment D</w:t>
      </w:r>
    </w:p>
    <w:p w14:paraId="0C07D27F" w14:textId="77777777" w:rsidR="003E2220" w:rsidRPr="003A1750" w:rsidRDefault="003E2220" w:rsidP="005F638A">
      <w:pPr>
        <w:pStyle w:val="Heading5"/>
        <w:spacing w:line="360" w:lineRule="auto"/>
        <w:rPr>
          <w:color w:val="005677"/>
        </w:rPr>
      </w:pPr>
      <w:r w:rsidRPr="003A1750">
        <w:rPr>
          <w:color w:val="005677"/>
        </w:rPr>
        <w:t>List of examples in the NTSC submission to</w:t>
      </w:r>
      <w:r w:rsidRPr="003A1750">
        <w:rPr>
          <w:rFonts w:ascii="Helvetica-Bold" w:hAnsi="Helvetica-Bold" w:cs="Helvetica-Bold"/>
          <w:color w:val="005677"/>
          <w:sz w:val="28"/>
          <w:szCs w:val="28"/>
        </w:rPr>
        <w:t xml:space="preserve"> </w:t>
      </w:r>
      <w:r w:rsidRPr="003A1750">
        <w:rPr>
          <w:color w:val="005677"/>
        </w:rPr>
        <w:t>improve customer access to information on the origins of seafood</w:t>
      </w:r>
    </w:p>
    <w:p w14:paraId="0C07D280" w14:textId="77777777" w:rsidR="003E2220" w:rsidRDefault="003E2220" w:rsidP="00875BE9">
      <w:pPr>
        <w:pStyle w:val="ListParagraph"/>
        <w:numPr>
          <w:ilvl w:val="0"/>
          <w:numId w:val="14"/>
        </w:numPr>
        <w:spacing w:line="360" w:lineRule="auto"/>
        <w:ind w:left="426" w:hanging="357"/>
        <w:jc w:val="both"/>
        <w:rPr>
          <w:noProof/>
        </w:rPr>
      </w:pPr>
      <w:r>
        <w:rPr>
          <w:noProof/>
        </w:rPr>
        <w:t>Austral Fisheries</w:t>
      </w:r>
    </w:p>
    <w:p w14:paraId="0C07D281" w14:textId="77777777" w:rsidR="003E2220" w:rsidRDefault="003E2220" w:rsidP="00875BE9">
      <w:pPr>
        <w:pStyle w:val="ListParagraph"/>
        <w:numPr>
          <w:ilvl w:val="0"/>
          <w:numId w:val="14"/>
        </w:numPr>
        <w:spacing w:line="360" w:lineRule="auto"/>
        <w:ind w:left="426" w:hanging="357"/>
        <w:jc w:val="both"/>
        <w:rPr>
          <w:noProof/>
        </w:rPr>
      </w:pPr>
      <w:r>
        <w:rPr>
          <w:noProof/>
        </w:rPr>
        <w:t>Marine Produce</w:t>
      </w:r>
    </w:p>
    <w:p w14:paraId="0C07D282" w14:textId="77777777" w:rsidR="003E2220" w:rsidRDefault="003E2220" w:rsidP="00875BE9">
      <w:pPr>
        <w:pStyle w:val="ListParagraph"/>
        <w:numPr>
          <w:ilvl w:val="0"/>
          <w:numId w:val="14"/>
        </w:numPr>
        <w:spacing w:line="360" w:lineRule="auto"/>
        <w:ind w:left="426" w:hanging="357"/>
        <w:jc w:val="both"/>
        <w:rPr>
          <w:noProof/>
        </w:rPr>
      </w:pPr>
      <w:r>
        <w:rPr>
          <w:noProof/>
        </w:rPr>
        <w:t>TomKat Line Fish</w:t>
      </w:r>
    </w:p>
    <w:p w14:paraId="0C07D283" w14:textId="77777777" w:rsidR="003E2220" w:rsidRDefault="003E2220" w:rsidP="00875BE9">
      <w:pPr>
        <w:pStyle w:val="ListParagraph"/>
        <w:numPr>
          <w:ilvl w:val="0"/>
          <w:numId w:val="14"/>
        </w:numPr>
        <w:spacing w:line="360" w:lineRule="auto"/>
        <w:ind w:left="426" w:hanging="357"/>
        <w:jc w:val="both"/>
        <w:rPr>
          <w:noProof/>
        </w:rPr>
      </w:pPr>
      <w:r>
        <w:rPr>
          <w:noProof/>
        </w:rPr>
        <w:t>Pitliangas Food Group</w:t>
      </w:r>
    </w:p>
    <w:p w14:paraId="0C07D284" w14:textId="77777777" w:rsidR="003E2220" w:rsidRDefault="003E2220" w:rsidP="00875BE9">
      <w:pPr>
        <w:pStyle w:val="ListParagraph"/>
        <w:numPr>
          <w:ilvl w:val="0"/>
          <w:numId w:val="14"/>
        </w:numPr>
        <w:spacing w:line="360" w:lineRule="auto"/>
        <w:ind w:left="426" w:hanging="357"/>
        <w:jc w:val="both"/>
        <w:rPr>
          <w:noProof/>
        </w:rPr>
      </w:pPr>
      <w:r>
        <w:rPr>
          <w:noProof/>
        </w:rPr>
        <w:t>“That’s Wild!”</w:t>
      </w:r>
    </w:p>
    <w:p w14:paraId="0C07D285" w14:textId="77777777" w:rsidR="003E2220" w:rsidRDefault="003E2220" w:rsidP="00875BE9">
      <w:pPr>
        <w:pStyle w:val="ListParagraph"/>
        <w:numPr>
          <w:ilvl w:val="0"/>
          <w:numId w:val="14"/>
        </w:numPr>
        <w:spacing w:line="360" w:lineRule="auto"/>
        <w:ind w:left="426" w:hanging="357"/>
        <w:jc w:val="both"/>
        <w:rPr>
          <w:noProof/>
        </w:rPr>
      </w:pPr>
      <w:r>
        <w:rPr>
          <w:noProof/>
        </w:rPr>
        <w:t>Australian farmed Barramundi sector</w:t>
      </w:r>
    </w:p>
    <w:p w14:paraId="0C07D286" w14:textId="77777777" w:rsidR="003E2220" w:rsidRDefault="003E2220" w:rsidP="00875BE9">
      <w:pPr>
        <w:pStyle w:val="ListParagraph"/>
        <w:numPr>
          <w:ilvl w:val="0"/>
          <w:numId w:val="14"/>
        </w:numPr>
        <w:spacing w:line="360" w:lineRule="auto"/>
        <w:ind w:left="426" w:hanging="357"/>
        <w:jc w:val="both"/>
        <w:rPr>
          <w:noProof/>
        </w:rPr>
      </w:pPr>
      <w:r>
        <w:rPr>
          <w:noProof/>
        </w:rPr>
        <w:t>Love Australian Prawns Campaign (2014 – Current)</w:t>
      </w:r>
    </w:p>
    <w:p w14:paraId="0C07D287" w14:textId="77777777" w:rsidR="003E2220" w:rsidRDefault="003E2220" w:rsidP="00875BE9">
      <w:pPr>
        <w:pStyle w:val="ListParagraph"/>
        <w:numPr>
          <w:ilvl w:val="0"/>
          <w:numId w:val="14"/>
        </w:numPr>
        <w:spacing w:line="360" w:lineRule="auto"/>
        <w:ind w:left="426" w:hanging="357"/>
        <w:jc w:val="both"/>
        <w:rPr>
          <w:noProof/>
        </w:rPr>
      </w:pPr>
      <w:r>
        <w:rPr>
          <w:noProof/>
        </w:rPr>
        <w:t>Paul’s on Parade, South Australia</w:t>
      </w:r>
    </w:p>
    <w:p w14:paraId="0C07D288" w14:textId="77777777" w:rsidR="003E2220" w:rsidRDefault="003E2220" w:rsidP="00875BE9">
      <w:pPr>
        <w:pStyle w:val="ListParagraph"/>
        <w:numPr>
          <w:ilvl w:val="0"/>
          <w:numId w:val="14"/>
        </w:numPr>
        <w:spacing w:line="360" w:lineRule="auto"/>
        <w:ind w:left="426" w:hanging="357"/>
        <w:jc w:val="both"/>
      </w:pPr>
      <w:r>
        <w:rPr>
          <w:noProof/>
        </w:rPr>
        <w:t>Sweetlips, Western Australia</w:t>
      </w:r>
    </w:p>
    <w:sectPr w:rsidR="003E2220" w:rsidSect="005A3553">
      <w:headerReference w:type="default" r:id="rId38"/>
      <w:footerReference w:type="default" r:id="rId39"/>
      <w:headerReference w:type="first" r:id="rId40"/>
      <w:footerReference w:type="first" r:id="rId41"/>
      <w:pgSz w:w="11906" w:h="16838"/>
      <w:pgMar w:top="1440" w:right="1440" w:bottom="1135" w:left="1440" w:header="708" w:footer="5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81025" w14:textId="77777777" w:rsidR="001A5484" w:rsidRDefault="001A5484" w:rsidP="007240FE">
      <w:pPr>
        <w:spacing w:before="0" w:after="0" w:line="240" w:lineRule="auto"/>
      </w:pPr>
      <w:r>
        <w:separator/>
      </w:r>
    </w:p>
  </w:endnote>
  <w:endnote w:type="continuationSeparator" w:id="0">
    <w:p w14:paraId="0332CC39" w14:textId="77777777" w:rsidR="001A5484" w:rsidRDefault="001A5484" w:rsidP="007240FE">
      <w:pPr>
        <w:spacing w:before="0" w:after="0" w:line="240" w:lineRule="auto"/>
      </w:pPr>
      <w:r>
        <w:continuationSeparator/>
      </w:r>
    </w:p>
  </w:endnote>
  <w:endnote w:type="continuationNotice" w:id="1">
    <w:p w14:paraId="4F2D3DE1" w14:textId="77777777" w:rsidR="001A5484" w:rsidRDefault="001A548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altName w:val="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Helvetic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58595B" w:themeColor="text2"/>
        <w:sz w:val="18"/>
      </w:rPr>
      <w:id w:val="-1868827610"/>
      <w:docPartObj>
        <w:docPartGallery w:val="Page Numbers (Bottom of Page)"/>
        <w:docPartUnique/>
      </w:docPartObj>
    </w:sdtPr>
    <w:sdtEndPr>
      <w:rPr>
        <w:noProof/>
      </w:rPr>
    </w:sdtEndPr>
    <w:sdtContent>
      <w:p w14:paraId="4DFCD7C2" w14:textId="77777777" w:rsidR="001A5484" w:rsidRDefault="001A5484" w:rsidP="00100669">
        <w:pPr>
          <w:pStyle w:val="Header"/>
          <w:tabs>
            <w:tab w:val="clear" w:pos="9026"/>
          </w:tabs>
          <w:spacing w:before="0"/>
          <w:jc w:val="center"/>
          <w:rPr>
            <w:color w:val="58595B" w:themeColor="text2"/>
            <w:sz w:val="18"/>
          </w:rPr>
        </w:pPr>
      </w:p>
      <w:p w14:paraId="1960CBE9" w14:textId="61654FEF" w:rsidR="001A5484" w:rsidRDefault="001A5484" w:rsidP="00100669">
        <w:pPr>
          <w:pStyle w:val="Footer"/>
          <w:spacing w:before="0"/>
          <w:jc w:val="right"/>
        </w:pPr>
        <w:r>
          <w:fldChar w:fldCharType="begin"/>
        </w:r>
        <w:r>
          <w:instrText xml:space="preserve"> PAGE   \* MERGEFORMAT </w:instrText>
        </w:r>
        <w:r>
          <w:fldChar w:fldCharType="separate"/>
        </w:r>
        <w:r w:rsidR="00B913B3">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823E" w14:textId="77777777" w:rsidR="001A5484" w:rsidRDefault="001A5484" w:rsidP="00100669">
    <w:pPr>
      <w:pStyle w:val="Header"/>
      <w:tabs>
        <w:tab w:val="clear" w:pos="9026"/>
      </w:tabs>
      <w:spacing w:before="0"/>
      <w:jc w:val="center"/>
      <w:rPr>
        <w:b/>
        <w:caps/>
        <w:color w:val="FF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87EFA" w14:textId="4D8103D7" w:rsidR="001A5484" w:rsidRPr="00984D9A" w:rsidRDefault="001A5484" w:rsidP="00100669">
    <w:pPr>
      <w:pStyle w:val="Header"/>
      <w:tabs>
        <w:tab w:val="clear" w:pos="9026"/>
      </w:tabs>
      <w:spacing w:before="0"/>
      <w:rPr>
        <w:b/>
        <w:caps/>
        <w:color w:val="FF0000"/>
      </w:rPr>
    </w:pPr>
    <w:r>
      <w:tab/>
    </w:r>
  </w:p>
  <w:p w14:paraId="0C07D2C2" w14:textId="3743FA1E" w:rsidR="001A5484" w:rsidRDefault="001A5484" w:rsidP="00100669">
    <w:pPr>
      <w:pStyle w:val="Footer"/>
      <w:spacing w:before="0"/>
      <w:jc w:val="right"/>
    </w:pPr>
    <w:r>
      <w:tab/>
    </w:r>
    <w:sdt>
      <w:sdtPr>
        <w:id w:val="11028362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F63AB">
          <w:rPr>
            <w:noProof/>
          </w:rPr>
          <w:t>25</w:t>
        </w:r>
        <w:r>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52DD9" w14:textId="77777777" w:rsidR="001A5484" w:rsidRDefault="001A5484" w:rsidP="00100669">
    <w:pPr>
      <w:pStyle w:val="Header"/>
      <w:tabs>
        <w:tab w:val="clear" w:pos="9026"/>
      </w:tabs>
      <w:spacing w:before="0"/>
    </w:pPr>
    <w:r>
      <w:tab/>
    </w:r>
  </w:p>
  <w:p w14:paraId="0C07D2C5" w14:textId="35D4D231" w:rsidR="001A5484" w:rsidRDefault="001A5484" w:rsidP="00100669">
    <w:pPr>
      <w:pStyle w:val="Footer"/>
      <w:spacing w:before="0"/>
      <w:jc w:val="right"/>
    </w:pPr>
    <w:r>
      <w:tab/>
    </w:r>
    <w:r>
      <w:tab/>
    </w:r>
    <w:sdt>
      <w:sdtPr>
        <w:id w:val="-17773917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913B3">
          <w:rPr>
            <w:noProof/>
          </w:rPr>
          <w:t>3</w:t>
        </w:r>
        <w:r>
          <w:rPr>
            <w:noProof/>
          </w:rPr>
          <w:fldChar w:fldCharType="end"/>
        </w:r>
      </w:sdtContent>
    </w:sdt>
  </w:p>
  <w:p w14:paraId="0C07D2C6" w14:textId="77777777" w:rsidR="001A5484" w:rsidRDefault="001A54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69EB2" w14:textId="77777777" w:rsidR="001A5484" w:rsidRDefault="001A5484" w:rsidP="007240FE">
      <w:pPr>
        <w:spacing w:before="0" w:after="0" w:line="240" w:lineRule="auto"/>
      </w:pPr>
      <w:r>
        <w:separator/>
      </w:r>
    </w:p>
  </w:footnote>
  <w:footnote w:type="continuationSeparator" w:id="0">
    <w:p w14:paraId="18B4864A" w14:textId="77777777" w:rsidR="001A5484" w:rsidRDefault="001A5484" w:rsidP="007240FE">
      <w:pPr>
        <w:spacing w:before="0" w:after="0" w:line="240" w:lineRule="auto"/>
      </w:pPr>
      <w:r>
        <w:continuationSeparator/>
      </w:r>
    </w:p>
  </w:footnote>
  <w:footnote w:type="continuationNotice" w:id="1">
    <w:p w14:paraId="21FE8C3E" w14:textId="77777777" w:rsidR="001A5484" w:rsidRDefault="001A5484">
      <w:pPr>
        <w:spacing w:before="0" w:after="0" w:line="240" w:lineRule="auto"/>
      </w:pPr>
    </w:p>
  </w:footnote>
  <w:footnote w:id="2">
    <w:p w14:paraId="0C07D2C9" w14:textId="77777777" w:rsidR="001A5484" w:rsidRPr="00BC647C" w:rsidRDefault="001A5484" w:rsidP="003E2220">
      <w:pPr>
        <w:pStyle w:val="FootnoteText"/>
        <w:ind w:left="142" w:hanging="142"/>
        <w:rPr>
          <w:rFonts w:ascii="Arial" w:hAnsi="Arial" w:cs="Arial"/>
          <w:sz w:val="12"/>
          <w:szCs w:val="12"/>
        </w:rPr>
      </w:pPr>
      <w:r w:rsidRPr="001D39BB">
        <w:rPr>
          <w:rFonts w:ascii="Arial" w:hAnsi="Arial" w:cs="Arial"/>
          <w:sz w:val="12"/>
          <w:szCs w:val="12"/>
          <w:vertAlign w:val="superscript"/>
        </w:rPr>
        <w:footnoteRef/>
      </w:r>
      <w:r w:rsidRPr="001D39BB">
        <w:rPr>
          <w:rFonts w:ascii="Arial" w:hAnsi="Arial" w:cs="Arial"/>
          <w:sz w:val="12"/>
          <w:szCs w:val="12"/>
          <w:vertAlign w:val="superscript"/>
        </w:rPr>
        <w:t xml:space="preserve"> </w:t>
      </w:r>
      <w:r w:rsidRPr="001D39BB">
        <w:rPr>
          <w:rFonts w:ascii="Arial" w:hAnsi="Arial" w:cs="Arial"/>
          <w:sz w:val="12"/>
          <w:szCs w:val="12"/>
          <w:vertAlign w:val="superscript"/>
        </w:rPr>
        <w:tab/>
      </w:r>
      <w:r w:rsidRPr="00BC647C">
        <w:rPr>
          <w:rFonts w:ascii="Arial" w:eastAsia="Times New Roman" w:hAnsi="Arial" w:cs="Arial"/>
          <w:sz w:val="12"/>
          <w:szCs w:val="12"/>
          <w:lang w:eastAsia="en-AU"/>
        </w:rPr>
        <w:t xml:space="preserve">This is consistent with the Australian Government’s new </w:t>
      </w:r>
      <w:r w:rsidRPr="004E2896">
        <w:rPr>
          <w:rFonts w:ascii="Arial" w:eastAsia="Times New Roman" w:hAnsi="Arial" w:cs="Arial"/>
          <w:sz w:val="12"/>
          <w:szCs w:val="12"/>
          <w:lang w:eastAsia="en-AU"/>
        </w:rPr>
        <w:t>Country of Origin Food Labelling Information Standard.</w:t>
      </w:r>
    </w:p>
  </w:footnote>
  <w:footnote w:id="3">
    <w:p w14:paraId="0C07D2CA" w14:textId="7FA25043" w:rsidR="001A5484" w:rsidRPr="00BC647C" w:rsidRDefault="001A5484" w:rsidP="003E2220">
      <w:pPr>
        <w:pStyle w:val="BodyText"/>
        <w:spacing w:before="0" w:after="0" w:line="240" w:lineRule="auto"/>
        <w:ind w:left="142" w:hanging="142"/>
        <w:rPr>
          <w:rFonts w:cs="Arial"/>
          <w:sz w:val="12"/>
          <w:szCs w:val="12"/>
        </w:rPr>
      </w:pPr>
      <w:r w:rsidRPr="00BC647C">
        <w:rPr>
          <w:rFonts w:cs="Arial"/>
          <w:sz w:val="12"/>
          <w:szCs w:val="12"/>
          <w:vertAlign w:val="superscript"/>
        </w:rPr>
        <w:footnoteRef/>
      </w:r>
      <w:r w:rsidRPr="00BC647C">
        <w:rPr>
          <w:rFonts w:cs="Arial"/>
          <w:sz w:val="12"/>
          <w:szCs w:val="12"/>
          <w:vertAlign w:val="superscript"/>
        </w:rPr>
        <w:t xml:space="preserve"> </w:t>
      </w:r>
      <w:r>
        <w:rPr>
          <w:rFonts w:cs="Arial"/>
          <w:sz w:val="12"/>
          <w:szCs w:val="12"/>
          <w:vertAlign w:val="superscript"/>
        </w:rPr>
        <w:t xml:space="preserve">   </w:t>
      </w:r>
      <w:r w:rsidRPr="00BC647C">
        <w:rPr>
          <w:rFonts w:cs="Arial"/>
          <w:sz w:val="12"/>
          <w:szCs w:val="12"/>
        </w:rPr>
        <w:t>Australian Consumer Law Review, 2016,</w:t>
      </w:r>
      <w:r w:rsidRPr="001E5AC5">
        <w:rPr>
          <w:rFonts w:cs="Arial"/>
          <w:i/>
          <w:sz w:val="12"/>
          <w:szCs w:val="12"/>
        </w:rPr>
        <w:t xml:space="preserve"> </w:t>
      </w:r>
      <w:hyperlink r:id="rId1" w:history="1">
        <w:r w:rsidRPr="0012296B">
          <w:rPr>
            <w:rStyle w:val="Hyperlink"/>
            <w:rFonts w:cs="Arial"/>
            <w:i/>
            <w:sz w:val="12"/>
            <w:szCs w:val="12"/>
          </w:rPr>
          <w:t>Issues Paper, March 2016</w:t>
        </w:r>
      </w:hyperlink>
      <w:r w:rsidRPr="0012296B">
        <w:rPr>
          <w:rStyle w:val="Hyperlink"/>
          <w:rFonts w:cs="Arial"/>
          <w:sz w:val="12"/>
          <w:szCs w:val="12"/>
        </w:rPr>
        <w:t>,</w:t>
      </w:r>
      <w:r>
        <w:rPr>
          <w:rStyle w:val="Hyperlink"/>
          <w:rFonts w:cs="Arial"/>
          <w:sz w:val="12"/>
          <w:szCs w:val="12"/>
        </w:rPr>
        <w:t xml:space="preserve"> </w:t>
      </w:r>
      <w:r>
        <w:rPr>
          <w:rFonts w:cs="Arial"/>
          <w:sz w:val="12"/>
          <w:szCs w:val="12"/>
        </w:rPr>
        <w:t>Australian Government,</w:t>
      </w:r>
      <w:r w:rsidRPr="001E5AC5">
        <w:rPr>
          <w:rStyle w:val="Hyperlink"/>
          <w:rFonts w:cs="Arial"/>
          <w:sz w:val="12"/>
          <w:szCs w:val="12"/>
        </w:rPr>
        <w:t xml:space="preserve"> p.4</w:t>
      </w:r>
    </w:p>
  </w:footnote>
  <w:footnote w:id="4">
    <w:p w14:paraId="0C07D2CB" w14:textId="45BC5662" w:rsidR="001A5484" w:rsidRPr="00A66613" w:rsidRDefault="001A5484" w:rsidP="003E2220">
      <w:pPr>
        <w:pStyle w:val="BodyText"/>
        <w:spacing w:before="0" w:after="0" w:line="240" w:lineRule="auto"/>
        <w:ind w:left="142" w:hanging="142"/>
        <w:rPr>
          <w:rFonts w:cs="Arial"/>
          <w:sz w:val="12"/>
          <w:szCs w:val="12"/>
        </w:rPr>
      </w:pPr>
      <w:r w:rsidRPr="00BC647C">
        <w:rPr>
          <w:rFonts w:cs="Arial"/>
          <w:sz w:val="12"/>
          <w:szCs w:val="12"/>
          <w:vertAlign w:val="superscript"/>
        </w:rPr>
        <w:footnoteRef/>
      </w:r>
      <w:r w:rsidRPr="00BC647C">
        <w:rPr>
          <w:rFonts w:cs="Arial"/>
          <w:sz w:val="12"/>
          <w:szCs w:val="12"/>
          <w:vertAlign w:val="superscript"/>
        </w:rPr>
        <w:t xml:space="preserve"> </w:t>
      </w:r>
      <w:r w:rsidRPr="00BC647C">
        <w:rPr>
          <w:rFonts w:cs="Arial"/>
          <w:sz w:val="12"/>
          <w:szCs w:val="12"/>
        </w:rPr>
        <w:tab/>
        <w:t>Australian Consumer Law Review</w:t>
      </w:r>
      <w:r>
        <w:rPr>
          <w:rFonts w:cs="Arial"/>
          <w:sz w:val="12"/>
          <w:szCs w:val="12"/>
        </w:rPr>
        <w:t>,</w:t>
      </w:r>
      <w:r w:rsidRPr="00BC647C">
        <w:rPr>
          <w:rFonts w:cs="Arial"/>
          <w:sz w:val="12"/>
          <w:szCs w:val="12"/>
        </w:rPr>
        <w:t xml:space="preserve"> 2016</w:t>
      </w:r>
      <w:r>
        <w:rPr>
          <w:rFonts w:cs="Arial"/>
          <w:sz w:val="12"/>
          <w:szCs w:val="12"/>
        </w:rPr>
        <w:t>, (ibid footnote #2)</w:t>
      </w:r>
    </w:p>
  </w:footnote>
  <w:footnote w:id="5">
    <w:p w14:paraId="0C07D2CC" w14:textId="77777777" w:rsidR="001A5484" w:rsidRPr="008911C1" w:rsidRDefault="001A5484" w:rsidP="003E2220">
      <w:pPr>
        <w:pStyle w:val="BodyText"/>
        <w:spacing w:before="0" w:after="0" w:line="240" w:lineRule="auto"/>
        <w:ind w:left="142" w:hanging="142"/>
        <w:jc w:val="both"/>
        <w:rPr>
          <w:rStyle w:val="FootnoteReference"/>
          <w:rFonts w:cs="Arial"/>
          <w:sz w:val="12"/>
          <w:szCs w:val="12"/>
        </w:rPr>
      </w:pPr>
      <w:r w:rsidRPr="008911C1">
        <w:rPr>
          <w:rStyle w:val="FootnoteReference"/>
          <w:rFonts w:cs="Arial"/>
          <w:sz w:val="12"/>
          <w:szCs w:val="12"/>
        </w:rPr>
        <w:footnoteRef/>
      </w:r>
      <w:r w:rsidRPr="008911C1">
        <w:rPr>
          <w:rStyle w:val="FootnoteReference"/>
          <w:rFonts w:cs="Arial"/>
        </w:rPr>
        <w:t xml:space="preserve"> </w:t>
      </w:r>
      <w:r w:rsidRPr="008911C1">
        <w:rPr>
          <w:rFonts w:cs="Arial"/>
        </w:rPr>
        <w:tab/>
      </w:r>
      <w:r w:rsidRPr="008911C1">
        <w:rPr>
          <w:rFonts w:cs="Arial"/>
          <w:sz w:val="12"/>
          <w:szCs w:val="12"/>
        </w:rPr>
        <w:t xml:space="preserve">Blewett, 2011, </w:t>
      </w:r>
      <w:r w:rsidRPr="008911C1">
        <w:rPr>
          <w:rFonts w:cs="Arial"/>
          <w:i/>
          <w:sz w:val="12"/>
          <w:szCs w:val="12"/>
        </w:rPr>
        <w:t>Labelling Logic: Review of Food Labelling Law and Policy</w:t>
      </w:r>
      <w:r w:rsidRPr="008911C1">
        <w:rPr>
          <w:rFonts w:cs="Arial"/>
          <w:sz w:val="12"/>
          <w:szCs w:val="12"/>
        </w:rPr>
        <w:t xml:space="preserve">, p.108; Productivity Commission, 2016, </w:t>
      </w:r>
      <w:r w:rsidRPr="008911C1">
        <w:rPr>
          <w:rFonts w:cs="Arial"/>
          <w:i/>
          <w:sz w:val="12"/>
          <w:szCs w:val="12"/>
        </w:rPr>
        <w:t>Inquiry into Regulation of Australian Marine Fisheries and Aquaculture Sectors</w:t>
      </w:r>
      <w:r w:rsidRPr="008911C1">
        <w:rPr>
          <w:rFonts w:cs="Arial"/>
          <w:sz w:val="12"/>
          <w:szCs w:val="12"/>
        </w:rPr>
        <w:t xml:space="preserve"> </w:t>
      </w:r>
      <w:r w:rsidRPr="008911C1">
        <w:rPr>
          <w:rFonts w:cs="Arial"/>
          <w:i/>
          <w:sz w:val="12"/>
          <w:szCs w:val="12"/>
        </w:rPr>
        <w:t>draft report</w:t>
      </w:r>
      <w:r w:rsidRPr="008911C1">
        <w:rPr>
          <w:rFonts w:cs="Arial"/>
          <w:sz w:val="12"/>
          <w:szCs w:val="12"/>
        </w:rPr>
        <w:t>, p.232</w:t>
      </w:r>
    </w:p>
  </w:footnote>
  <w:footnote w:id="6">
    <w:p w14:paraId="0C07D2CD" w14:textId="77777777" w:rsidR="001A5484" w:rsidRPr="008911C1" w:rsidRDefault="001A5484" w:rsidP="003E2220">
      <w:pPr>
        <w:pStyle w:val="BodyText"/>
        <w:spacing w:before="0" w:after="0" w:line="240" w:lineRule="auto"/>
        <w:ind w:left="142" w:hanging="142"/>
        <w:jc w:val="both"/>
        <w:rPr>
          <w:rFonts w:cs="Arial"/>
          <w:i/>
          <w:sz w:val="12"/>
          <w:szCs w:val="12"/>
        </w:rPr>
      </w:pPr>
      <w:r w:rsidRPr="008911C1">
        <w:rPr>
          <w:rStyle w:val="FootnoteReference"/>
          <w:rFonts w:cs="Arial"/>
          <w:sz w:val="12"/>
          <w:szCs w:val="12"/>
        </w:rPr>
        <w:footnoteRef/>
      </w:r>
      <w:r w:rsidRPr="008911C1">
        <w:rPr>
          <w:rStyle w:val="FootnoteReference"/>
          <w:rFonts w:cs="Arial"/>
          <w:sz w:val="12"/>
          <w:szCs w:val="12"/>
        </w:rPr>
        <w:t xml:space="preserve"> </w:t>
      </w:r>
      <w:r w:rsidRPr="008911C1">
        <w:rPr>
          <w:rStyle w:val="FootnoteReference"/>
          <w:rFonts w:cs="Arial"/>
          <w:sz w:val="12"/>
          <w:szCs w:val="12"/>
        </w:rPr>
        <w:tab/>
      </w:r>
      <w:r w:rsidRPr="008911C1">
        <w:rPr>
          <w:rFonts w:cs="Arial"/>
          <w:sz w:val="12"/>
          <w:szCs w:val="12"/>
        </w:rPr>
        <w:t xml:space="preserve">Senate Rural and Regional Affairs and Transport References Committee, 2014, </w:t>
      </w:r>
      <w:hyperlink r:id="rId2" w:history="1">
        <w:r w:rsidRPr="008911C1">
          <w:rPr>
            <w:rStyle w:val="Hyperlink"/>
            <w:rFonts w:cs="Arial"/>
            <w:i/>
            <w:sz w:val="12"/>
            <w:szCs w:val="12"/>
          </w:rPr>
          <w:t>Inquiry into the Current Requirements for Labelling of Seafood and Seafood Products</w:t>
        </w:r>
      </w:hyperlink>
    </w:p>
    <w:p w14:paraId="0C07D2CE" w14:textId="77777777" w:rsidR="001A5484" w:rsidRPr="00E83E0D" w:rsidRDefault="001A5484" w:rsidP="003E2220">
      <w:pPr>
        <w:pStyle w:val="BodyText"/>
        <w:spacing w:before="0" w:after="0" w:line="240" w:lineRule="auto"/>
        <w:ind w:left="142" w:hanging="142"/>
        <w:jc w:val="both"/>
        <w:rPr>
          <w:sz w:val="12"/>
          <w:szCs w:val="12"/>
        </w:rPr>
      </w:pPr>
      <w:r w:rsidRPr="008911C1">
        <w:rPr>
          <w:rFonts w:cs="Arial"/>
          <w:sz w:val="12"/>
          <w:szCs w:val="12"/>
        </w:rPr>
        <w:t xml:space="preserve">    p.28; Joint Select Committee on Northern Australia, 2016,</w:t>
      </w:r>
      <w:r w:rsidRPr="008911C1">
        <w:rPr>
          <w:rFonts w:cs="Arial"/>
          <w:i/>
          <w:sz w:val="12"/>
          <w:szCs w:val="12"/>
        </w:rPr>
        <w:t xml:space="preserve"> </w:t>
      </w:r>
      <w:hyperlink r:id="rId3" w:history="1">
        <w:r w:rsidRPr="008911C1">
          <w:rPr>
            <w:rStyle w:val="Hyperlink"/>
            <w:rFonts w:cs="Arial"/>
            <w:i/>
            <w:sz w:val="12"/>
            <w:szCs w:val="12"/>
          </w:rPr>
          <w:t>Scaling Up: Inquiry into Opportunities for Expanding Aquaculture in Northern Australia</w:t>
        </w:r>
      </w:hyperlink>
      <w:r w:rsidRPr="008911C1">
        <w:rPr>
          <w:rFonts w:cs="Arial"/>
          <w:sz w:val="12"/>
          <w:szCs w:val="12"/>
        </w:rPr>
        <w:t>, p.113</w:t>
      </w:r>
    </w:p>
  </w:footnote>
  <w:footnote w:id="7">
    <w:p w14:paraId="0C07D2CF" w14:textId="77777777" w:rsidR="001A5484" w:rsidRPr="00BC647C" w:rsidRDefault="001A5484" w:rsidP="003E2220">
      <w:pPr>
        <w:pStyle w:val="BodyText"/>
        <w:spacing w:before="0" w:after="0" w:line="240" w:lineRule="auto"/>
        <w:ind w:left="142" w:hanging="142"/>
        <w:rPr>
          <w:sz w:val="12"/>
          <w:szCs w:val="12"/>
        </w:rPr>
      </w:pPr>
      <w:r w:rsidRPr="00220BCC">
        <w:rPr>
          <w:rStyle w:val="FootnoteReference"/>
          <w:sz w:val="12"/>
          <w:szCs w:val="12"/>
        </w:rPr>
        <w:footnoteRef/>
      </w:r>
      <w:r>
        <w:rPr>
          <w:sz w:val="12"/>
          <w:szCs w:val="12"/>
        </w:rPr>
        <w:t xml:space="preserve">   Council of Australian Governments,</w:t>
      </w:r>
      <w:r>
        <w:rPr>
          <w:i/>
          <w:sz w:val="12"/>
          <w:szCs w:val="12"/>
        </w:rPr>
        <w:t xml:space="preserve"> </w:t>
      </w:r>
      <w:r w:rsidRPr="00BC647C">
        <w:rPr>
          <w:sz w:val="12"/>
          <w:szCs w:val="12"/>
        </w:rPr>
        <w:t xml:space="preserve">2007, </w:t>
      </w:r>
      <w:hyperlink r:id="rId4" w:history="1">
        <w:r w:rsidRPr="000F5E88">
          <w:rPr>
            <w:rStyle w:val="Hyperlink"/>
            <w:i/>
            <w:sz w:val="12"/>
            <w:szCs w:val="12"/>
          </w:rPr>
          <w:t>COAG Best Practice Regulation: A guide for Ministerial Councils and National Standard Setting Bodies</w:t>
        </w:r>
      </w:hyperlink>
      <w:r w:rsidRPr="000F5E88">
        <w:rPr>
          <w:rStyle w:val="Hyperlink"/>
          <w:sz w:val="12"/>
          <w:szCs w:val="12"/>
        </w:rPr>
        <w:t>,</w:t>
      </w:r>
      <w:r w:rsidRPr="003164CA">
        <w:rPr>
          <w:rStyle w:val="Hyperlink"/>
          <w:sz w:val="12"/>
          <w:szCs w:val="12"/>
        </w:rPr>
        <w:t xml:space="preserve"> p.4</w:t>
      </w:r>
    </w:p>
  </w:footnote>
  <w:footnote w:id="8">
    <w:p w14:paraId="0C07D2D0" w14:textId="5D5B6CE6" w:rsidR="001A5484" w:rsidRPr="00F31BC2" w:rsidRDefault="001A5484" w:rsidP="003E2220">
      <w:pPr>
        <w:pStyle w:val="BodyText"/>
        <w:spacing w:before="0" w:after="0" w:line="240" w:lineRule="auto"/>
        <w:ind w:left="142" w:hanging="142"/>
        <w:rPr>
          <w:rFonts w:cs="Arial"/>
          <w:i/>
          <w:sz w:val="12"/>
          <w:szCs w:val="12"/>
        </w:rPr>
      </w:pPr>
      <w:r w:rsidRPr="00BC647C">
        <w:rPr>
          <w:rStyle w:val="FootnoteReference"/>
          <w:rFonts w:cs="Arial"/>
          <w:sz w:val="12"/>
          <w:szCs w:val="12"/>
        </w:rPr>
        <w:footnoteRef/>
      </w:r>
      <w:r w:rsidRPr="00BC647C">
        <w:rPr>
          <w:rFonts w:cs="Arial"/>
          <w:sz w:val="12"/>
          <w:szCs w:val="12"/>
        </w:rPr>
        <w:t xml:space="preserve"> </w:t>
      </w:r>
      <w:r w:rsidRPr="00BC647C">
        <w:rPr>
          <w:rFonts w:cs="Arial"/>
          <w:sz w:val="12"/>
          <w:szCs w:val="12"/>
        </w:rPr>
        <w:tab/>
        <w:t xml:space="preserve">The </w:t>
      </w:r>
      <w:r w:rsidRPr="00135A29">
        <w:rPr>
          <w:rFonts w:cs="Arial"/>
          <w:sz w:val="12"/>
          <w:szCs w:val="12"/>
        </w:rPr>
        <w:t xml:space="preserve">Food Labelling </w:t>
      </w:r>
      <w:r w:rsidRPr="00135A29">
        <w:rPr>
          <w:sz w:val="12"/>
          <w:szCs w:val="12"/>
        </w:rPr>
        <w:t>Hierarchy</w:t>
      </w:r>
      <w:r w:rsidRPr="00BC647C">
        <w:rPr>
          <w:rFonts w:cs="Arial"/>
          <w:sz w:val="12"/>
          <w:szCs w:val="12"/>
        </w:rPr>
        <w:t xml:space="preserve"> was agreed to by Australian, State and Territory Ministers in response to the 2011 review of food labelling law and policy,</w:t>
      </w:r>
      <w:r w:rsidRPr="0091187E">
        <w:rPr>
          <w:rFonts w:cs="Arial"/>
          <w:i/>
          <w:sz w:val="12"/>
          <w:szCs w:val="12"/>
        </w:rPr>
        <w:t xml:space="preserve"> </w:t>
      </w:r>
      <w:hyperlink r:id="rId5" w:history="1">
        <w:r w:rsidRPr="000F5E88">
          <w:rPr>
            <w:rStyle w:val="Hyperlink"/>
            <w:rFonts w:cs="Arial"/>
            <w:i/>
            <w:sz w:val="12"/>
            <w:szCs w:val="12"/>
          </w:rPr>
          <w:t>Labelling Logic: Review of food Labelling Law and Policy</w:t>
        </w:r>
      </w:hyperlink>
      <w:r w:rsidRPr="00BC647C">
        <w:rPr>
          <w:rFonts w:cs="Arial"/>
          <w:i/>
          <w:sz w:val="12"/>
          <w:szCs w:val="12"/>
        </w:rPr>
        <w:t xml:space="preserve"> </w:t>
      </w:r>
      <w:r w:rsidRPr="0091187E">
        <w:rPr>
          <w:rFonts w:cs="Arial"/>
          <w:sz w:val="12"/>
          <w:szCs w:val="12"/>
        </w:rPr>
        <w:t xml:space="preserve">(often referred to as the </w:t>
      </w:r>
      <w:r>
        <w:rPr>
          <w:rFonts w:cs="Arial"/>
          <w:sz w:val="12"/>
          <w:szCs w:val="12"/>
        </w:rPr>
        <w:t>‘Blewett Review’), p.40.</w:t>
      </w:r>
    </w:p>
  </w:footnote>
  <w:footnote w:id="9">
    <w:p w14:paraId="0C07D2D1" w14:textId="77777777" w:rsidR="001A5484" w:rsidRPr="00BC647C" w:rsidRDefault="001A5484" w:rsidP="003E2220">
      <w:pPr>
        <w:pStyle w:val="FootnoteText"/>
        <w:ind w:right="-330"/>
        <w:rPr>
          <w:rFonts w:ascii="Arial" w:hAnsi="Arial" w:cs="Arial"/>
          <w:sz w:val="12"/>
          <w:szCs w:val="12"/>
        </w:rPr>
      </w:pPr>
      <w:r w:rsidRPr="00BC647C">
        <w:rPr>
          <w:rStyle w:val="FootnoteReference"/>
          <w:rFonts w:ascii="Arial" w:hAnsi="Arial" w:cs="Arial"/>
          <w:sz w:val="12"/>
          <w:szCs w:val="12"/>
        </w:rPr>
        <w:footnoteRef/>
      </w:r>
      <w:r w:rsidRPr="00BC647C">
        <w:rPr>
          <w:rFonts w:ascii="Arial" w:hAnsi="Arial" w:cs="Arial"/>
          <w:sz w:val="12"/>
          <w:szCs w:val="12"/>
        </w:rPr>
        <w:t xml:space="preserve"> </w:t>
      </w:r>
      <w:r>
        <w:rPr>
          <w:rFonts w:ascii="Arial" w:hAnsi="Arial" w:cs="Arial"/>
          <w:sz w:val="12"/>
          <w:szCs w:val="12"/>
        </w:rPr>
        <w:t xml:space="preserve">  Intermedia Group, 2017, </w:t>
      </w:r>
      <w:hyperlink r:id="rId6" w:history="1">
        <w:r w:rsidRPr="008B621A">
          <w:rPr>
            <w:rStyle w:val="Hyperlink"/>
            <w:rFonts w:ascii="Arial" w:hAnsi="Arial" w:cs="Arial"/>
            <w:i/>
            <w:sz w:val="12"/>
            <w:szCs w:val="12"/>
          </w:rPr>
          <w:t>Eating out in Australia</w:t>
        </w:r>
      </w:hyperlink>
      <w:r w:rsidRPr="008B621A">
        <w:rPr>
          <w:rStyle w:val="Hyperlink"/>
          <w:rFonts w:ascii="Arial" w:hAnsi="Arial" w:cs="Arial"/>
          <w:sz w:val="12"/>
          <w:szCs w:val="12"/>
        </w:rPr>
        <w:t>,</w:t>
      </w:r>
      <w:r w:rsidRPr="00BC647C">
        <w:rPr>
          <w:rStyle w:val="Hyperlink"/>
          <w:rFonts w:ascii="Arial" w:hAnsi="Arial" w:cs="Arial"/>
          <w:sz w:val="12"/>
          <w:szCs w:val="12"/>
        </w:rPr>
        <w:t xml:space="preserve"> p</w:t>
      </w:r>
      <w:r>
        <w:rPr>
          <w:rStyle w:val="Hyperlink"/>
          <w:rFonts w:ascii="Arial" w:hAnsi="Arial" w:cs="Arial"/>
          <w:sz w:val="12"/>
          <w:szCs w:val="12"/>
        </w:rPr>
        <w:t>.2</w:t>
      </w:r>
    </w:p>
  </w:footnote>
  <w:footnote w:id="10">
    <w:p w14:paraId="0C07D2D2" w14:textId="77777777" w:rsidR="001A5484" w:rsidRPr="00BC647C" w:rsidRDefault="001A5484" w:rsidP="003E2220">
      <w:pPr>
        <w:pStyle w:val="FootnoteText"/>
        <w:ind w:left="142" w:right="-330" w:hanging="142"/>
        <w:rPr>
          <w:rFonts w:ascii="Arial" w:hAnsi="Arial" w:cs="Arial"/>
          <w:sz w:val="12"/>
          <w:szCs w:val="12"/>
        </w:rPr>
      </w:pPr>
      <w:r w:rsidRPr="00BC647C">
        <w:rPr>
          <w:rStyle w:val="FootnoteReference"/>
          <w:rFonts w:ascii="Arial" w:hAnsi="Arial" w:cs="Arial"/>
          <w:sz w:val="12"/>
          <w:szCs w:val="12"/>
        </w:rPr>
        <w:footnoteRef/>
      </w:r>
      <w:r w:rsidRPr="00BC647C">
        <w:rPr>
          <w:rFonts w:ascii="Arial" w:hAnsi="Arial" w:cs="Arial"/>
          <w:sz w:val="12"/>
          <w:szCs w:val="12"/>
        </w:rPr>
        <w:t xml:space="preserve"> </w:t>
      </w:r>
      <w:r w:rsidRPr="00BC647C">
        <w:rPr>
          <w:rFonts w:ascii="Arial" w:hAnsi="Arial" w:cs="Arial"/>
          <w:sz w:val="12"/>
          <w:szCs w:val="12"/>
        </w:rPr>
        <w:tab/>
        <w:t>Intermedia Group</w:t>
      </w:r>
      <w:r>
        <w:rPr>
          <w:rFonts w:ascii="Arial" w:hAnsi="Arial" w:cs="Arial"/>
          <w:sz w:val="12"/>
          <w:szCs w:val="12"/>
        </w:rPr>
        <w:t>,</w:t>
      </w:r>
      <w:r w:rsidRPr="00BC647C">
        <w:rPr>
          <w:rFonts w:ascii="Arial" w:hAnsi="Arial" w:cs="Arial"/>
          <w:sz w:val="12"/>
          <w:szCs w:val="12"/>
        </w:rPr>
        <w:t xml:space="preserve"> 2017, p.3 (ibid footnote #8</w:t>
      </w:r>
      <w:r>
        <w:rPr>
          <w:rFonts w:ascii="Arial" w:hAnsi="Arial" w:cs="Arial"/>
          <w:sz w:val="12"/>
          <w:szCs w:val="12"/>
        </w:rPr>
        <w:t>)</w:t>
      </w:r>
    </w:p>
  </w:footnote>
  <w:footnote w:id="11">
    <w:p w14:paraId="0C07D2D3" w14:textId="77777777" w:rsidR="001A5484" w:rsidRPr="00BC647C" w:rsidRDefault="001A5484" w:rsidP="003E2220">
      <w:pPr>
        <w:pStyle w:val="FootnoteText"/>
        <w:ind w:left="142" w:right="-330" w:hanging="142"/>
        <w:rPr>
          <w:rFonts w:ascii="Arial" w:hAnsi="Arial" w:cs="Arial"/>
          <w:sz w:val="12"/>
          <w:szCs w:val="12"/>
        </w:rPr>
      </w:pPr>
      <w:r w:rsidRPr="00BC647C">
        <w:rPr>
          <w:rStyle w:val="FootnoteReference"/>
          <w:rFonts w:ascii="Arial" w:hAnsi="Arial" w:cs="Arial"/>
          <w:sz w:val="12"/>
          <w:szCs w:val="12"/>
        </w:rPr>
        <w:footnoteRef/>
      </w:r>
      <w:r w:rsidRPr="00BC647C">
        <w:rPr>
          <w:rFonts w:ascii="Arial" w:hAnsi="Arial" w:cs="Arial"/>
          <w:sz w:val="12"/>
          <w:szCs w:val="12"/>
        </w:rPr>
        <w:t xml:space="preserve"> </w:t>
      </w:r>
      <w:r w:rsidRPr="00BC647C">
        <w:rPr>
          <w:rFonts w:ascii="Arial" w:hAnsi="Arial" w:cs="Arial"/>
          <w:sz w:val="12"/>
          <w:szCs w:val="12"/>
        </w:rPr>
        <w:tab/>
      </w:r>
      <w:r>
        <w:rPr>
          <w:rStyle w:val="A3"/>
          <w:rFonts w:ascii="Arial" w:hAnsi="Arial" w:cs="Arial"/>
          <w:sz w:val="12"/>
          <w:szCs w:val="12"/>
        </w:rPr>
        <w:t>Savage, 2015,</w:t>
      </w:r>
      <w:r w:rsidRPr="00BC647C">
        <w:rPr>
          <w:rStyle w:val="A3"/>
          <w:rFonts w:ascii="Arial" w:hAnsi="Arial" w:cs="Arial"/>
          <w:sz w:val="12"/>
          <w:szCs w:val="12"/>
        </w:rPr>
        <w:t xml:space="preserve"> </w:t>
      </w:r>
      <w:hyperlink r:id="rId7" w:history="1">
        <w:r w:rsidRPr="00F969B1">
          <w:rPr>
            <w:rStyle w:val="Hyperlink"/>
            <w:rFonts w:ascii="Arial" w:hAnsi="Arial" w:cs="Arial"/>
            <w:i/>
            <w:sz w:val="12"/>
            <w:szCs w:val="12"/>
          </w:rPr>
          <w:t>Australian fisheries and aquaculture statistics 2015</w:t>
        </w:r>
      </w:hyperlink>
      <w:r w:rsidRPr="00BC647C">
        <w:rPr>
          <w:rStyle w:val="A3"/>
          <w:rFonts w:ascii="Arial" w:hAnsi="Arial" w:cs="Arial"/>
          <w:sz w:val="12"/>
          <w:szCs w:val="12"/>
        </w:rPr>
        <w:t>, Fisheries Research and Development Corporation project 2016-</w:t>
      </w:r>
      <w:r>
        <w:rPr>
          <w:rStyle w:val="A3"/>
          <w:rFonts w:ascii="Arial" w:hAnsi="Arial" w:cs="Arial"/>
          <w:sz w:val="12"/>
          <w:szCs w:val="12"/>
        </w:rPr>
        <w:t xml:space="preserve">246. ABARES, </w:t>
      </w:r>
      <w:r w:rsidRPr="00BC647C">
        <w:rPr>
          <w:rStyle w:val="A3"/>
          <w:rFonts w:ascii="Arial" w:hAnsi="Arial" w:cs="Arial"/>
          <w:sz w:val="12"/>
          <w:szCs w:val="12"/>
        </w:rPr>
        <w:t>p.2</w:t>
      </w:r>
    </w:p>
  </w:footnote>
  <w:footnote w:id="12">
    <w:p w14:paraId="0C07D2D4" w14:textId="77777777" w:rsidR="001A5484" w:rsidRPr="00313196" w:rsidRDefault="001A5484" w:rsidP="003E2220">
      <w:pPr>
        <w:pStyle w:val="FootnoteText"/>
        <w:ind w:left="142" w:right="-330" w:hanging="142"/>
        <w:rPr>
          <w:rStyle w:val="FootnoteReference"/>
          <w:rFonts w:ascii="Arial" w:hAnsi="Arial" w:cs="Arial"/>
          <w:sz w:val="12"/>
          <w:szCs w:val="12"/>
        </w:rPr>
      </w:pPr>
      <w:r w:rsidRPr="00313196">
        <w:rPr>
          <w:rStyle w:val="FootnoteReference"/>
          <w:rFonts w:ascii="Arial" w:hAnsi="Arial" w:cs="Arial"/>
          <w:sz w:val="12"/>
          <w:szCs w:val="12"/>
        </w:rPr>
        <w:footnoteRef/>
      </w:r>
      <w:r w:rsidRPr="00313196">
        <w:rPr>
          <w:rStyle w:val="FootnoteReference"/>
          <w:rFonts w:ascii="Arial" w:hAnsi="Arial" w:cs="Arial"/>
          <w:sz w:val="12"/>
          <w:szCs w:val="12"/>
        </w:rPr>
        <w:t xml:space="preserve"> </w:t>
      </w:r>
      <w:r w:rsidRPr="00313196">
        <w:rPr>
          <w:rFonts w:ascii="Arial" w:hAnsi="Arial" w:cs="Arial"/>
          <w:sz w:val="12"/>
          <w:szCs w:val="12"/>
        </w:rPr>
        <w:t xml:space="preserve"> Calogeras, 2011, </w:t>
      </w:r>
      <w:hyperlink r:id="rId8" w:history="1">
        <w:r w:rsidRPr="00313196">
          <w:rPr>
            <w:rStyle w:val="Hyperlink"/>
            <w:rFonts w:ascii="Arial" w:hAnsi="Arial" w:cs="Arial"/>
            <w:i/>
            <w:sz w:val="12"/>
            <w:szCs w:val="12"/>
          </w:rPr>
          <w:t>tracking the impacts on seafood consumption at dining venues arising from Northern Territory’s seafood labelling laws</w:t>
        </w:r>
      </w:hyperlink>
      <w:r w:rsidRPr="00313196">
        <w:rPr>
          <w:rFonts w:ascii="Arial" w:hAnsi="Arial" w:cs="Arial"/>
          <w:i/>
          <w:sz w:val="12"/>
          <w:szCs w:val="12"/>
        </w:rPr>
        <w:t>,</w:t>
      </w:r>
      <w:r w:rsidRPr="00313196">
        <w:rPr>
          <w:rFonts w:ascii="Arial" w:hAnsi="Arial" w:cs="Arial"/>
          <w:sz w:val="12"/>
          <w:szCs w:val="12"/>
        </w:rPr>
        <w:t xml:space="preserve"> FRDC, p.22</w:t>
      </w:r>
    </w:p>
  </w:footnote>
  <w:footnote w:id="13">
    <w:p w14:paraId="0C07D2D5" w14:textId="176DA885" w:rsidR="001A5484" w:rsidRPr="00B60D16" w:rsidRDefault="001A5484" w:rsidP="003E2220">
      <w:pPr>
        <w:pStyle w:val="FootnoteText"/>
        <w:ind w:left="142" w:right="-330" w:hanging="142"/>
        <w:rPr>
          <w:rFonts w:ascii="Arial" w:hAnsi="Arial" w:cs="Arial"/>
          <w:sz w:val="12"/>
          <w:szCs w:val="12"/>
          <w:highlight w:val="green"/>
        </w:rPr>
      </w:pPr>
      <w:r w:rsidRPr="00313196">
        <w:rPr>
          <w:rStyle w:val="FootnoteReference"/>
          <w:rFonts w:ascii="Arial" w:hAnsi="Arial" w:cs="Arial"/>
          <w:sz w:val="12"/>
          <w:szCs w:val="12"/>
        </w:rPr>
        <w:footnoteRef/>
      </w:r>
      <w:r w:rsidRPr="00313196">
        <w:rPr>
          <w:rFonts w:ascii="Arial" w:hAnsi="Arial" w:cs="Arial"/>
          <w:sz w:val="12"/>
          <w:szCs w:val="12"/>
        </w:rPr>
        <w:t xml:space="preserve"> </w:t>
      </w:r>
      <w:r w:rsidRPr="00313196">
        <w:rPr>
          <w:rFonts w:ascii="Arial" w:hAnsi="Arial" w:cs="Arial"/>
          <w:sz w:val="12"/>
          <w:szCs w:val="12"/>
        </w:rPr>
        <w:tab/>
        <w:t>A report prepared for the Department of Industry and Science, conducted for the purposes of Country of Origin Labelling considera</w:t>
      </w:r>
      <w:r>
        <w:rPr>
          <w:rFonts w:ascii="Arial" w:hAnsi="Arial" w:cs="Arial"/>
          <w:sz w:val="12"/>
          <w:szCs w:val="12"/>
        </w:rPr>
        <w:t>tions for retail (Colmar Brunton</w:t>
      </w:r>
      <w:r w:rsidRPr="00313196">
        <w:rPr>
          <w:rFonts w:ascii="Arial" w:hAnsi="Arial" w:cs="Arial"/>
          <w:sz w:val="12"/>
          <w:szCs w:val="12"/>
        </w:rPr>
        <w:t xml:space="preserve">, 2015, </w:t>
      </w:r>
      <w:r w:rsidRPr="00313196">
        <w:rPr>
          <w:rFonts w:ascii="Arial" w:hAnsi="Arial" w:cs="Arial"/>
          <w:i/>
          <w:sz w:val="12"/>
          <w:szCs w:val="12"/>
        </w:rPr>
        <w:t>Country of Origin Food Labelling Research</w:t>
      </w:r>
      <w:r>
        <w:rPr>
          <w:rFonts w:ascii="Arial" w:hAnsi="Arial" w:cs="Arial"/>
          <w:sz w:val="12"/>
          <w:szCs w:val="12"/>
        </w:rPr>
        <w:t>).</w:t>
      </w:r>
    </w:p>
  </w:footnote>
  <w:footnote w:id="14">
    <w:p w14:paraId="0C07D2D6" w14:textId="77777777" w:rsidR="001A5484" w:rsidRPr="00924891" w:rsidRDefault="001A5484" w:rsidP="003E2220">
      <w:pPr>
        <w:pStyle w:val="FootnoteText"/>
        <w:ind w:left="142" w:right="-613" w:hanging="142"/>
        <w:rPr>
          <w:rFonts w:ascii="Arial" w:hAnsi="Arial" w:cs="Arial"/>
          <w:sz w:val="12"/>
          <w:szCs w:val="12"/>
        </w:rPr>
      </w:pPr>
      <w:r w:rsidRPr="00924891">
        <w:rPr>
          <w:rStyle w:val="FootnoteReference"/>
          <w:rFonts w:ascii="Arial" w:hAnsi="Arial" w:cs="Arial"/>
          <w:sz w:val="12"/>
          <w:szCs w:val="12"/>
        </w:rPr>
        <w:footnoteRef/>
      </w:r>
      <w:r w:rsidRPr="00924891">
        <w:rPr>
          <w:rFonts w:ascii="Arial" w:hAnsi="Arial" w:cs="Arial"/>
          <w:sz w:val="12"/>
          <w:szCs w:val="12"/>
        </w:rPr>
        <w:t xml:space="preserve"> </w:t>
      </w:r>
      <w:r w:rsidRPr="00924891">
        <w:rPr>
          <w:rFonts w:ascii="Arial" w:hAnsi="Arial" w:cs="Arial"/>
          <w:sz w:val="12"/>
          <w:szCs w:val="12"/>
        </w:rPr>
        <w:tab/>
        <w:t xml:space="preserve">Lawley, 2015, </w:t>
      </w:r>
      <w:hyperlink r:id="rId9" w:history="1">
        <w:r w:rsidRPr="00924891">
          <w:rPr>
            <w:rStyle w:val="Hyperlink"/>
            <w:rFonts w:ascii="Arial" w:hAnsi="Arial" w:cs="Arial"/>
            <w:i/>
            <w:sz w:val="12"/>
            <w:szCs w:val="12"/>
          </w:rPr>
          <w:t>A Final Seafood Omnibus: Evaluating changes in Consumer attitudes and behaviours</w:t>
        </w:r>
      </w:hyperlink>
      <w:r w:rsidRPr="00924891">
        <w:rPr>
          <w:rFonts w:ascii="Arial" w:hAnsi="Arial" w:cs="Arial"/>
          <w:sz w:val="12"/>
          <w:szCs w:val="12"/>
        </w:rPr>
        <w:t>, Project 2015/702, Australian Seafood Cooperative Research Centre</w:t>
      </w:r>
      <w:r>
        <w:rPr>
          <w:rFonts w:ascii="Arial" w:hAnsi="Arial" w:cs="Arial"/>
          <w:sz w:val="12"/>
          <w:szCs w:val="12"/>
        </w:rPr>
        <w:t>, p.21</w:t>
      </w:r>
    </w:p>
  </w:footnote>
  <w:footnote w:id="15">
    <w:p w14:paraId="0C07D2D7" w14:textId="77777777" w:rsidR="001A5484" w:rsidRPr="00BC647C" w:rsidRDefault="001A5484" w:rsidP="003E2220">
      <w:pPr>
        <w:pStyle w:val="FootnoteText"/>
        <w:ind w:left="142" w:right="-330" w:hanging="142"/>
        <w:rPr>
          <w:rFonts w:ascii="Arial" w:hAnsi="Arial" w:cs="Arial"/>
          <w:sz w:val="12"/>
          <w:szCs w:val="12"/>
        </w:rPr>
      </w:pPr>
      <w:r w:rsidRPr="00924891">
        <w:rPr>
          <w:rStyle w:val="FootnoteReference"/>
          <w:rFonts w:ascii="Arial" w:hAnsi="Arial" w:cs="Arial"/>
          <w:sz w:val="12"/>
          <w:szCs w:val="12"/>
        </w:rPr>
        <w:footnoteRef/>
      </w:r>
      <w:r w:rsidRPr="00924891">
        <w:rPr>
          <w:rFonts w:ascii="Arial" w:hAnsi="Arial" w:cs="Arial"/>
          <w:sz w:val="12"/>
          <w:szCs w:val="12"/>
        </w:rPr>
        <w:t xml:space="preserve"> </w:t>
      </w:r>
      <w:r w:rsidRPr="00924891">
        <w:rPr>
          <w:rFonts w:ascii="Arial" w:hAnsi="Arial" w:cs="Arial"/>
          <w:sz w:val="12"/>
          <w:szCs w:val="12"/>
        </w:rPr>
        <w:tab/>
        <w:t>Australian Seafood Cooperative Research Centre, 2015, (ibid footnote #13)</w:t>
      </w:r>
    </w:p>
  </w:footnote>
  <w:footnote w:id="16">
    <w:p w14:paraId="0C07D2D8" w14:textId="77777777" w:rsidR="001A5484" w:rsidRPr="001D39BB" w:rsidRDefault="001A5484" w:rsidP="003E2220">
      <w:pPr>
        <w:pStyle w:val="FootnoteText"/>
        <w:ind w:left="142" w:right="-330" w:hanging="142"/>
        <w:rPr>
          <w:rFonts w:ascii="Arial" w:hAnsi="Arial" w:cs="Arial"/>
          <w:sz w:val="12"/>
          <w:szCs w:val="12"/>
        </w:rPr>
      </w:pPr>
      <w:r w:rsidRPr="00BC647C">
        <w:rPr>
          <w:rStyle w:val="FootnoteReference"/>
          <w:rFonts w:ascii="Arial" w:hAnsi="Arial" w:cs="Arial"/>
          <w:sz w:val="12"/>
          <w:szCs w:val="12"/>
        </w:rPr>
        <w:footnoteRef/>
      </w:r>
      <w:r w:rsidRPr="00BC647C">
        <w:rPr>
          <w:rFonts w:ascii="Arial" w:hAnsi="Arial" w:cs="Arial"/>
          <w:sz w:val="12"/>
          <w:szCs w:val="12"/>
        </w:rPr>
        <w:t xml:space="preserve"> </w:t>
      </w:r>
      <w:r w:rsidRPr="00BC647C">
        <w:rPr>
          <w:rFonts w:ascii="Arial" w:hAnsi="Arial" w:cs="Arial"/>
          <w:sz w:val="12"/>
          <w:szCs w:val="12"/>
        </w:rPr>
        <w:tab/>
        <w:t>Australian Seafood Cooperative Research Centre</w:t>
      </w:r>
      <w:r>
        <w:rPr>
          <w:rFonts w:ascii="Arial" w:hAnsi="Arial" w:cs="Arial"/>
          <w:sz w:val="12"/>
          <w:szCs w:val="12"/>
        </w:rPr>
        <w:t>,</w:t>
      </w:r>
      <w:r w:rsidRPr="00BC647C">
        <w:rPr>
          <w:rFonts w:ascii="Arial" w:hAnsi="Arial" w:cs="Arial"/>
          <w:sz w:val="12"/>
          <w:szCs w:val="12"/>
        </w:rPr>
        <w:t xml:space="preserve"> 2015, p.21 (ibid footnote #13</w:t>
      </w:r>
      <w:r>
        <w:rPr>
          <w:rFonts w:ascii="Arial" w:hAnsi="Arial" w:cs="Arial"/>
          <w:sz w:val="12"/>
          <w:szCs w:val="12"/>
        </w:rPr>
        <w:t>)</w:t>
      </w:r>
    </w:p>
  </w:footnote>
  <w:footnote w:id="17">
    <w:p w14:paraId="0C07D2D9" w14:textId="2884BAAF" w:rsidR="001A5484" w:rsidRPr="00175A1D" w:rsidRDefault="001A5484" w:rsidP="003E2220">
      <w:pPr>
        <w:pStyle w:val="FootnoteText"/>
        <w:ind w:left="142" w:right="-330" w:hanging="142"/>
        <w:rPr>
          <w:rFonts w:ascii="Arial" w:hAnsi="Arial" w:cs="Arial"/>
          <w:color w:val="FF0000"/>
          <w:sz w:val="12"/>
          <w:szCs w:val="12"/>
        </w:rPr>
      </w:pPr>
      <w:r w:rsidRPr="00175A1D">
        <w:rPr>
          <w:rStyle w:val="FootnoteReference"/>
          <w:rFonts w:ascii="Arial" w:hAnsi="Arial" w:cs="Arial"/>
          <w:sz w:val="12"/>
          <w:szCs w:val="12"/>
        </w:rPr>
        <w:footnoteRef/>
      </w:r>
      <w:r w:rsidRPr="00175A1D">
        <w:rPr>
          <w:rFonts w:ascii="Arial" w:hAnsi="Arial" w:cs="Arial"/>
          <w:sz w:val="12"/>
          <w:szCs w:val="12"/>
        </w:rPr>
        <w:t xml:space="preserve"> </w:t>
      </w:r>
      <w:r w:rsidRPr="00175A1D">
        <w:rPr>
          <w:rFonts w:ascii="Arial" w:hAnsi="Arial" w:cs="Arial"/>
          <w:sz w:val="12"/>
          <w:szCs w:val="12"/>
        </w:rPr>
        <w:tab/>
        <w:t>ABARES</w:t>
      </w:r>
      <w:r>
        <w:rPr>
          <w:rFonts w:ascii="Arial" w:hAnsi="Arial" w:cs="Arial"/>
          <w:sz w:val="12"/>
          <w:szCs w:val="12"/>
        </w:rPr>
        <w:t xml:space="preserve">, 2016, </w:t>
      </w:r>
      <w:r w:rsidRPr="003544A5">
        <w:rPr>
          <w:rFonts w:ascii="Arial" w:hAnsi="Arial" w:cs="Arial"/>
          <w:i/>
          <w:sz w:val="12"/>
          <w:szCs w:val="12"/>
        </w:rPr>
        <w:t xml:space="preserve">Agricultural commodity statistics </w:t>
      </w:r>
      <w:r>
        <w:rPr>
          <w:rFonts w:ascii="Arial" w:hAnsi="Arial" w:cs="Arial"/>
          <w:i/>
          <w:sz w:val="12"/>
          <w:szCs w:val="12"/>
        </w:rPr>
        <w:t>2016. CC BY 3.0.</w:t>
      </w:r>
      <w:r w:rsidRPr="00175A1D">
        <w:rPr>
          <w:rFonts w:ascii="Arial" w:hAnsi="Arial" w:cs="Arial"/>
          <w:sz w:val="12"/>
          <w:szCs w:val="12"/>
        </w:rPr>
        <w:t xml:space="preserve"> </w:t>
      </w:r>
    </w:p>
  </w:footnote>
  <w:footnote w:id="18">
    <w:p w14:paraId="0C07D2DA" w14:textId="65DCAE0D" w:rsidR="001A5484" w:rsidRPr="00175A1D" w:rsidRDefault="001A5484" w:rsidP="003E2220">
      <w:pPr>
        <w:pStyle w:val="FootnoteText"/>
        <w:ind w:left="142" w:right="-330" w:hanging="142"/>
        <w:rPr>
          <w:sz w:val="12"/>
          <w:szCs w:val="12"/>
        </w:rPr>
      </w:pPr>
      <w:r w:rsidRPr="00175A1D">
        <w:rPr>
          <w:rStyle w:val="FootnoteReference"/>
          <w:rFonts w:ascii="Arial" w:hAnsi="Arial" w:cs="Arial"/>
          <w:sz w:val="12"/>
          <w:szCs w:val="12"/>
        </w:rPr>
        <w:footnoteRef/>
      </w:r>
      <w:r w:rsidRPr="00175A1D">
        <w:rPr>
          <w:rFonts w:ascii="Arial" w:hAnsi="Arial" w:cs="Arial"/>
          <w:sz w:val="12"/>
          <w:szCs w:val="12"/>
        </w:rPr>
        <w:t xml:space="preserve"> </w:t>
      </w:r>
      <w:r w:rsidRPr="00175A1D">
        <w:rPr>
          <w:rFonts w:ascii="Arial" w:hAnsi="Arial" w:cs="Arial"/>
          <w:sz w:val="12"/>
          <w:szCs w:val="12"/>
        </w:rPr>
        <w:tab/>
      </w:r>
      <w:r>
        <w:rPr>
          <w:rFonts w:ascii="Arial" w:hAnsi="Arial" w:cs="Arial"/>
          <w:sz w:val="12"/>
          <w:szCs w:val="12"/>
        </w:rPr>
        <w:t>Savage 2015 (ibid footnote #10)</w:t>
      </w:r>
    </w:p>
  </w:footnote>
  <w:footnote w:id="19">
    <w:p w14:paraId="0C07D2DB" w14:textId="77777777" w:rsidR="001A5484" w:rsidRPr="001D39BB" w:rsidRDefault="001A5484" w:rsidP="003E2220">
      <w:pPr>
        <w:pStyle w:val="FootnoteText"/>
        <w:ind w:left="142" w:hanging="142"/>
        <w:rPr>
          <w:rFonts w:ascii="Arial" w:hAnsi="Arial" w:cs="Arial"/>
          <w:sz w:val="12"/>
          <w:szCs w:val="12"/>
        </w:rPr>
      </w:pPr>
      <w:r w:rsidRPr="00175A1D">
        <w:rPr>
          <w:rStyle w:val="FootnoteReference"/>
          <w:rFonts w:ascii="Arial" w:hAnsi="Arial" w:cs="Arial"/>
          <w:sz w:val="12"/>
          <w:szCs w:val="12"/>
        </w:rPr>
        <w:footnoteRef/>
      </w:r>
      <w:r w:rsidRPr="00175A1D">
        <w:rPr>
          <w:rFonts w:ascii="Arial" w:hAnsi="Arial" w:cs="Arial"/>
          <w:sz w:val="12"/>
          <w:szCs w:val="12"/>
        </w:rPr>
        <w:t xml:space="preserve"> </w:t>
      </w:r>
      <w:r w:rsidRPr="00175A1D">
        <w:rPr>
          <w:rFonts w:ascii="Arial" w:hAnsi="Arial" w:cs="Arial"/>
          <w:sz w:val="12"/>
          <w:szCs w:val="12"/>
        </w:rPr>
        <w:tab/>
        <w:t>Imported pork to Australia is largely in the form of processed pork products such as ham, bacon and smallgoods.</w:t>
      </w:r>
    </w:p>
  </w:footnote>
  <w:footnote w:id="20">
    <w:p w14:paraId="0C07D2DC" w14:textId="77777777" w:rsidR="001A5484" w:rsidRPr="001D39BB" w:rsidRDefault="001A5484" w:rsidP="003E2220">
      <w:pPr>
        <w:pStyle w:val="FootnoteText"/>
        <w:ind w:left="142" w:hanging="142"/>
        <w:rPr>
          <w:rFonts w:ascii="Arial" w:hAnsi="Arial" w:cs="Arial"/>
          <w:sz w:val="12"/>
          <w:szCs w:val="12"/>
        </w:rPr>
      </w:pPr>
      <w:r w:rsidRPr="001D39BB">
        <w:rPr>
          <w:rFonts w:ascii="Arial" w:hAnsi="Arial" w:cs="Arial"/>
          <w:sz w:val="12"/>
          <w:szCs w:val="12"/>
          <w:vertAlign w:val="superscript"/>
        </w:rPr>
        <w:footnoteRef/>
      </w:r>
      <w:r w:rsidRPr="001D39BB">
        <w:rPr>
          <w:rFonts w:ascii="Arial" w:hAnsi="Arial" w:cs="Arial"/>
          <w:sz w:val="12"/>
          <w:szCs w:val="12"/>
          <w:vertAlign w:val="superscript"/>
        </w:rPr>
        <w:t xml:space="preserve"> </w:t>
      </w:r>
      <w:r w:rsidRPr="001D39BB">
        <w:rPr>
          <w:rFonts w:ascii="Arial" w:hAnsi="Arial" w:cs="Arial"/>
          <w:sz w:val="12"/>
          <w:szCs w:val="12"/>
          <w:vertAlign w:val="superscript"/>
        </w:rPr>
        <w:tab/>
      </w:r>
      <w:r w:rsidRPr="00175A1D">
        <w:rPr>
          <w:rFonts w:ascii="Arial" w:hAnsi="Arial" w:cs="Arial"/>
          <w:sz w:val="12"/>
          <w:szCs w:val="12"/>
        </w:rPr>
        <w:t xml:space="preserve">Barramundi is believed to be an Aboriginal word initiated from the Rockhampton area meaning 'large scale </w:t>
      </w:r>
      <w:r>
        <w:rPr>
          <w:rFonts w:ascii="Arial" w:hAnsi="Arial" w:cs="Arial"/>
          <w:sz w:val="12"/>
          <w:szCs w:val="12"/>
        </w:rPr>
        <w:t xml:space="preserve">river fish’: </w:t>
      </w:r>
      <w:hyperlink r:id="rId10" w:history="1">
        <w:r w:rsidRPr="0002215F">
          <w:rPr>
            <w:rStyle w:val="Hyperlink"/>
            <w:rFonts w:ascii="Arial" w:hAnsi="Arial" w:cs="Arial"/>
            <w:i/>
            <w:sz w:val="12"/>
            <w:szCs w:val="12"/>
          </w:rPr>
          <w:t>Barramundi Factsheet</w:t>
        </w:r>
      </w:hyperlink>
      <w:r>
        <w:rPr>
          <w:rFonts w:ascii="Arial" w:hAnsi="Arial" w:cs="Arial"/>
          <w:sz w:val="12"/>
          <w:szCs w:val="12"/>
        </w:rPr>
        <w:t>, WA Government.</w:t>
      </w:r>
    </w:p>
  </w:footnote>
  <w:footnote w:id="21">
    <w:p w14:paraId="0C07D2DD" w14:textId="77777777" w:rsidR="001A5484" w:rsidRDefault="001A5484" w:rsidP="003E2220">
      <w:pPr>
        <w:pStyle w:val="FootnoteText"/>
        <w:ind w:left="142" w:hanging="142"/>
      </w:pPr>
      <w:r w:rsidRPr="001D39BB">
        <w:rPr>
          <w:rFonts w:ascii="Arial" w:hAnsi="Arial" w:cs="Arial"/>
          <w:sz w:val="12"/>
          <w:szCs w:val="12"/>
          <w:vertAlign w:val="superscript"/>
        </w:rPr>
        <w:footnoteRef/>
      </w:r>
      <w:r w:rsidRPr="001D39BB">
        <w:rPr>
          <w:rFonts w:ascii="Arial" w:hAnsi="Arial" w:cs="Arial"/>
          <w:sz w:val="12"/>
          <w:szCs w:val="12"/>
          <w:vertAlign w:val="superscript"/>
        </w:rPr>
        <w:t xml:space="preserve"> </w:t>
      </w:r>
      <w:r w:rsidRPr="001D39BB">
        <w:rPr>
          <w:rFonts w:ascii="Arial" w:hAnsi="Arial" w:cs="Arial"/>
          <w:sz w:val="12"/>
          <w:szCs w:val="12"/>
          <w:vertAlign w:val="superscript"/>
        </w:rPr>
        <w:tab/>
      </w:r>
      <w:r w:rsidRPr="00175A1D">
        <w:rPr>
          <w:rFonts w:ascii="Arial" w:hAnsi="Arial" w:cs="Arial"/>
          <w:sz w:val="12"/>
          <w:szCs w:val="12"/>
        </w:rPr>
        <w:t>Department of Fisheries,</w:t>
      </w:r>
      <w:r>
        <w:rPr>
          <w:rFonts w:ascii="Arial" w:hAnsi="Arial" w:cs="Arial"/>
          <w:sz w:val="12"/>
          <w:szCs w:val="12"/>
        </w:rPr>
        <w:t xml:space="preserve"> 2017, </w:t>
      </w:r>
      <w:hyperlink r:id="rId11" w:history="1">
        <w:r w:rsidRPr="00F8456D">
          <w:rPr>
            <w:rStyle w:val="Hyperlink"/>
            <w:rFonts w:ascii="Arial" w:hAnsi="Arial" w:cs="Arial"/>
            <w:i/>
            <w:sz w:val="12"/>
            <w:szCs w:val="12"/>
          </w:rPr>
          <w:t>Barramundi</w:t>
        </w:r>
      </w:hyperlink>
      <w:r w:rsidRPr="00F8456D">
        <w:rPr>
          <w:rStyle w:val="Hyperlink"/>
          <w:rFonts w:ascii="Arial" w:hAnsi="Arial" w:cs="Arial"/>
          <w:sz w:val="12"/>
          <w:szCs w:val="12"/>
        </w:rPr>
        <w:t>,</w:t>
      </w:r>
      <w:r w:rsidRPr="00175A1D">
        <w:rPr>
          <w:rFonts w:ascii="Arial" w:hAnsi="Arial" w:cs="Arial"/>
          <w:sz w:val="12"/>
          <w:szCs w:val="12"/>
        </w:rPr>
        <w:t xml:space="preserve"> West</w:t>
      </w:r>
      <w:r>
        <w:rPr>
          <w:rFonts w:ascii="Arial" w:hAnsi="Arial" w:cs="Arial"/>
          <w:sz w:val="12"/>
          <w:szCs w:val="12"/>
        </w:rPr>
        <w:t>ern Australian Government</w:t>
      </w:r>
    </w:p>
  </w:footnote>
  <w:footnote w:id="22">
    <w:p w14:paraId="0C07D2DE" w14:textId="77777777" w:rsidR="001A5484" w:rsidRPr="001D39BB" w:rsidRDefault="001A5484" w:rsidP="003E2220">
      <w:pPr>
        <w:pStyle w:val="FootnoteText"/>
        <w:ind w:left="142" w:hanging="142"/>
        <w:rPr>
          <w:rFonts w:ascii="Arial" w:hAnsi="Arial" w:cs="Arial"/>
          <w:sz w:val="12"/>
          <w:szCs w:val="12"/>
        </w:rPr>
      </w:pPr>
      <w:r w:rsidRPr="001D39BB">
        <w:rPr>
          <w:rStyle w:val="FootnoteReference"/>
          <w:rFonts w:ascii="Arial" w:hAnsi="Arial" w:cs="Arial"/>
          <w:sz w:val="12"/>
          <w:szCs w:val="12"/>
        </w:rPr>
        <w:footnoteRef/>
      </w:r>
      <w:r w:rsidRPr="006F712A">
        <w:rPr>
          <w:rFonts w:ascii="Arial" w:hAnsi="Arial" w:cs="Arial"/>
          <w:sz w:val="12"/>
          <w:szCs w:val="12"/>
        </w:rPr>
        <w:t xml:space="preserve"> </w:t>
      </w:r>
      <w:r w:rsidRPr="006F712A">
        <w:rPr>
          <w:rFonts w:ascii="Arial" w:hAnsi="Arial" w:cs="Arial"/>
          <w:sz w:val="12"/>
          <w:szCs w:val="12"/>
        </w:rPr>
        <w:tab/>
      </w:r>
      <w:r w:rsidRPr="006F712A">
        <w:rPr>
          <w:rFonts w:ascii="Arial" w:hAnsi="Arial" w:cs="Arial"/>
          <w:sz w:val="12"/>
          <w:szCs w:val="12"/>
          <w:lang w:val="en-US"/>
        </w:rPr>
        <w:t>FSANZ</w:t>
      </w:r>
      <w:r>
        <w:rPr>
          <w:rFonts w:ascii="Arial" w:hAnsi="Arial" w:cs="Arial"/>
          <w:sz w:val="12"/>
          <w:szCs w:val="12"/>
        </w:rPr>
        <w:t>, 2017,</w:t>
      </w:r>
      <w:r w:rsidRPr="00F54F79">
        <w:rPr>
          <w:rFonts w:ascii="Arial" w:hAnsi="Arial" w:cs="Arial"/>
          <w:i/>
          <w:sz w:val="12"/>
          <w:szCs w:val="12"/>
        </w:rPr>
        <w:t xml:space="preserve"> </w:t>
      </w:r>
      <w:hyperlink r:id="rId12" w:history="1">
        <w:r w:rsidRPr="00F54F79">
          <w:rPr>
            <w:rStyle w:val="Hyperlink"/>
            <w:rFonts w:ascii="Arial" w:hAnsi="Arial" w:cs="Arial"/>
            <w:i/>
            <w:sz w:val="12"/>
            <w:szCs w:val="12"/>
          </w:rPr>
          <w:t>food recall statistics</w:t>
        </w:r>
      </w:hyperlink>
    </w:p>
  </w:footnote>
  <w:footnote w:id="23">
    <w:p w14:paraId="0C07D2DF" w14:textId="77777777" w:rsidR="001A5484" w:rsidRPr="000774CA" w:rsidRDefault="001A5484" w:rsidP="003E2220">
      <w:pPr>
        <w:pStyle w:val="FootnoteText"/>
        <w:ind w:left="142" w:hanging="142"/>
        <w:rPr>
          <w:rFonts w:ascii="Arial" w:hAnsi="Arial" w:cs="Arial"/>
          <w:sz w:val="12"/>
          <w:szCs w:val="12"/>
        </w:rPr>
      </w:pPr>
      <w:r w:rsidRPr="006F712A">
        <w:rPr>
          <w:rStyle w:val="FootnoteReference"/>
          <w:rFonts w:ascii="Arial" w:hAnsi="Arial" w:cs="Arial"/>
          <w:sz w:val="12"/>
          <w:szCs w:val="12"/>
        </w:rPr>
        <w:footnoteRef/>
      </w:r>
      <w:r w:rsidRPr="006F712A">
        <w:rPr>
          <w:rFonts w:ascii="Arial" w:hAnsi="Arial" w:cs="Arial"/>
          <w:sz w:val="12"/>
          <w:szCs w:val="12"/>
        </w:rPr>
        <w:t xml:space="preserve"> </w:t>
      </w:r>
      <w:r w:rsidRPr="006F712A">
        <w:rPr>
          <w:rFonts w:ascii="Arial" w:hAnsi="Arial" w:cs="Arial"/>
          <w:sz w:val="12"/>
          <w:szCs w:val="12"/>
        </w:rPr>
        <w:tab/>
      </w:r>
      <w:r w:rsidRPr="006F712A">
        <w:rPr>
          <w:rFonts w:ascii="Arial" w:hAnsi="Arial" w:cs="Arial"/>
          <w:sz w:val="12"/>
          <w:szCs w:val="12"/>
          <w:lang w:val="en-US"/>
        </w:rPr>
        <w:t xml:space="preserve">A trade recall recovers food that has not been sold directly to consumers. It involves recovering the product from distribution centers and wholesalers, and may also include hospitals, restaurants or other catering </w:t>
      </w:r>
      <w:r w:rsidRPr="000774CA">
        <w:rPr>
          <w:rFonts w:ascii="Arial" w:hAnsi="Arial" w:cs="Arial"/>
          <w:sz w:val="12"/>
          <w:szCs w:val="12"/>
          <w:lang w:val="en-US"/>
        </w:rPr>
        <w:t>establishments.</w:t>
      </w:r>
    </w:p>
  </w:footnote>
  <w:footnote w:id="24">
    <w:p w14:paraId="0C07D2E0" w14:textId="77777777" w:rsidR="001A5484" w:rsidRDefault="001A5484" w:rsidP="003E2220">
      <w:pPr>
        <w:pStyle w:val="FootnoteText"/>
        <w:ind w:left="142" w:hanging="142"/>
      </w:pPr>
      <w:r w:rsidRPr="006F712A">
        <w:rPr>
          <w:rFonts w:ascii="Arial" w:hAnsi="Arial" w:cs="Arial"/>
          <w:sz w:val="12"/>
          <w:szCs w:val="12"/>
          <w:vertAlign w:val="superscript"/>
          <w:lang w:val="en-US"/>
        </w:rPr>
        <w:footnoteRef/>
      </w:r>
      <w:r w:rsidRPr="006F712A">
        <w:rPr>
          <w:rFonts w:ascii="Arial" w:hAnsi="Arial" w:cs="Arial"/>
          <w:sz w:val="12"/>
          <w:szCs w:val="12"/>
          <w:lang w:val="en-US"/>
        </w:rPr>
        <w:t xml:space="preserve"> </w:t>
      </w:r>
      <w:r w:rsidRPr="006F712A">
        <w:rPr>
          <w:rFonts w:ascii="Arial" w:hAnsi="Arial" w:cs="Arial"/>
          <w:sz w:val="12"/>
          <w:szCs w:val="12"/>
          <w:lang w:val="en-US"/>
        </w:rPr>
        <w:tab/>
        <w:t xml:space="preserve">The </w:t>
      </w:r>
      <w:r w:rsidRPr="006F712A">
        <w:rPr>
          <w:rFonts w:ascii="Arial" w:hAnsi="Arial" w:cs="Arial"/>
          <w:i/>
          <w:sz w:val="12"/>
          <w:szCs w:val="12"/>
          <w:lang w:val="en-US"/>
        </w:rPr>
        <w:t>Food Labelling Hierarchy</w:t>
      </w:r>
      <w:r w:rsidRPr="006F712A">
        <w:rPr>
          <w:rFonts w:ascii="Arial" w:hAnsi="Arial" w:cs="Arial"/>
          <w:sz w:val="12"/>
          <w:szCs w:val="12"/>
          <w:lang w:val="en-US"/>
        </w:rPr>
        <w:t xml:space="preserve"> suggests government regulation of food labelling is most appropriate when there are public policy benefits to community health and wellbeing.</w:t>
      </w:r>
    </w:p>
  </w:footnote>
  <w:footnote w:id="25">
    <w:p w14:paraId="0C07D2E1" w14:textId="77777777" w:rsidR="001A5484" w:rsidRPr="00C445AA" w:rsidRDefault="001A5484" w:rsidP="003E2220">
      <w:pPr>
        <w:pStyle w:val="FootnoteText"/>
        <w:ind w:left="142" w:hanging="142"/>
        <w:rPr>
          <w:rFonts w:ascii="Arial" w:hAnsi="Arial" w:cs="Arial"/>
          <w:sz w:val="12"/>
          <w:szCs w:val="12"/>
        </w:rPr>
      </w:pPr>
      <w:r w:rsidRPr="00987272">
        <w:rPr>
          <w:rStyle w:val="FootnoteReference"/>
          <w:rFonts w:ascii="Arial" w:hAnsi="Arial" w:cs="Arial"/>
          <w:sz w:val="12"/>
          <w:szCs w:val="12"/>
        </w:rPr>
        <w:footnoteRef/>
      </w:r>
      <w:r w:rsidRPr="00987272">
        <w:rPr>
          <w:rFonts w:ascii="Arial" w:hAnsi="Arial" w:cs="Arial"/>
          <w:sz w:val="12"/>
          <w:szCs w:val="12"/>
        </w:rPr>
        <w:t xml:space="preserve"> </w:t>
      </w:r>
      <w:r w:rsidRPr="00987272">
        <w:rPr>
          <w:rFonts w:ascii="Arial" w:hAnsi="Arial" w:cs="Arial"/>
          <w:sz w:val="12"/>
          <w:szCs w:val="12"/>
        </w:rPr>
        <w:tab/>
      </w:r>
      <w:r w:rsidRPr="00987272">
        <w:rPr>
          <w:rFonts w:ascii="Arial" w:hAnsi="Arial" w:cs="Arial"/>
          <w:sz w:val="12"/>
          <w:szCs w:val="12"/>
          <w:lang w:val="en-GB"/>
        </w:rPr>
        <w:t xml:space="preserve">The definition of ‘processing of seafood’ includes activities such as the killing, gutting, filleting, brining and shucking of seafood and the depuration of shellfish, </w:t>
      </w:r>
      <w:hyperlink r:id="rId13" w:history="1">
        <w:r w:rsidRPr="00F8326E">
          <w:rPr>
            <w:rStyle w:val="Hyperlink"/>
            <w:rFonts w:ascii="Arial" w:hAnsi="Arial" w:cs="Arial"/>
            <w:sz w:val="12"/>
            <w:szCs w:val="12"/>
          </w:rPr>
          <w:t>Clause 2(2) of Standard 4.2.1 in the Food Standards Code</w:t>
        </w:r>
      </w:hyperlink>
      <w:r>
        <w:rPr>
          <w:rFonts w:ascii="Arial" w:hAnsi="Arial" w:cs="Arial"/>
          <w:sz w:val="12"/>
          <w:szCs w:val="12"/>
          <w:lang w:val="en-GB"/>
        </w:rPr>
        <w:t>.</w:t>
      </w:r>
    </w:p>
  </w:footnote>
  <w:footnote w:id="26">
    <w:p w14:paraId="0C07D2E2" w14:textId="77777777" w:rsidR="001A5484" w:rsidRDefault="001A5484" w:rsidP="003E2220">
      <w:pPr>
        <w:pStyle w:val="FootnoteText"/>
        <w:ind w:left="142" w:hanging="142"/>
      </w:pPr>
      <w:r w:rsidRPr="00C445AA">
        <w:rPr>
          <w:rStyle w:val="FootnoteReference"/>
          <w:rFonts w:ascii="Arial" w:hAnsi="Arial" w:cs="Arial"/>
          <w:sz w:val="12"/>
          <w:szCs w:val="12"/>
        </w:rPr>
        <w:footnoteRef/>
      </w:r>
      <w:r w:rsidRPr="00987272">
        <w:rPr>
          <w:rFonts w:ascii="Arial" w:hAnsi="Arial" w:cs="Arial"/>
          <w:sz w:val="12"/>
          <w:szCs w:val="12"/>
        </w:rPr>
        <w:t xml:space="preserve"> </w:t>
      </w:r>
      <w:r>
        <w:rPr>
          <w:rFonts w:ascii="Arial" w:hAnsi="Arial" w:cs="Arial"/>
          <w:sz w:val="12"/>
          <w:szCs w:val="12"/>
        </w:rPr>
        <w:tab/>
        <w:t xml:space="preserve">Food Standards Australia New Zealand, </w:t>
      </w:r>
      <w:hyperlink r:id="rId14" w:history="1">
        <w:r>
          <w:rPr>
            <w:rStyle w:val="Hyperlink"/>
            <w:rFonts w:ascii="Arial" w:hAnsi="Arial" w:cs="Arial"/>
            <w:sz w:val="12"/>
            <w:szCs w:val="12"/>
          </w:rPr>
          <w:t>the Food Standards Code, Clause 11 of Standard 4.2.1</w:t>
        </w:r>
      </w:hyperlink>
    </w:p>
  </w:footnote>
  <w:footnote w:id="27">
    <w:p w14:paraId="0C07D2E3" w14:textId="77777777" w:rsidR="001A5484" w:rsidRPr="00C445AA" w:rsidRDefault="001A5484" w:rsidP="003E2220">
      <w:pPr>
        <w:pStyle w:val="FootnoteText"/>
        <w:ind w:left="142" w:hanging="142"/>
        <w:rPr>
          <w:rFonts w:ascii="Arial" w:hAnsi="Arial" w:cs="Arial"/>
          <w:sz w:val="12"/>
          <w:szCs w:val="12"/>
        </w:rPr>
      </w:pPr>
      <w:r w:rsidRPr="002D4E00">
        <w:rPr>
          <w:rFonts w:ascii="Arial" w:hAnsi="Arial" w:cs="Arial"/>
          <w:sz w:val="12"/>
          <w:szCs w:val="12"/>
          <w:vertAlign w:val="superscript"/>
        </w:rPr>
        <w:footnoteRef/>
      </w:r>
      <w:r w:rsidRPr="002D4E00">
        <w:rPr>
          <w:rFonts w:ascii="Arial" w:hAnsi="Arial" w:cs="Arial"/>
          <w:sz w:val="12"/>
          <w:szCs w:val="12"/>
          <w:vertAlign w:val="superscript"/>
        </w:rPr>
        <w:t xml:space="preserve"> </w:t>
      </w:r>
      <w:bookmarkStart w:id="7" w:name="_MailEndCompose"/>
      <w:r w:rsidRPr="002D4E00">
        <w:rPr>
          <w:rFonts w:ascii="Arial" w:hAnsi="Arial" w:cs="Arial"/>
          <w:sz w:val="12"/>
          <w:szCs w:val="12"/>
          <w:vertAlign w:val="superscript"/>
        </w:rPr>
        <w:tab/>
      </w:r>
      <w:r w:rsidRPr="002D4E00">
        <w:rPr>
          <w:rFonts w:ascii="Arial" w:hAnsi="Arial" w:cs="Arial"/>
          <w:sz w:val="12"/>
          <w:szCs w:val="12"/>
        </w:rPr>
        <w:t xml:space="preserve">Spencer, 2016, </w:t>
      </w:r>
      <w:r w:rsidRPr="002D4E00">
        <w:rPr>
          <w:rFonts w:ascii="Arial" w:hAnsi="Arial" w:cs="Arial"/>
          <w:i/>
          <w:sz w:val="12"/>
          <w:szCs w:val="12"/>
        </w:rPr>
        <w:t>Understanding Food Markets Outside Retail- Part 1: What is Foodservice, Rural Industries Research and Development Corporation</w:t>
      </w:r>
      <w:r w:rsidRPr="002D4E00">
        <w:rPr>
          <w:rFonts w:ascii="Arial" w:hAnsi="Arial" w:cs="Arial"/>
          <w:sz w:val="12"/>
          <w:szCs w:val="12"/>
        </w:rPr>
        <w:t>, publication number 16/040</w:t>
      </w:r>
      <w:bookmarkEnd w:id="7"/>
      <w:r>
        <w:rPr>
          <w:rFonts w:ascii="Arial" w:hAnsi="Arial" w:cs="Arial"/>
          <w:sz w:val="12"/>
          <w:szCs w:val="12"/>
        </w:rPr>
        <w:t>, p. 16</w:t>
      </w:r>
    </w:p>
    <w:p w14:paraId="0C07D2E4" w14:textId="77777777" w:rsidR="001A5484" w:rsidRDefault="001A5484" w:rsidP="003E2220">
      <w:pPr>
        <w:pStyle w:val="FootnoteText"/>
      </w:pPr>
    </w:p>
  </w:footnote>
  <w:footnote w:id="28">
    <w:p w14:paraId="3230D3D2" w14:textId="77777777" w:rsidR="001A5484" w:rsidRPr="00B07145" w:rsidRDefault="001A5484" w:rsidP="00100669">
      <w:pPr>
        <w:pStyle w:val="FootnoteText"/>
        <w:ind w:left="142" w:right="-188" w:hanging="142"/>
        <w:rPr>
          <w:rFonts w:ascii="Arial" w:hAnsi="Arial" w:cs="Arial"/>
        </w:rPr>
      </w:pPr>
      <w:r w:rsidRPr="00B07145">
        <w:rPr>
          <w:rFonts w:ascii="Arial" w:hAnsi="Arial" w:cs="Arial"/>
          <w:sz w:val="12"/>
          <w:szCs w:val="12"/>
          <w:vertAlign w:val="superscript"/>
        </w:rPr>
        <w:footnoteRef/>
      </w:r>
      <w:r w:rsidRPr="00B07145">
        <w:rPr>
          <w:rFonts w:ascii="Arial" w:hAnsi="Arial" w:cs="Arial"/>
          <w:sz w:val="12"/>
          <w:szCs w:val="12"/>
        </w:rPr>
        <w:t xml:space="preserve"> </w:t>
      </w:r>
      <w:r w:rsidRPr="00B07145">
        <w:rPr>
          <w:rFonts w:ascii="Arial" w:hAnsi="Arial" w:cs="Arial"/>
          <w:sz w:val="12"/>
          <w:szCs w:val="12"/>
        </w:rPr>
        <w:tab/>
        <w:t>‘Industry value-added’ is the total value of goods and services produced by an industry, after deducting the cost of goods and services used in the process of production.</w:t>
      </w:r>
    </w:p>
  </w:footnote>
  <w:footnote w:id="29">
    <w:p w14:paraId="163AF562" w14:textId="049815E7" w:rsidR="001A5484" w:rsidRPr="000774CA" w:rsidRDefault="001A5484" w:rsidP="00100669">
      <w:pPr>
        <w:pStyle w:val="FootnoteText"/>
        <w:ind w:left="142" w:right="-188" w:hanging="142"/>
        <w:rPr>
          <w:rFonts w:ascii="Arial" w:hAnsi="Arial" w:cs="Arial"/>
          <w:sz w:val="12"/>
          <w:szCs w:val="12"/>
          <w:highlight w:val="yellow"/>
        </w:rPr>
      </w:pPr>
      <w:r w:rsidRPr="00B07145">
        <w:rPr>
          <w:rStyle w:val="FootnoteReference"/>
          <w:rFonts w:ascii="Arial" w:hAnsi="Arial" w:cs="Arial"/>
          <w:sz w:val="12"/>
          <w:szCs w:val="12"/>
        </w:rPr>
        <w:footnoteRef/>
      </w:r>
      <w:r w:rsidRPr="00B07145">
        <w:rPr>
          <w:rFonts w:ascii="Arial" w:hAnsi="Arial" w:cs="Arial"/>
          <w:sz w:val="12"/>
          <w:szCs w:val="12"/>
        </w:rPr>
        <w:t xml:space="preserve"> </w:t>
      </w:r>
      <w:r w:rsidRPr="00B07145">
        <w:rPr>
          <w:rFonts w:ascii="Arial" w:hAnsi="Arial" w:cs="Arial"/>
          <w:sz w:val="12"/>
          <w:szCs w:val="12"/>
        </w:rPr>
        <w:tab/>
        <w:t xml:space="preserve">IBIS </w:t>
      </w:r>
      <w:r>
        <w:rPr>
          <w:rFonts w:ascii="Arial" w:hAnsi="Arial" w:cs="Arial"/>
          <w:sz w:val="12"/>
          <w:szCs w:val="12"/>
        </w:rPr>
        <w:t>World 2015/16, Industry Reports:</w:t>
      </w:r>
      <w:r w:rsidRPr="00B07145">
        <w:rPr>
          <w:rFonts w:ascii="Arial" w:hAnsi="Arial" w:cs="Arial"/>
          <w:sz w:val="12"/>
          <w:szCs w:val="12"/>
        </w:rPr>
        <w:t xml:space="preserve"> </w:t>
      </w:r>
      <w:r w:rsidRPr="00805926">
        <w:rPr>
          <w:rFonts w:ascii="Arial" w:hAnsi="Arial" w:cs="Arial"/>
          <w:i/>
          <w:sz w:val="12"/>
          <w:szCs w:val="12"/>
        </w:rPr>
        <w:t>Aquaculture</w:t>
      </w:r>
      <w:r>
        <w:rPr>
          <w:rFonts w:ascii="Arial" w:hAnsi="Arial" w:cs="Arial"/>
          <w:i/>
          <w:sz w:val="12"/>
          <w:szCs w:val="12"/>
        </w:rPr>
        <w:t xml:space="preserve"> in Australia</w:t>
      </w:r>
      <w:r>
        <w:rPr>
          <w:rFonts w:ascii="Arial" w:hAnsi="Arial" w:cs="Arial"/>
          <w:sz w:val="12"/>
          <w:szCs w:val="12"/>
        </w:rPr>
        <w:t xml:space="preserve">; </w:t>
      </w:r>
      <w:r w:rsidRPr="00B07145">
        <w:rPr>
          <w:rFonts w:ascii="Arial" w:hAnsi="Arial" w:cs="Arial"/>
          <w:i/>
          <w:sz w:val="12"/>
          <w:szCs w:val="12"/>
        </w:rPr>
        <w:t xml:space="preserve">Fishing in Australia; Seafood Processing in Australia; Fish and Seafood Wholesaling in Australia; Seafood Retailing in Australia; </w:t>
      </w:r>
      <w:r>
        <w:rPr>
          <w:rFonts w:ascii="Arial" w:hAnsi="Arial" w:cs="Arial"/>
          <w:i/>
          <w:sz w:val="12"/>
          <w:szCs w:val="12"/>
        </w:rPr>
        <w:t>Restaurants in Australia; Fast Food in Australia; Café and Coffee Shops in Australia.</w:t>
      </w:r>
    </w:p>
  </w:footnote>
  <w:footnote w:id="30">
    <w:p w14:paraId="6EE47F20" w14:textId="45B668D7" w:rsidR="001A5484" w:rsidRPr="001A48DA" w:rsidRDefault="001A5484" w:rsidP="00100669">
      <w:pPr>
        <w:pStyle w:val="FootnoteText"/>
        <w:ind w:left="142" w:right="-188" w:hanging="142"/>
        <w:rPr>
          <w:sz w:val="12"/>
          <w:szCs w:val="12"/>
        </w:rPr>
      </w:pPr>
      <w:r w:rsidRPr="000774CA">
        <w:rPr>
          <w:rStyle w:val="FootnoteReference"/>
          <w:rFonts w:ascii="Arial" w:hAnsi="Arial" w:cs="Arial"/>
          <w:sz w:val="12"/>
          <w:szCs w:val="12"/>
        </w:rPr>
        <w:footnoteRef/>
      </w:r>
      <w:r w:rsidRPr="000774CA">
        <w:rPr>
          <w:rFonts w:ascii="Arial" w:hAnsi="Arial" w:cs="Arial"/>
          <w:sz w:val="12"/>
          <w:szCs w:val="12"/>
        </w:rPr>
        <w:t xml:space="preserve"> </w:t>
      </w:r>
      <w:r w:rsidRPr="000774CA">
        <w:rPr>
          <w:rFonts w:ascii="Arial" w:hAnsi="Arial" w:cs="Arial"/>
          <w:sz w:val="12"/>
          <w:szCs w:val="12"/>
        </w:rPr>
        <w:tab/>
        <w:t xml:space="preserve">Foodservice includes domestic operators </w:t>
      </w:r>
      <w:r w:rsidRPr="001A48DA">
        <w:rPr>
          <w:rFonts w:ascii="Arial" w:hAnsi="Arial" w:cs="Arial"/>
          <w:sz w:val="12"/>
          <w:szCs w:val="12"/>
        </w:rPr>
        <w:t xml:space="preserve">of pubs, bars and nightclubs; </w:t>
      </w:r>
      <w:r>
        <w:rPr>
          <w:rFonts w:ascii="Arial" w:hAnsi="Arial" w:cs="Arial"/>
          <w:sz w:val="12"/>
          <w:szCs w:val="12"/>
        </w:rPr>
        <w:t>social clubs;</w:t>
      </w:r>
      <w:r w:rsidRPr="001A48DA">
        <w:rPr>
          <w:rFonts w:ascii="Arial" w:hAnsi="Arial" w:cs="Arial"/>
          <w:sz w:val="12"/>
          <w:szCs w:val="12"/>
        </w:rPr>
        <w:t xml:space="preserve"> cafes and coffee shops; fast foodservice outlets</w:t>
      </w:r>
      <w:r>
        <w:rPr>
          <w:rFonts w:ascii="Arial" w:hAnsi="Arial" w:cs="Arial"/>
          <w:sz w:val="12"/>
          <w:szCs w:val="12"/>
        </w:rPr>
        <w:t>;</w:t>
      </w:r>
      <w:r w:rsidRPr="001A48DA">
        <w:rPr>
          <w:rFonts w:ascii="Arial" w:hAnsi="Arial" w:cs="Arial"/>
          <w:sz w:val="12"/>
          <w:szCs w:val="12"/>
        </w:rPr>
        <w:t xml:space="preserve"> and restaurants</w:t>
      </w:r>
      <w:r>
        <w:rPr>
          <w:rFonts w:ascii="Arial" w:hAnsi="Arial" w:cs="Arial"/>
          <w:sz w:val="12"/>
          <w:szCs w:val="12"/>
        </w:rPr>
        <w:t>.</w:t>
      </w:r>
    </w:p>
  </w:footnote>
  <w:footnote w:id="31">
    <w:p w14:paraId="4EEDD640" w14:textId="77777777" w:rsidR="001A5484" w:rsidRPr="001A48DA" w:rsidRDefault="001A5484" w:rsidP="00100669">
      <w:pPr>
        <w:pStyle w:val="FootnoteText"/>
        <w:ind w:left="142" w:hanging="142"/>
        <w:rPr>
          <w:rFonts w:ascii="Arial" w:hAnsi="Arial" w:cs="Arial"/>
          <w:sz w:val="12"/>
          <w:szCs w:val="12"/>
        </w:rPr>
      </w:pPr>
      <w:r w:rsidRPr="001A48DA">
        <w:rPr>
          <w:rStyle w:val="FootnoteReference"/>
          <w:rFonts w:ascii="Arial" w:hAnsi="Arial" w:cs="Arial"/>
          <w:sz w:val="12"/>
          <w:szCs w:val="12"/>
        </w:rPr>
        <w:footnoteRef/>
      </w:r>
      <w:r w:rsidRPr="001A48DA">
        <w:rPr>
          <w:rFonts w:ascii="Arial" w:hAnsi="Arial" w:cs="Arial"/>
          <w:sz w:val="12"/>
          <w:szCs w:val="12"/>
        </w:rPr>
        <w:t xml:space="preserve"> </w:t>
      </w:r>
      <w:r w:rsidRPr="001A48DA">
        <w:rPr>
          <w:rFonts w:ascii="Arial" w:hAnsi="Arial" w:cs="Arial"/>
          <w:sz w:val="12"/>
          <w:szCs w:val="12"/>
        </w:rPr>
        <w:tab/>
        <w:t>IBIS Wo</w:t>
      </w:r>
      <w:r>
        <w:rPr>
          <w:rFonts w:ascii="Arial" w:hAnsi="Arial" w:cs="Arial"/>
          <w:sz w:val="12"/>
          <w:szCs w:val="12"/>
        </w:rPr>
        <w:t>rld 2016/17 (ibid footnote #28)</w:t>
      </w:r>
    </w:p>
  </w:footnote>
  <w:footnote w:id="32">
    <w:p w14:paraId="1541372F" w14:textId="77777777" w:rsidR="001A5484" w:rsidRPr="001A48DA" w:rsidRDefault="001A5484" w:rsidP="00100669">
      <w:pPr>
        <w:pStyle w:val="FootnoteText"/>
        <w:ind w:left="142" w:hanging="142"/>
        <w:rPr>
          <w:rFonts w:ascii="Arial" w:hAnsi="Arial" w:cs="Arial"/>
        </w:rPr>
      </w:pPr>
      <w:r w:rsidRPr="001A48DA">
        <w:rPr>
          <w:rFonts w:ascii="Arial" w:hAnsi="Arial" w:cs="Arial"/>
          <w:sz w:val="12"/>
          <w:szCs w:val="12"/>
          <w:vertAlign w:val="superscript"/>
        </w:rPr>
        <w:footnoteRef/>
      </w:r>
      <w:r w:rsidRPr="001A48DA">
        <w:rPr>
          <w:rFonts w:ascii="Arial" w:hAnsi="Arial" w:cs="Arial"/>
          <w:sz w:val="12"/>
          <w:szCs w:val="12"/>
        </w:rPr>
        <w:t xml:space="preserve"> </w:t>
      </w:r>
      <w:r w:rsidRPr="001A48DA">
        <w:rPr>
          <w:rFonts w:ascii="Arial" w:hAnsi="Arial" w:cs="Arial"/>
          <w:sz w:val="12"/>
          <w:szCs w:val="12"/>
        </w:rPr>
        <w:tab/>
        <w:t>IBIS Wo</w:t>
      </w:r>
      <w:r>
        <w:rPr>
          <w:rFonts w:ascii="Arial" w:hAnsi="Arial" w:cs="Arial"/>
          <w:sz w:val="12"/>
          <w:szCs w:val="12"/>
        </w:rPr>
        <w:t>rld 2016/17 (ibid footnote #28)</w:t>
      </w:r>
    </w:p>
  </w:footnote>
  <w:footnote w:id="33">
    <w:p w14:paraId="0C07D2EA" w14:textId="77777777" w:rsidR="001A5484" w:rsidRPr="001A48DA" w:rsidRDefault="001A5484" w:rsidP="003E2220">
      <w:pPr>
        <w:pStyle w:val="FootnoteText"/>
        <w:ind w:left="142" w:hanging="142"/>
        <w:rPr>
          <w:rFonts w:ascii="Arial" w:hAnsi="Arial" w:cs="Arial"/>
          <w:sz w:val="12"/>
          <w:szCs w:val="12"/>
        </w:rPr>
      </w:pPr>
      <w:r w:rsidRPr="001A48DA">
        <w:rPr>
          <w:rStyle w:val="FootnoteReference"/>
          <w:rFonts w:ascii="Arial" w:hAnsi="Arial" w:cs="Arial"/>
          <w:sz w:val="12"/>
          <w:szCs w:val="12"/>
        </w:rPr>
        <w:footnoteRef/>
      </w:r>
      <w:r w:rsidRPr="001A48DA">
        <w:rPr>
          <w:rFonts w:ascii="Arial" w:hAnsi="Arial" w:cs="Arial"/>
          <w:sz w:val="12"/>
          <w:szCs w:val="12"/>
        </w:rPr>
        <w:t xml:space="preserve"> </w:t>
      </w:r>
      <w:r w:rsidRPr="001A48DA">
        <w:rPr>
          <w:rFonts w:ascii="Arial" w:hAnsi="Arial" w:cs="Arial"/>
          <w:sz w:val="12"/>
          <w:szCs w:val="12"/>
        </w:rPr>
        <w:tab/>
        <w:t xml:space="preserve">Includes all industries with the exception of Insurance and Financial Services. </w:t>
      </w:r>
    </w:p>
  </w:footnote>
  <w:footnote w:id="34">
    <w:p w14:paraId="0C07D2EB" w14:textId="4DF93F72" w:rsidR="001A5484" w:rsidRPr="00F55ED3" w:rsidRDefault="001A5484" w:rsidP="003E2220">
      <w:pPr>
        <w:pStyle w:val="FootnoteText"/>
        <w:rPr>
          <w:i/>
          <w:sz w:val="12"/>
          <w:szCs w:val="12"/>
        </w:rPr>
      </w:pPr>
      <w:r w:rsidRPr="001A48DA">
        <w:rPr>
          <w:rStyle w:val="FootnoteReference"/>
          <w:rFonts w:ascii="Arial" w:hAnsi="Arial" w:cs="Arial"/>
          <w:sz w:val="12"/>
          <w:szCs w:val="12"/>
        </w:rPr>
        <w:footnoteRef/>
      </w:r>
      <w:r w:rsidRPr="001A48DA">
        <w:rPr>
          <w:rFonts w:ascii="Arial" w:hAnsi="Arial" w:cs="Arial"/>
          <w:sz w:val="12"/>
          <w:szCs w:val="12"/>
        </w:rPr>
        <w:t xml:space="preserve">  Bankwest</w:t>
      </w:r>
      <w:r>
        <w:rPr>
          <w:rFonts w:ascii="Arial" w:hAnsi="Arial" w:cs="Arial"/>
          <w:sz w:val="12"/>
          <w:szCs w:val="12"/>
        </w:rPr>
        <w:t>,</w:t>
      </w:r>
      <w:r w:rsidRPr="001A48DA">
        <w:rPr>
          <w:rFonts w:ascii="Arial" w:hAnsi="Arial" w:cs="Arial"/>
          <w:sz w:val="12"/>
          <w:szCs w:val="12"/>
        </w:rPr>
        <w:t xml:space="preserve"> 2017,</w:t>
      </w:r>
      <w:hyperlink r:id="rId15" w:history="1">
        <w:r w:rsidRPr="00356392">
          <w:rPr>
            <w:rStyle w:val="Hyperlink"/>
            <w:rFonts w:ascii="Arial" w:hAnsi="Arial" w:cs="Arial"/>
            <w:sz w:val="12"/>
            <w:szCs w:val="12"/>
          </w:rPr>
          <w:t xml:space="preserve"> </w:t>
        </w:r>
        <w:r w:rsidRPr="00356392">
          <w:rPr>
            <w:rStyle w:val="Hyperlink"/>
            <w:rFonts w:ascii="Arial" w:hAnsi="Arial" w:cs="Arial"/>
            <w:i/>
            <w:sz w:val="12"/>
            <w:szCs w:val="12"/>
          </w:rPr>
          <w:t>Food and Beverage Services Industry Report</w:t>
        </w:r>
      </w:hyperlink>
    </w:p>
  </w:footnote>
  <w:footnote w:id="35">
    <w:p w14:paraId="0C07D2EC" w14:textId="77777777" w:rsidR="001A5484" w:rsidRPr="00E06052" w:rsidRDefault="001A5484" w:rsidP="003E2220">
      <w:pPr>
        <w:pStyle w:val="BodyText"/>
        <w:spacing w:before="0" w:after="0" w:line="240" w:lineRule="auto"/>
        <w:ind w:left="142" w:hanging="142"/>
        <w:jc w:val="both"/>
        <w:rPr>
          <w:i/>
          <w:color w:val="0070C0" w:themeColor="hyperlink"/>
          <w:sz w:val="12"/>
          <w:szCs w:val="12"/>
          <w:u w:val="single"/>
        </w:rPr>
      </w:pPr>
      <w:r w:rsidRPr="009B7C09">
        <w:rPr>
          <w:rStyle w:val="FootnoteReference"/>
          <w:sz w:val="12"/>
          <w:szCs w:val="12"/>
        </w:rPr>
        <w:footnoteRef/>
      </w:r>
      <w:r w:rsidRPr="009B7C09">
        <w:rPr>
          <w:sz w:val="12"/>
          <w:szCs w:val="12"/>
        </w:rPr>
        <w:t xml:space="preserve"> Australian Bureau of Statistics, 2017, </w:t>
      </w:r>
      <w:hyperlink r:id="rId16" w:history="1">
        <w:r w:rsidRPr="006803D0">
          <w:rPr>
            <w:rStyle w:val="Hyperlink"/>
            <w:i/>
            <w:sz w:val="12"/>
            <w:szCs w:val="12"/>
          </w:rPr>
          <w:t>8165.0 Counts of Australian Businesses, including Entries and Exits, Jun 2012 to Jun 2016</w:t>
        </w:r>
      </w:hyperlink>
    </w:p>
  </w:footnote>
  <w:footnote w:id="36">
    <w:p w14:paraId="0C07D2ED" w14:textId="77777777" w:rsidR="001A5484" w:rsidRPr="009B7C09" w:rsidRDefault="001A5484" w:rsidP="003E2220">
      <w:pPr>
        <w:pStyle w:val="FootnoteText"/>
        <w:rPr>
          <w:rFonts w:ascii="Arial" w:hAnsi="Arial" w:cs="Arial"/>
          <w:sz w:val="12"/>
          <w:szCs w:val="12"/>
        </w:rPr>
      </w:pPr>
      <w:r w:rsidRPr="009B7C09">
        <w:rPr>
          <w:rStyle w:val="FootnoteReference"/>
          <w:rFonts w:ascii="Arial" w:hAnsi="Arial" w:cs="Arial"/>
          <w:sz w:val="12"/>
          <w:szCs w:val="12"/>
        </w:rPr>
        <w:footnoteRef/>
      </w:r>
      <w:r w:rsidRPr="009B7C09">
        <w:rPr>
          <w:rFonts w:ascii="Arial" w:hAnsi="Arial" w:cs="Arial"/>
          <w:sz w:val="12"/>
          <w:szCs w:val="12"/>
        </w:rPr>
        <w:t xml:space="preserve"> Savage, 2015 (Ibid footnote #10)</w:t>
      </w:r>
    </w:p>
  </w:footnote>
  <w:footnote w:id="37">
    <w:p w14:paraId="0C07D2EE" w14:textId="77777777" w:rsidR="001A5484" w:rsidRPr="009B7C09" w:rsidRDefault="001A5484" w:rsidP="003E2220">
      <w:pPr>
        <w:pStyle w:val="BodyText"/>
        <w:spacing w:before="0" w:after="0" w:line="240" w:lineRule="auto"/>
        <w:ind w:left="142" w:hanging="142"/>
        <w:jc w:val="both"/>
        <w:rPr>
          <w:rFonts w:cs="Arial"/>
          <w:sz w:val="12"/>
          <w:szCs w:val="12"/>
        </w:rPr>
      </w:pPr>
      <w:r w:rsidRPr="009B7C09">
        <w:rPr>
          <w:rStyle w:val="FootnoteReference"/>
          <w:rFonts w:cs="Arial"/>
          <w:sz w:val="12"/>
          <w:szCs w:val="12"/>
        </w:rPr>
        <w:footnoteRef/>
      </w:r>
      <w:r w:rsidRPr="009B7C09">
        <w:rPr>
          <w:rFonts w:cs="Arial"/>
          <w:sz w:val="12"/>
          <w:szCs w:val="12"/>
        </w:rPr>
        <w:t xml:space="preserve"> Savage,</w:t>
      </w:r>
      <w:r>
        <w:rPr>
          <w:rFonts w:cs="Arial"/>
          <w:sz w:val="12"/>
          <w:szCs w:val="12"/>
        </w:rPr>
        <w:t xml:space="preserve"> 2015 (ibid footnote #10)</w:t>
      </w:r>
    </w:p>
  </w:footnote>
  <w:footnote w:id="38">
    <w:p w14:paraId="0C07D2EF" w14:textId="77777777" w:rsidR="001A5484" w:rsidRPr="001360EA" w:rsidRDefault="001A5484" w:rsidP="003E2220">
      <w:pPr>
        <w:pStyle w:val="BodyText"/>
        <w:spacing w:before="0" w:after="0" w:line="240" w:lineRule="auto"/>
        <w:ind w:left="142" w:hanging="142"/>
        <w:jc w:val="both"/>
        <w:rPr>
          <w:i/>
          <w:sz w:val="12"/>
          <w:szCs w:val="12"/>
        </w:rPr>
      </w:pPr>
      <w:r w:rsidRPr="009B7C09">
        <w:rPr>
          <w:rStyle w:val="FootnoteReference"/>
          <w:sz w:val="12"/>
          <w:szCs w:val="12"/>
        </w:rPr>
        <w:footnoteRef/>
      </w:r>
      <w:r w:rsidRPr="009B7C09">
        <w:rPr>
          <w:sz w:val="12"/>
          <w:szCs w:val="12"/>
        </w:rPr>
        <w:t xml:space="preserve"> Adap</w:t>
      </w:r>
      <w:r>
        <w:rPr>
          <w:sz w:val="12"/>
          <w:szCs w:val="12"/>
        </w:rPr>
        <w:t xml:space="preserve">ted from FRDC 2010/222, </w:t>
      </w:r>
      <w:hyperlink r:id="rId17" w:history="1">
        <w:r w:rsidRPr="001360EA">
          <w:rPr>
            <w:rStyle w:val="Hyperlink"/>
            <w:i/>
            <w:sz w:val="12"/>
            <w:szCs w:val="12"/>
          </w:rPr>
          <w:t>A Study Of The Composition, Value And Utilisation of Imported Seafood In Australia</w:t>
        </w:r>
      </w:hyperlink>
    </w:p>
    <w:p w14:paraId="0C07D2F0" w14:textId="77777777" w:rsidR="001A5484" w:rsidRDefault="001A5484" w:rsidP="003E2220">
      <w:pPr>
        <w:pStyle w:val="BodyText"/>
        <w:spacing w:before="0" w:after="0" w:line="240" w:lineRule="auto"/>
        <w:ind w:left="142" w:hanging="142"/>
        <w:jc w:val="both"/>
        <w:rPr>
          <w:sz w:val="12"/>
          <w:szCs w:val="12"/>
        </w:rPr>
      </w:pPr>
    </w:p>
    <w:p w14:paraId="0C07D2F1" w14:textId="77777777" w:rsidR="001A5484" w:rsidRPr="005A2678" w:rsidRDefault="001A5484" w:rsidP="003E2220">
      <w:pPr>
        <w:pStyle w:val="BodyText"/>
        <w:spacing w:before="0" w:after="0" w:line="240" w:lineRule="auto"/>
        <w:ind w:left="142" w:hanging="142"/>
        <w:jc w:val="both"/>
        <w:rPr>
          <w:sz w:val="12"/>
          <w:szCs w:val="12"/>
        </w:rPr>
      </w:pPr>
    </w:p>
  </w:footnote>
  <w:footnote w:id="39">
    <w:p w14:paraId="151B4013" w14:textId="4B1A6F74" w:rsidR="00615B66" w:rsidRPr="00615B66" w:rsidRDefault="001A5484" w:rsidP="00615B66">
      <w:pPr>
        <w:pStyle w:val="BodyText"/>
        <w:spacing w:before="0" w:after="0" w:line="240" w:lineRule="auto"/>
        <w:ind w:left="142" w:hanging="142"/>
        <w:jc w:val="both"/>
        <w:rPr>
          <w:i/>
          <w:color w:val="0070AE" w:themeColor="accent2" w:themeTint="BF"/>
          <w:sz w:val="12"/>
          <w:szCs w:val="12"/>
          <w:u w:val="single"/>
        </w:rPr>
      </w:pPr>
      <w:r w:rsidRPr="004C48DC">
        <w:rPr>
          <w:rStyle w:val="FootnoteReference"/>
          <w:sz w:val="12"/>
          <w:szCs w:val="12"/>
        </w:rPr>
        <w:footnoteRef/>
      </w:r>
      <w:r w:rsidRPr="004C48DC">
        <w:rPr>
          <w:sz w:val="12"/>
          <w:szCs w:val="12"/>
        </w:rPr>
        <w:t xml:space="preserve"> </w:t>
      </w:r>
      <w:r w:rsidRPr="004C48DC">
        <w:rPr>
          <w:sz w:val="12"/>
          <w:szCs w:val="12"/>
        </w:rPr>
        <w:tab/>
      </w:r>
      <w:r w:rsidR="00615B66" w:rsidRPr="00CA6AEE">
        <w:rPr>
          <w:rFonts w:cs="Arial"/>
          <w:sz w:val="12"/>
          <w:szCs w:val="12"/>
        </w:rPr>
        <w:t>While disaggregated figures on basa and hoki was not available, the department consulted with the FRDC and analysed the infor</w:t>
      </w:r>
      <w:r w:rsidR="00615B66">
        <w:rPr>
          <w:rFonts w:cs="Arial"/>
          <w:sz w:val="12"/>
          <w:szCs w:val="12"/>
        </w:rPr>
        <w:t>mation on the FRDC</w:t>
      </w:r>
      <w:r w:rsidR="00615B66" w:rsidRPr="00CA6AEE">
        <w:rPr>
          <w:rFonts w:cs="Arial"/>
          <w:sz w:val="12"/>
          <w:szCs w:val="12"/>
        </w:rPr>
        <w:t xml:space="preserve"> </w:t>
      </w:r>
      <w:hyperlink r:id="rId18" w:history="1">
        <w:r w:rsidR="00615B66">
          <w:rPr>
            <w:rStyle w:val="Hyperlink"/>
            <w:rFonts w:cs="Arial"/>
            <w:sz w:val="12"/>
            <w:szCs w:val="12"/>
          </w:rPr>
          <w:t>data portal</w:t>
        </w:r>
      </w:hyperlink>
      <w:r w:rsidR="00615B66" w:rsidRPr="00CA6AEE">
        <w:rPr>
          <w:rFonts w:cs="Arial"/>
          <w:sz w:val="12"/>
          <w:szCs w:val="12"/>
        </w:rPr>
        <w:t xml:space="preserve"> which draws on data from ABARES. Using Table s38 from the ABARES publication, </w:t>
      </w:r>
      <w:r w:rsidR="00615B66" w:rsidRPr="00CA6AEE">
        <w:rPr>
          <w:rFonts w:cs="Arial"/>
          <w:i/>
          <w:sz w:val="12"/>
          <w:szCs w:val="12"/>
        </w:rPr>
        <w:t>Australian Fisheries and Aquaculture Statistics 2015</w:t>
      </w:r>
      <w:r w:rsidR="00615B66" w:rsidRPr="00CA6AEE">
        <w:rPr>
          <w:rFonts w:cs="Arial"/>
          <w:sz w:val="12"/>
          <w:szCs w:val="12"/>
        </w:rPr>
        <w:t>,</w:t>
      </w:r>
      <w:r w:rsidR="00615B66">
        <w:rPr>
          <w:rFonts w:cs="Arial"/>
          <w:sz w:val="12"/>
          <w:szCs w:val="12"/>
        </w:rPr>
        <w:t xml:space="preserve"> the </w:t>
      </w:r>
      <w:r w:rsidR="00615B66" w:rsidRPr="004C48DC">
        <w:rPr>
          <w:sz w:val="12"/>
          <w:szCs w:val="12"/>
        </w:rPr>
        <w:t>Department of Agriculture</w:t>
      </w:r>
      <w:r w:rsidR="00615B66">
        <w:rPr>
          <w:sz w:val="12"/>
          <w:szCs w:val="12"/>
        </w:rPr>
        <w:t>’s</w:t>
      </w:r>
      <w:r w:rsidR="00615B66" w:rsidRPr="006803D0">
        <w:rPr>
          <w:i/>
          <w:sz w:val="12"/>
          <w:szCs w:val="12"/>
        </w:rPr>
        <w:t xml:space="preserve"> </w:t>
      </w:r>
      <w:hyperlink r:id="rId19" w:history="1">
        <w:r w:rsidR="00615B66" w:rsidRPr="006803D0">
          <w:rPr>
            <w:rStyle w:val="Hyperlink"/>
            <w:i/>
            <w:sz w:val="12"/>
            <w:szCs w:val="12"/>
          </w:rPr>
          <w:t>Australia's Seafood Trade</w:t>
        </w:r>
      </w:hyperlink>
      <w:r w:rsidR="00615B66">
        <w:rPr>
          <w:rStyle w:val="Hyperlink"/>
          <w:i/>
          <w:sz w:val="12"/>
          <w:szCs w:val="12"/>
        </w:rPr>
        <w:t>,</w:t>
      </w:r>
      <w:r w:rsidR="00615B66" w:rsidRPr="00CA6AEE">
        <w:rPr>
          <w:rFonts w:cs="Arial"/>
          <w:sz w:val="12"/>
          <w:szCs w:val="12"/>
        </w:rPr>
        <w:t xml:space="preserve"> </w:t>
      </w:r>
      <w:r w:rsidR="00615B66">
        <w:rPr>
          <w:rFonts w:cs="Arial"/>
          <w:sz w:val="12"/>
          <w:szCs w:val="12"/>
        </w:rPr>
        <w:t xml:space="preserve">and </w:t>
      </w:r>
      <w:r w:rsidR="00615B66" w:rsidRPr="00CA6AEE">
        <w:rPr>
          <w:rFonts w:cs="Arial"/>
          <w:sz w:val="12"/>
          <w:szCs w:val="12"/>
        </w:rPr>
        <w:t>comparing publicly available export statistics for NZ (Seafood New Zealand 2017, Export Statistics – June 2017 (Provisional)) and Vietnam (</w:t>
      </w:r>
      <w:hyperlink r:id="rId20" w:history="1">
        <w:r w:rsidR="00615B66" w:rsidRPr="00CA6AEE">
          <w:rPr>
            <w:rStyle w:val="Hyperlink"/>
            <w:rFonts w:cs="Arial"/>
            <w:sz w:val="12"/>
            <w:szCs w:val="12"/>
          </w:rPr>
          <w:t>http://ofco.info/inspection/statistics.html</w:t>
        </w:r>
      </w:hyperlink>
      <w:r w:rsidR="00615B66" w:rsidRPr="00CA6AEE">
        <w:rPr>
          <w:rFonts w:cs="Arial"/>
          <w:sz w:val="12"/>
          <w:szCs w:val="12"/>
        </w:rPr>
        <w:t>) the department gathered that the largest categories of frozen and fresh fish imports were of basa and hoki.</w:t>
      </w:r>
    </w:p>
  </w:footnote>
  <w:footnote w:id="40">
    <w:p w14:paraId="0C07D2F3" w14:textId="77777777" w:rsidR="001A5484" w:rsidRPr="004C48DC" w:rsidRDefault="001A5484" w:rsidP="003E2220">
      <w:pPr>
        <w:pStyle w:val="BodyText"/>
        <w:spacing w:before="0" w:after="0" w:line="240" w:lineRule="auto"/>
        <w:ind w:left="142" w:hanging="142"/>
        <w:jc w:val="both"/>
        <w:rPr>
          <w:rFonts w:cs="Arial"/>
          <w:sz w:val="12"/>
          <w:szCs w:val="12"/>
        </w:rPr>
      </w:pPr>
      <w:r w:rsidRPr="004C48DC">
        <w:rPr>
          <w:rStyle w:val="FootnoteReference"/>
          <w:rFonts w:cs="Arial"/>
          <w:sz w:val="12"/>
          <w:szCs w:val="12"/>
        </w:rPr>
        <w:footnoteRef/>
      </w:r>
      <w:r w:rsidRPr="004C48DC">
        <w:rPr>
          <w:rFonts w:cs="Arial"/>
          <w:sz w:val="12"/>
          <w:szCs w:val="12"/>
        </w:rPr>
        <w:t xml:space="preserve"> </w:t>
      </w:r>
      <w:r w:rsidRPr="004C48DC">
        <w:rPr>
          <w:rFonts w:cs="Arial"/>
          <w:sz w:val="12"/>
          <w:szCs w:val="12"/>
        </w:rPr>
        <w:tab/>
        <w:t>Department of Agriculture,</w:t>
      </w:r>
      <w:r>
        <w:rPr>
          <w:rFonts w:cs="Arial"/>
          <w:sz w:val="12"/>
          <w:szCs w:val="12"/>
        </w:rPr>
        <w:t xml:space="preserve"> 2015 (ibid footnote #38)</w:t>
      </w:r>
    </w:p>
  </w:footnote>
  <w:footnote w:id="41">
    <w:p w14:paraId="0C07D2F4" w14:textId="77777777" w:rsidR="001A5484" w:rsidRPr="004C48DC" w:rsidRDefault="001A5484" w:rsidP="003E2220">
      <w:pPr>
        <w:pStyle w:val="BodyText"/>
        <w:spacing w:before="0" w:after="0" w:line="240" w:lineRule="auto"/>
        <w:ind w:left="142" w:hanging="142"/>
        <w:jc w:val="both"/>
        <w:rPr>
          <w:rFonts w:cs="Arial"/>
          <w:sz w:val="12"/>
          <w:szCs w:val="12"/>
        </w:rPr>
      </w:pPr>
      <w:r w:rsidRPr="004C48DC">
        <w:rPr>
          <w:rStyle w:val="FootnoteReference"/>
          <w:rFonts w:cs="Arial"/>
          <w:sz w:val="12"/>
          <w:szCs w:val="12"/>
        </w:rPr>
        <w:footnoteRef/>
      </w:r>
      <w:r w:rsidRPr="004C48DC">
        <w:rPr>
          <w:rFonts w:cs="Arial"/>
          <w:sz w:val="12"/>
          <w:szCs w:val="12"/>
        </w:rPr>
        <w:t xml:space="preserve"> </w:t>
      </w:r>
      <w:r w:rsidRPr="004C48DC">
        <w:rPr>
          <w:rFonts w:cs="Arial"/>
          <w:sz w:val="12"/>
          <w:szCs w:val="12"/>
        </w:rPr>
        <w:tab/>
        <w:t>Department of Agriculture, 2015 (ibid footnote #38)</w:t>
      </w:r>
    </w:p>
  </w:footnote>
  <w:footnote w:id="42">
    <w:p w14:paraId="0C07D2F5" w14:textId="77777777" w:rsidR="001A5484" w:rsidRPr="004C48DC" w:rsidRDefault="001A5484" w:rsidP="003E2220">
      <w:pPr>
        <w:pStyle w:val="BodyText"/>
        <w:spacing w:before="0" w:after="0" w:line="240" w:lineRule="auto"/>
        <w:ind w:left="142" w:hanging="142"/>
        <w:jc w:val="both"/>
        <w:rPr>
          <w:rFonts w:cs="Arial"/>
          <w:sz w:val="12"/>
          <w:szCs w:val="12"/>
        </w:rPr>
      </w:pPr>
      <w:r w:rsidRPr="004C48DC">
        <w:rPr>
          <w:rFonts w:cs="Arial"/>
          <w:sz w:val="12"/>
          <w:szCs w:val="12"/>
          <w:vertAlign w:val="superscript"/>
        </w:rPr>
        <w:footnoteRef/>
      </w:r>
      <w:r w:rsidRPr="004C48DC">
        <w:rPr>
          <w:rFonts w:cs="Arial"/>
          <w:sz w:val="12"/>
          <w:szCs w:val="12"/>
          <w:vertAlign w:val="superscript"/>
        </w:rPr>
        <w:t xml:space="preserve"> </w:t>
      </w:r>
      <w:r w:rsidRPr="004C48DC">
        <w:rPr>
          <w:rFonts w:cs="Arial"/>
          <w:sz w:val="12"/>
          <w:szCs w:val="12"/>
        </w:rPr>
        <w:tab/>
        <w:t>Upwelling is a process in which deep, nutrient-rich, cold water rises towards the surface in oceans. Upwelling typically provides good fishing grounds.</w:t>
      </w:r>
    </w:p>
  </w:footnote>
  <w:footnote w:id="43">
    <w:p w14:paraId="0C07D2F6" w14:textId="77777777" w:rsidR="001A5484" w:rsidRPr="004C48DC" w:rsidRDefault="001A5484" w:rsidP="003E2220">
      <w:pPr>
        <w:pStyle w:val="BodyText"/>
        <w:spacing w:before="0" w:after="0" w:line="240" w:lineRule="auto"/>
        <w:ind w:left="142" w:hanging="142"/>
        <w:jc w:val="both"/>
        <w:rPr>
          <w:rFonts w:cs="Arial"/>
          <w:sz w:val="12"/>
          <w:szCs w:val="12"/>
        </w:rPr>
      </w:pPr>
      <w:r w:rsidRPr="004C48DC">
        <w:rPr>
          <w:rStyle w:val="FootnoteReference"/>
          <w:rFonts w:cs="Arial"/>
          <w:sz w:val="12"/>
          <w:szCs w:val="12"/>
        </w:rPr>
        <w:footnoteRef/>
      </w:r>
      <w:r w:rsidRPr="004C48DC">
        <w:rPr>
          <w:rFonts w:cs="Arial"/>
          <w:sz w:val="12"/>
          <w:szCs w:val="12"/>
        </w:rPr>
        <w:t xml:space="preserve"> </w:t>
      </w:r>
      <w:r w:rsidRPr="004C48DC">
        <w:rPr>
          <w:rFonts w:cs="Arial"/>
          <w:sz w:val="12"/>
          <w:szCs w:val="12"/>
        </w:rPr>
        <w:tab/>
        <w:t xml:space="preserve">Commonwealth of Australia 2014, </w:t>
      </w:r>
      <w:hyperlink r:id="rId21" w:history="1">
        <w:r w:rsidRPr="006803D0">
          <w:rPr>
            <w:rStyle w:val="Hyperlink"/>
            <w:rFonts w:cs="Arial"/>
            <w:i/>
            <w:sz w:val="12"/>
            <w:szCs w:val="12"/>
          </w:rPr>
          <w:t>Current requirements for labelling of seafood and seafood products</w:t>
        </w:r>
      </w:hyperlink>
      <w:r w:rsidRPr="004C48DC">
        <w:rPr>
          <w:rFonts w:cs="Arial"/>
          <w:i/>
          <w:sz w:val="12"/>
          <w:szCs w:val="12"/>
        </w:rPr>
        <w:t xml:space="preserve">, </w:t>
      </w:r>
      <w:r w:rsidRPr="004C48DC">
        <w:rPr>
          <w:rFonts w:cs="Arial"/>
          <w:sz w:val="12"/>
          <w:szCs w:val="12"/>
        </w:rPr>
        <w:t>Senate Standing Committees on Rural and Regional Affairs Transpo</w:t>
      </w:r>
      <w:r>
        <w:rPr>
          <w:rFonts w:cs="Arial"/>
          <w:sz w:val="12"/>
          <w:szCs w:val="12"/>
        </w:rPr>
        <w:t>rt, final report, December, p.3</w:t>
      </w:r>
    </w:p>
  </w:footnote>
  <w:footnote w:id="44">
    <w:p w14:paraId="0C07D2F7" w14:textId="77777777" w:rsidR="001A5484" w:rsidRPr="00C445AA" w:rsidRDefault="001A5484" w:rsidP="003E2220">
      <w:pPr>
        <w:pStyle w:val="BodyText"/>
        <w:spacing w:before="0" w:after="0" w:line="240" w:lineRule="auto"/>
        <w:ind w:left="142" w:hanging="142"/>
        <w:jc w:val="both"/>
        <w:rPr>
          <w:rFonts w:cs="Arial"/>
          <w:sz w:val="12"/>
          <w:szCs w:val="12"/>
        </w:rPr>
      </w:pPr>
      <w:r w:rsidRPr="004C48DC">
        <w:rPr>
          <w:rStyle w:val="FootnoteReference"/>
          <w:rFonts w:cs="Arial"/>
          <w:sz w:val="12"/>
          <w:szCs w:val="12"/>
        </w:rPr>
        <w:footnoteRef/>
      </w:r>
      <w:r w:rsidRPr="004C48DC">
        <w:rPr>
          <w:rFonts w:cs="Arial"/>
          <w:sz w:val="12"/>
          <w:szCs w:val="12"/>
        </w:rPr>
        <w:t xml:space="preserve"> </w:t>
      </w:r>
      <w:r w:rsidRPr="004C48DC">
        <w:rPr>
          <w:rFonts w:cs="Arial"/>
          <w:sz w:val="12"/>
          <w:szCs w:val="12"/>
        </w:rPr>
        <w:tab/>
        <w:t xml:space="preserve">Department of Agriculture, 2015 </w:t>
      </w:r>
      <w:r>
        <w:rPr>
          <w:rFonts w:cs="Arial"/>
          <w:sz w:val="12"/>
          <w:szCs w:val="12"/>
        </w:rPr>
        <w:t>(ibid footnote #38)</w:t>
      </w:r>
    </w:p>
  </w:footnote>
  <w:footnote w:id="45">
    <w:p w14:paraId="0C07D2F8" w14:textId="77777777" w:rsidR="001A5484" w:rsidRDefault="001A5484" w:rsidP="003E2220">
      <w:pPr>
        <w:pStyle w:val="FootnoteText"/>
        <w:ind w:left="142" w:hanging="142"/>
      </w:pPr>
      <w:r w:rsidRPr="00C445AA">
        <w:rPr>
          <w:rFonts w:ascii="Arial" w:hAnsi="Arial" w:cs="Arial"/>
          <w:sz w:val="12"/>
          <w:szCs w:val="12"/>
          <w:vertAlign w:val="superscript"/>
        </w:rPr>
        <w:footnoteRef/>
      </w:r>
      <w:r w:rsidRPr="00C445AA">
        <w:rPr>
          <w:rFonts w:ascii="Arial" w:hAnsi="Arial" w:cs="Arial"/>
          <w:sz w:val="12"/>
          <w:szCs w:val="12"/>
        </w:rPr>
        <w:t xml:space="preserve"> </w:t>
      </w:r>
      <w:r w:rsidRPr="00C445AA">
        <w:rPr>
          <w:rFonts w:ascii="Arial" w:hAnsi="Arial" w:cs="Arial"/>
          <w:sz w:val="12"/>
          <w:szCs w:val="12"/>
        </w:rPr>
        <w:tab/>
      </w:r>
      <w:r w:rsidRPr="004C48DC">
        <w:rPr>
          <w:rFonts w:ascii="Arial" w:hAnsi="Arial" w:cs="Arial"/>
          <w:sz w:val="12"/>
          <w:szCs w:val="12"/>
        </w:rPr>
        <w:t xml:space="preserve">Information asymmetry, sometimes referred to as information failure, is present whenever one party to an economic </w:t>
      </w:r>
      <w:hyperlink r:id="rId22" w:history="1">
        <w:r w:rsidRPr="004C48DC">
          <w:rPr>
            <w:rFonts w:ascii="Arial" w:hAnsi="Arial" w:cs="Arial"/>
            <w:sz w:val="12"/>
            <w:szCs w:val="12"/>
          </w:rPr>
          <w:t>transaction</w:t>
        </w:r>
      </w:hyperlink>
      <w:r w:rsidRPr="004C48DC">
        <w:rPr>
          <w:rFonts w:ascii="Arial" w:hAnsi="Arial" w:cs="Arial"/>
          <w:sz w:val="12"/>
          <w:szCs w:val="12"/>
        </w:rPr>
        <w:t xml:space="preserve"> possesses greater material knowledge than the other party. This often occurs when the </w:t>
      </w:r>
      <w:hyperlink r:id="rId23" w:history="1">
        <w:r w:rsidRPr="004C48DC">
          <w:rPr>
            <w:rFonts w:ascii="Arial" w:hAnsi="Arial" w:cs="Arial"/>
            <w:sz w:val="12"/>
            <w:szCs w:val="12"/>
          </w:rPr>
          <w:t>seller</w:t>
        </w:r>
      </w:hyperlink>
      <w:r w:rsidRPr="004C48DC">
        <w:rPr>
          <w:rFonts w:ascii="Arial" w:hAnsi="Arial" w:cs="Arial"/>
          <w:sz w:val="12"/>
          <w:szCs w:val="12"/>
        </w:rPr>
        <w:t xml:space="preserve"> of a good or service has greater knowledge than the buyer does.</w:t>
      </w:r>
    </w:p>
  </w:footnote>
  <w:footnote w:id="46">
    <w:p w14:paraId="0C07D2F9" w14:textId="506794D2" w:rsidR="001A5484" w:rsidRPr="00F07C40" w:rsidRDefault="001A5484" w:rsidP="003E2220">
      <w:pPr>
        <w:pStyle w:val="FootnoteText"/>
        <w:ind w:left="142" w:hanging="142"/>
        <w:rPr>
          <w:rFonts w:ascii="Arial" w:hAnsi="Arial" w:cs="Arial"/>
          <w:sz w:val="12"/>
          <w:szCs w:val="12"/>
        </w:rPr>
      </w:pPr>
      <w:r w:rsidRPr="00035746">
        <w:rPr>
          <w:rFonts w:ascii="Arial" w:hAnsi="Arial" w:cs="Arial"/>
          <w:sz w:val="12"/>
          <w:szCs w:val="12"/>
          <w:vertAlign w:val="superscript"/>
        </w:rPr>
        <w:footnoteRef/>
      </w:r>
      <w:r w:rsidRPr="00035746">
        <w:rPr>
          <w:rFonts w:ascii="Arial" w:hAnsi="Arial" w:cs="Arial"/>
          <w:sz w:val="12"/>
          <w:szCs w:val="12"/>
          <w:vertAlign w:val="superscript"/>
        </w:rPr>
        <w:t xml:space="preserve"> </w:t>
      </w:r>
      <w:r w:rsidRPr="00035746">
        <w:rPr>
          <w:rFonts w:ascii="Arial" w:hAnsi="Arial" w:cs="Arial"/>
          <w:sz w:val="12"/>
          <w:szCs w:val="12"/>
          <w:vertAlign w:val="superscript"/>
        </w:rPr>
        <w:tab/>
      </w:r>
      <w:r w:rsidRPr="00F07C40">
        <w:rPr>
          <w:rFonts w:ascii="Arial" w:hAnsi="Arial" w:cs="Arial"/>
          <w:sz w:val="12"/>
          <w:szCs w:val="12"/>
        </w:rPr>
        <w:t xml:space="preserve">Part 2, Division 2, Section 16 &amp; 17, The Australian Government’s new </w:t>
      </w:r>
      <w:r w:rsidRPr="00F07C40">
        <w:rPr>
          <w:rFonts w:ascii="Arial" w:hAnsi="Arial" w:cs="Arial"/>
          <w:i/>
          <w:sz w:val="12"/>
          <w:szCs w:val="12"/>
        </w:rPr>
        <w:t xml:space="preserve">Country of Origin Food Labelling Information Standard </w:t>
      </w:r>
      <w:r w:rsidRPr="00F07C40">
        <w:rPr>
          <w:rFonts w:ascii="Arial" w:hAnsi="Arial" w:cs="Arial"/>
          <w:sz w:val="12"/>
          <w:szCs w:val="12"/>
        </w:rPr>
        <w:t>will apply simultaneously to delicatessens in supermarkets</w:t>
      </w:r>
      <w:r>
        <w:rPr>
          <w:rFonts w:ascii="Arial" w:hAnsi="Arial" w:cs="Arial"/>
          <w:sz w:val="12"/>
          <w:szCs w:val="12"/>
        </w:rPr>
        <w:t>.</w:t>
      </w:r>
    </w:p>
  </w:footnote>
  <w:footnote w:id="47">
    <w:p w14:paraId="0C07D2FA" w14:textId="77777777" w:rsidR="001A5484" w:rsidRPr="00373356" w:rsidRDefault="001A5484" w:rsidP="003E2220">
      <w:pPr>
        <w:pStyle w:val="FootnoteText"/>
        <w:ind w:left="142" w:hanging="142"/>
        <w:rPr>
          <w:rFonts w:ascii="Arial" w:hAnsi="Arial" w:cs="Arial"/>
          <w:sz w:val="12"/>
          <w:szCs w:val="12"/>
        </w:rPr>
      </w:pPr>
      <w:r w:rsidRPr="00060E5A">
        <w:rPr>
          <w:rStyle w:val="FootnoteReference"/>
          <w:rFonts w:ascii="Arial" w:hAnsi="Arial" w:cs="Arial"/>
          <w:sz w:val="12"/>
          <w:szCs w:val="12"/>
        </w:rPr>
        <w:footnoteRef/>
      </w:r>
      <w:r w:rsidRPr="00060E5A">
        <w:rPr>
          <w:rFonts w:ascii="Arial" w:hAnsi="Arial" w:cs="Arial"/>
          <w:sz w:val="12"/>
          <w:szCs w:val="12"/>
        </w:rPr>
        <w:t xml:space="preserve"> </w:t>
      </w:r>
      <w:r w:rsidRPr="00060E5A">
        <w:rPr>
          <w:rFonts w:ascii="Arial" w:hAnsi="Arial" w:cs="Arial"/>
          <w:sz w:val="12"/>
          <w:szCs w:val="12"/>
        </w:rPr>
        <w:tab/>
        <w:t xml:space="preserve">NT Fisheries Act, 2008, </w:t>
      </w:r>
      <w:hyperlink r:id="rId24" w:history="1">
        <w:r w:rsidRPr="00060E5A">
          <w:rPr>
            <w:rStyle w:val="Hyperlink"/>
            <w:rFonts w:ascii="Arial" w:hAnsi="Arial" w:cs="Arial"/>
            <w:i/>
            <w:sz w:val="12"/>
            <w:szCs w:val="12"/>
          </w:rPr>
          <w:t>Section 14(1)(k)</w:t>
        </w:r>
      </w:hyperlink>
    </w:p>
  </w:footnote>
  <w:footnote w:id="48">
    <w:p w14:paraId="0C07D2FB" w14:textId="77777777" w:rsidR="001A5484" w:rsidRPr="00373356" w:rsidRDefault="001A5484" w:rsidP="003E2220">
      <w:pPr>
        <w:pStyle w:val="FootnoteText"/>
        <w:ind w:left="142" w:hanging="142"/>
        <w:rPr>
          <w:rFonts w:ascii="Arial" w:eastAsia="Times New Roman" w:hAnsi="Arial" w:cs="Arial"/>
          <w:sz w:val="12"/>
          <w:szCs w:val="12"/>
          <w:lang w:eastAsia="en-AU"/>
        </w:rPr>
      </w:pPr>
      <w:r w:rsidRPr="001A665D">
        <w:rPr>
          <w:rStyle w:val="FootnoteReference"/>
          <w:rFonts w:ascii="Arial" w:hAnsi="Arial" w:cs="Arial"/>
          <w:sz w:val="12"/>
          <w:szCs w:val="12"/>
        </w:rPr>
        <w:footnoteRef/>
      </w:r>
      <w:r w:rsidRPr="001A665D">
        <w:rPr>
          <w:rStyle w:val="FootnoteReference"/>
          <w:rFonts w:ascii="Arial" w:hAnsi="Arial" w:cs="Arial"/>
          <w:sz w:val="12"/>
          <w:szCs w:val="12"/>
        </w:rPr>
        <w:t xml:space="preserve">  </w:t>
      </w:r>
      <w:r w:rsidRPr="001A665D">
        <w:rPr>
          <w:rFonts w:ascii="Arial" w:hAnsi="Arial" w:cs="Arial"/>
          <w:sz w:val="12"/>
          <w:szCs w:val="12"/>
        </w:rPr>
        <w:tab/>
      </w:r>
      <w:r>
        <w:rPr>
          <w:rFonts w:ascii="Arial" w:hAnsi="Arial" w:cs="Arial"/>
          <w:sz w:val="12"/>
          <w:szCs w:val="12"/>
        </w:rPr>
        <w:t xml:space="preserve">The </w:t>
      </w:r>
      <w:r w:rsidRPr="001A665D">
        <w:rPr>
          <w:rFonts w:ascii="Arial" w:eastAsia="Times New Roman" w:hAnsi="Arial" w:cs="Arial"/>
          <w:sz w:val="12"/>
          <w:szCs w:val="12"/>
          <w:lang w:eastAsia="en-AU"/>
        </w:rPr>
        <w:t>NT Fisheries Act, 2008,</w:t>
      </w:r>
      <w:r>
        <w:rPr>
          <w:rFonts w:ascii="Arial" w:eastAsia="Times New Roman" w:hAnsi="Arial" w:cs="Arial"/>
          <w:sz w:val="12"/>
          <w:szCs w:val="12"/>
          <w:lang w:eastAsia="en-AU"/>
        </w:rPr>
        <w:t xml:space="preserve"> states that e</w:t>
      </w:r>
      <w:r w:rsidRPr="0014334A">
        <w:rPr>
          <w:rFonts w:ascii="Arial" w:eastAsia="Times New Roman" w:hAnsi="Arial" w:cs="Arial"/>
          <w:sz w:val="12"/>
          <w:szCs w:val="12"/>
          <w:lang w:eastAsia="en-AU"/>
        </w:rPr>
        <w:t xml:space="preserve">very </w:t>
      </w:r>
      <w:r w:rsidRPr="0014334A">
        <w:rPr>
          <w:rFonts w:ascii="Arial" w:hAnsi="Arial" w:cs="Arial"/>
          <w:sz w:val="12"/>
          <w:szCs w:val="12"/>
        </w:rPr>
        <w:t>police</w:t>
      </w:r>
      <w:r w:rsidRPr="0014334A">
        <w:rPr>
          <w:rFonts w:ascii="Arial" w:eastAsia="Times New Roman" w:hAnsi="Arial" w:cs="Arial"/>
          <w:sz w:val="12"/>
          <w:szCs w:val="12"/>
          <w:lang w:eastAsia="en-AU"/>
        </w:rPr>
        <w:t xml:space="preserve"> officer is a Fisheries Officer </w:t>
      </w:r>
      <w:r>
        <w:rPr>
          <w:rFonts w:ascii="Arial" w:eastAsia="Times New Roman" w:hAnsi="Arial" w:cs="Arial"/>
          <w:sz w:val="12"/>
          <w:szCs w:val="12"/>
          <w:lang w:eastAsia="en-AU"/>
        </w:rPr>
        <w:t>(Sub-section 7(3)). T</w:t>
      </w:r>
      <w:r w:rsidRPr="0014334A">
        <w:rPr>
          <w:rFonts w:ascii="Arial" w:eastAsia="Times New Roman" w:hAnsi="Arial" w:cs="Arial"/>
          <w:sz w:val="12"/>
          <w:szCs w:val="12"/>
          <w:lang w:eastAsia="en-AU"/>
        </w:rPr>
        <w:t>he powers of Fisheries Officers are at Division 2 of the Act, including powers of entry and examination to enable enforcement of the Act</w:t>
      </w:r>
      <w:r>
        <w:rPr>
          <w:rFonts w:ascii="Arial" w:eastAsia="Times New Roman" w:hAnsi="Arial" w:cs="Arial"/>
          <w:sz w:val="12"/>
          <w:szCs w:val="12"/>
          <w:lang w:eastAsia="en-AU"/>
        </w:rPr>
        <w:t>.</w:t>
      </w:r>
    </w:p>
  </w:footnote>
  <w:footnote w:id="49">
    <w:p w14:paraId="0C07D2FC" w14:textId="77777777" w:rsidR="001A5484" w:rsidRDefault="001A5484" w:rsidP="003E2220">
      <w:pPr>
        <w:pStyle w:val="FootnoteText"/>
        <w:ind w:left="142" w:hanging="142"/>
      </w:pPr>
      <w:r w:rsidRPr="00373356">
        <w:rPr>
          <w:rFonts w:ascii="Arial" w:hAnsi="Arial" w:cs="Arial"/>
          <w:sz w:val="12"/>
          <w:szCs w:val="12"/>
          <w:vertAlign w:val="superscript"/>
        </w:rPr>
        <w:footnoteRef/>
      </w:r>
      <w:r w:rsidRPr="00373356">
        <w:rPr>
          <w:rFonts w:ascii="Arial" w:hAnsi="Arial" w:cs="Arial"/>
          <w:sz w:val="12"/>
          <w:szCs w:val="12"/>
        </w:rPr>
        <w:t xml:space="preserve"> </w:t>
      </w:r>
      <w:r w:rsidRPr="00373356">
        <w:rPr>
          <w:rFonts w:ascii="Arial" w:hAnsi="Arial" w:cs="Arial"/>
          <w:sz w:val="12"/>
          <w:szCs w:val="12"/>
        </w:rPr>
        <w:tab/>
        <w:t xml:space="preserve">NTSC, 2014, </w:t>
      </w:r>
      <w:hyperlink r:id="rId25" w:history="1">
        <w:r>
          <w:rPr>
            <w:rStyle w:val="Hyperlink"/>
            <w:rFonts w:ascii="Arial" w:hAnsi="Arial" w:cs="Arial"/>
            <w:i/>
            <w:sz w:val="12"/>
            <w:szCs w:val="12"/>
          </w:rPr>
          <w:t>Submission to the Rural and Regional Affairs and Transport References Committee’s Report on Current Requirements for Labelling of Seafood and Seafood Products</w:t>
        </w:r>
      </w:hyperlink>
      <w:r w:rsidRPr="00373356">
        <w:rPr>
          <w:rFonts w:ascii="Arial" w:hAnsi="Arial" w:cs="Arial"/>
          <w:sz w:val="12"/>
          <w:szCs w:val="12"/>
        </w:rPr>
        <w:t>, p.16</w:t>
      </w:r>
    </w:p>
  </w:footnote>
  <w:footnote w:id="50">
    <w:p w14:paraId="0C07D2FD" w14:textId="77777777" w:rsidR="001A5484" w:rsidRPr="00AE67BB" w:rsidRDefault="001A5484" w:rsidP="003E2220">
      <w:pPr>
        <w:pStyle w:val="FootnoteText"/>
        <w:ind w:left="142" w:hanging="142"/>
        <w:rPr>
          <w:rFonts w:ascii="Arial" w:hAnsi="Arial" w:cs="Arial"/>
          <w:sz w:val="12"/>
          <w:szCs w:val="12"/>
        </w:rPr>
      </w:pPr>
      <w:r w:rsidRPr="00AE67BB">
        <w:rPr>
          <w:rStyle w:val="FootnoteReference"/>
          <w:rFonts w:ascii="Arial" w:hAnsi="Arial" w:cs="Arial"/>
          <w:sz w:val="12"/>
          <w:szCs w:val="12"/>
        </w:rPr>
        <w:footnoteRef/>
      </w:r>
      <w:r w:rsidRPr="00AE67BB">
        <w:rPr>
          <w:rFonts w:ascii="Arial" w:hAnsi="Arial" w:cs="Arial"/>
          <w:sz w:val="12"/>
          <w:szCs w:val="12"/>
        </w:rPr>
        <w:t xml:space="preserve"> </w:t>
      </w:r>
      <w:r w:rsidRPr="00AE67BB">
        <w:rPr>
          <w:rFonts w:ascii="Arial" w:hAnsi="Arial" w:cs="Arial"/>
          <w:sz w:val="12"/>
          <w:szCs w:val="12"/>
        </w:rPr>
        <w:tab/>
        <w:t>Calogeras et. al., 2011</w:t>
      </w:r>
      <w:r>
        <w:rPr>
          <w:rFonts w:ascii="Arial" w:hAnsi="Arial" w:cs="Arial"/>
          <w:sz w:val="12"/>
          <w:szCs w:val="12"/>
        </w:rPr>
        <w:t xml:space="preserve"> (Ibid footnote #11)</w:t>
      </w:r>
    </w:p>
  </w:footnote>
  <w:footnote w:id="51">
    <w:p w14:paraId="0C07D2FE" w14:textId="77777777" w:rsidR="001A5484" w:rsidRPr="00AE67BB" w:rsidRDefault="001A5484" w:rsidP="003E2220">
      <w:pPr>
        <w:pStyle w:val="FootnoteText"/>
        <w:ind w:left="142" w:hanging="142"/>
        <w:rPr>
          <w:rFonts w:ascii="Arial" w:hAnsi="Arial" w:cs="Arial"/>
          <w:sz w:val="12"/>
          <w:szCs w:val="12"/>
        </w:rPr>
      </w:pPr>
      <w:r w:rsidRPr="00AE67BB">
        <w:rPr>
          <w:rStyle w:val="FootnoteReference"/>
          <w:rFonts w:ascii="Arial" w:hAnsi="Arial" w:cs="Arial"/>
          <w:sz w:val="12"/>
          <w:szCs w:val="12"/>
        </w:rPr>
        <w:footnoteRef/>
      </w:r>
      <w:r w:rsidRPr="00AE67BB">
        <w:rPr>
          <w:rFonts w:ascii="Arial" w:hAnsi="Arial" w:cs="Arial"/>
          <w:sz w:val="12"/>
          <w:szCs w:val="12"/>
        </w:rPr>
        <w:t xml:space="preserve"> </w:t>
      </w:r>
      <w:r w:rsidRPr="00AE67BB">
        <w:rPr>
          <w:rFonts w:ascii="Arial" w:hAnsi="Arial" w:cs="Arial"/>
          <w:sz w:val="12"/>
          <w:szCs w:val="12"/>
        </w:rPr>
        <w:tab/>
        <w:t>Calogeras et. al., 2011 (Ibid footnot</w:t>
      </w:r>
      <w:r>
        <w:rPr>
          <w:rFonts w:ascii="Arial" w:hAnsi="Arial" w:cs="Arial"/>
          <w:sz w:val="12"/>
          <w:szCs w:val="12"/>
        </w:rPr>
        <w:t>e #11)</w:t>
      </w:r>
    </w:p>
  </w:footnote>
  <w:footnote w:id="52">
    <w:p w14:paraId="0C07D2FF" w14:textId="77777777" w:rsidR="001A5484" w:rsidRPr="00AD3462" w:rsidRDefault="001A5484" w:rsidP="003E2220">
      <w:pPr>
        <w:pStyle w:val="FootnoteText"/>
        <w:ind w:left="142" w:hanging="142"/>
        <w:rPr>
          <w:rFonts w:ascii="Arial" w:hAnsi="Arial" w:cs="Arial"/>
          <w:sz w:val="12"/>
          <w:szCs w:val="12"/>
        </w:rPr>
      </w:pPr>
      <w:r w:rsidRPr="00AE67BB">
        <w:rPr>
          <w:rStyle w:val="FootnoteReference"/>
          <w:rFonts w:ascii="Arial" w:hAnsi="Arial" w:cs="Arial"/>
          <w:sz w:val="12"/>
          <w:szCs w:val="12"/>
        </w:rPr>
        <w:footnoteRef/>
      </w:r>
      <w:r w:rsidRPr="00AE67BB">
        <w:rPr>
          <w:rFonts w:ascii="Arial" w:hAnsi="Arial" w:cs="Arial"/>
          <w:sz w:val="12"/>
          <w:szCs w:val="12"/>
        </w:rPr>
        <w:t xml:space="preserve"> </w:t>
      </w:r>
      <w:r>
        <w:rPr>
          <w:rFonts w:ascii="Arial" w:hAnsi="Arial" w:cs="Arial"/>
          <w:sz w:val="12"/>
          <w:szCs w:val="12"/>
        </w:rPr>
        <w:tab/>
      </w:r>
      <w:r w:rsidRPr="00AE67BB">
        <w:rPr>
          <w:rFonts w:ascii="Arial" w:hAnsi="Arial" w:cs="Arial"/>
          <w:sz w:val="12"/>
          <w:szCs w:val="12"/>
        </w:rPr>
        <w:t>NTSC, 2014, Submission to the Rural and Regional Affairs and Transport References Committee’s Report on Current requirements for labelling of seafood and seafood products, December</w:t>
      </w:r>
    </w:p>
  </w:footnote>
  <w:footnote w:id="53">
    <w:p w14:paraId="0C07D300" w14:textId="77777777" w:rsidR="001A5484" w:rsidRPr="00793D0F" w:rsidRDefault="001A5484" w:rsidP="003E2220">
      <w:pPr>
        <w:pStyle w:val="FootnoteText"/>
        <w:ind w:left="142" w:hanging="142"/>
        <w:rPr>
          <w:rFonts w:ascii="Arial" w:hAnsi="Arial" w:cs="Arial"/>
          <w:sz w:val="12"/>
          <w:szCs w:val="12"/>
        </w:rPr>
      </w:pPr>
      <w:r w:rsidRPr="00AE67BB">
        <w:rPr>
          <w:rStyle w:val="FootnoteReference"/>
          <w:rFonts w:ascii="Arial" w:hAnsi="Arial" w:cs="Arial"/>
          <w:sz w:val="12"/>
          <w:szCs w:val="12"/>
        </w:rPr>
        <w:footnoteRef/>
      </w:r>
      <w:r w:rsidRPr="00AE67BB">
        <w:rPr>
          <w:rFonts w:ascii="Arial" w:hAnsi="Arial" w:cs="Arial"/>
          <w:sz w:val="12"/>
          <w:szCs w:val="12"/>
        </w:rPr>
        <w:t xml:space="preserve"> </w:t>
      </w:r>
      <w:r w:rsidRPr="00AE67BB">
        <w:rPr>
          <w:rFonts w:ascii="Arial" w:hAnsi="Arial" w:cs="Arial"/>
          <w:sz w:val="12"/>
          <w:szCs w:val="12"/>
        </w:rPr>
        <w:tab/>
        <w:t xml:space="preserve">Commonwealth of Australia, 2017, </w:t>
      </w:r>
      <w:hyperlink r:id="rId26" w:history="1">
        <w:r w:rsidRPr="00793D0F">
          <w:rPr>
            <w:rStyle w:val="Hyperlink"/>
            <w:rFonts w:ascii="Arial" w:hAnsi="Arial" w:cs="Arial"/>
            <w:i/>
            <w:sz w:val="12"/>
            <w:szCs w:val="12"/>
          </w:rPr>
          <w:t>Media Release: Minister welcomes new national seafood industry body, Senator the Hon. Anne Ruston</w:t>
        </w:r>
      </w:hyperlink>
    </w:p>
  </w:footnote>
  <w:footnote w:id="54">
    <w:p w14:paraId="0C07D301" w14:textId="77777777" w:rsidR="001A5484" w:rsidRPr="00AE67BB" w:rsidRDefault="001A5484" w:rsidP="003E2220">
      <w:pPr>
        <w:pStyle w:val="FootnoteText"/>
        <w:ind w:left="142" w:hanging="142"/>
        <w:rPr>
          <w:rFonts w:ascii="Arial" w:hAnsi="Arial" w:cs="Arial"/>
          <w:sz w:val="12"/>
          <w:szCs w:val="12"/>
        </w:rPr>
      </w:pPr>
      <w:r w:rsidRPr="00793D0F">
        <w:rPr>
          <w:rStyle w:val="FootnoteReference"/>
          <w:rFonts w:ascii="Arial" w:hAnsi="Arial" w:cs="Arial"/>
          <w:sz w:val="12"/>
          <w:szCs w:val="12"/>
        </w:rPr>
        <w:footnoteRef/>
      </w:r>
      <w:r w:rsidRPr="00793D0F">
        <w:rPr>
          <w:rFonts w:ascii="Arial" w:hAnsi="Arial" w:cs="Arial"/>
          <w:sz w:val="12"/>
          <w:szCs w:val="12"/>
        </w:rPr>
        <w:t xml:space="preserve">  Seafood Industry Australia, 2016, </w:t>
      </w:r>
      <w:hyperlink r:id="rId27" w:history="1">
        <w:r w:rsidRPr="00793D0F">
          <w:rPr>
            <w:rStyle w:val="Hyperlink"/>
            <w:rFonts w:ascii="Arial" w:hAnsi="Arial" w:cs="Arial"/>
            <w:i/>
            <w:sz w:val="12"/>
            <w:szCs w:val="12"/>
          </w:rPr>
          <w:t>Seafood Industry Australia Prospectus</w:t>
        </w:r>
      </w:hyperlink>
    </w:p>
  </w:footnote>
  <w:footnote w:id="55">
    <w:p w14:paraId="0C07D302" w14:textId="77777777" w:rsidR="001A5484" w:rsidRPr="00197372" w:rsidRDefault="001A5484" w:rsidP="003E2220">
      <w:pPr>
        <w:pStyle w:val="FootnoteText"/>
        <w:ind w:left="142" w:hanging="142"/>
        <w:rPr>
          <w:sz w:val="12"/>
          <w:szCs w:val="12"/>
        </w:rPr>
      </w:pPr>
      <w:r w:rsidRPr="00AE67BB">
        <w:rPr>
          <w:rStyle w:val="FootnoteReference"/>
          <w:rFonts w:ascii="Arial" w:hAnsi="Arial" w:cs="Arial"/>
          <w:sz w:val="12"/>
          <w:szCs w:val="12"/>
        </w:rPr>
        <w:footnoteRef/>
      </w:r>
      <w:r w:rsidRPr="00AE67BB">
        <w:rPr>
          <w:rFonts w:ascii="Arial" w:hAnsi="Arial" w:cs="Arial"/>
          <w:sz w:val="12"/>
          <w:szCs w:val="12"/>
        </w:rPr>
        <w:t xml:space="preserve"> </w:t>
      </w:r>
      <w:r w:rsidRPr="00AE67BB">
        <w:rPr>
          <w:rFonts w:ascii="Arial" w:hAnsi="Arial" w:cs="Arial"/>
          <w:sz w:val="12"/>
          <w:szCs w:val="12"/>
        </w:rPr>
        <w:tab/>
        <w:t>Seafood Industry Australia, 2016</w:t>
      </w:r>
      <w:r>
        <w:rPr>
          <w:rFonts w:ascii="Arial" w:hAnsi="Arial" w:cs="Arial"/>
          <w:sz w:val="12"/>
          <w:szCs w:val="12"/>
        </w:rPr>
        <w:t xml:space="preserve"> (ibid footnote #53)</w:t>
      </w:r>
    </w:p>
  </w:footnote>
  <w:footnote w:id="56">
    <w:p w14:paraId="0C07D303" w14:textId="77777777" w:rsidR="001A5484" w:rsidRPr="00793D0F" w:rsidRDefault="001A5484" w:rsidP="003E2220">
      <w:pPr>
        <w:pStyle w:val="FootnoteText"/>
        <w:ind w:left="142" w:hanging="142"/>
        <w:rPr>
          <w:rFonts w:ascii="Arial" w:hAnsi="Arial" w:cs="Arial"/>
          <w:i/>
          <w:sz w:val="12"/>
          <w:szCs w:val="12"/>
        </w:rPr>
      </w:pPr>
      <w:r w:rsidRPr="00AE67BB">
        <w:rPr>
          <w:rStyle w:val="FootnoteReference"/>
          <w:rFonts w:ascii="Arial" w:hAnsi="Arial" w:cs="Arial"/>
          <w:sz w:val="12"/>
          <w:szCs w:val="12"/>
        </w:rPr>
        <w:footnoteRef/>
      </w:r>
      <w:r w:rsidRPr="00AE67BB">
        <w:rPr>
          <w:rFonts w:ascii="Arial" w:hAnsi="Arial" w:cs="Arial"/>
          <w:sz w:val="12"/>
          <w:szCs w:val="12"/>
        </w:rPr>
        <w:t xml:space="preserve"> </w:t>
      </w:r>
      <w:r w:rsidRPr="00AE67BB">
        <w:rPr>
          <w:rFonts w:ascii="Arial" w:hAnsi="Arial" w:cs="Arial"/>
          <w:sz w:val="12"/>
          <w:szCs w:val="12"/>
        </w:rPr>
        <w:tab/>
        <w:t xml:space="preserve">Australian Pork Limited, 2016, </w:t>
      </w:r>
      <w:hyperlink r:id="rId28" w:history="1">
        <w:r w:rsidRPr="00793D0F">
          <w:rPr>
            <w:rStyle w:val="Hyperlink"/>
            <w:rFonts w:ascii="Arial" w:hAnsi="Arial" w:cs="Arial"/>
            <w:i/>
            <w:sz w:val="12"/>
            <w:szCs w:val="12"/>
          </w:rPr>
          <w:t>Annual Operating Plan Summary 2015/16</w:t>
        </w:r>
      </w:hyperlink>
    </w:p>
  </w:footnote>
  <w:footnote w:id="57">
    <w:p w14:paraId="0C07D304" w14:textId="77777777" w:rsidR="001A5484" w:rsidRPr="00793D0F" w:rsidRDefault="001A5484" w:rsidP="003E2220">
      <w:pPr>
        <w:pStyle w:val="FootnoteText"/>
        <w:ind w:left="142" w:hanging="142"/>
        <w:rPr>
          <w:rFonts w:ascii="Arial" w:hAnsi="Arial" w:cs="Arial"/>
          <w:sz w:val="12"/>
          <w:szCs w:val="12"/>
        </w:rPr>
      </w:pPr>
      <w:r w:rsidRPr="00793D0F">
        <w:rPr>
          <w:rStyle w:val="FootnoteReference"/>
          <w:rFonts w:ascii="Arial" w:hAnsi="Arial" w:cs="Arial"/>
          <w:sz w:val="12"/>
          <w:szCs w:val="12"/>
        </w:rPr>
        <w:footnoteRef/>
      </w:r>
      <w:r w:rsidRPr="00793D0F">
        <w:rPr>
          <w:rFonts w:ascii="Arial" w:hAnsi="Arial" w:cs="Arial"/>
          <w:sz w:val="12"/>
          <w:szCs w:val="12"/>
        </w:rPr>
        <w:t xml:space="preserve"> </w:t>
      </w:r>
      <w:r w:rsidRPr="00793D0F">
        <w:rPr>
          <w:rFonts w:ascii="Arial" w:hAnsi="Arial" w:cs="Arial"/>
          <w:sz w:val="12"/>
          <w:szCs w:val="12"/>
        </w:rPr>
        <w:tab/>
        <w:t xml:space="preserve">MLA, 2016, </w:t>
      </w:r>
      <w:hyperlink r:id="rId29" w:history="1">
        <w:r w:rsidRPr="00793D0F">
          <w:rPr>
            <w:rStyle w:val="Hyperlink"/>
            <w:rFonts w:ascii="Arial" w:hAnsi="Arial" w:cs="Arial"/>
            <w:i/>
            <w:sz w:val="12"/>
            <w:szCs w:val="12"/>
          </w:rPr>
          <w:t>MLA’s 2016 Australia Day Lamb advertising campaign most successful on record</w:t>
        </w:r>
      </w:hyperlink>
    </w:p>
  </w:footnote>
  <w:footnote w:id="58">
    <w:p w14:paraId="0C07D305" w14:textId="77777777" w:rsidR="001A5484" w:rsidRPr="003B2EFD" w:rsidRDefault="001A5484" w:rsidP="003E2220">
      <w:pPr>
        <w:pStyle w:val="FootnoteText"/>
        <w:ind w:left="142" w:hanging="142"/>
        <w:rPr>
          <w:rFonts w:ascii="Arial" w:hAnsi="Arial" w:cs="Arial"/>
          <w:sz w:val="12"/>
          <w:szCs w:val="12"/>
        </w:rPr>
      </w:pPr>
      <w:r w:rsidRPr="00793D0F">
        <w:rPr>
          <w:rStyle w:val="FootnoteReference"/>
          <w:rFonts w:ascii="Arial" w:hAnsi="Arial" w:cs="Arial"/>
          <w:sz w:val="12"/>
          <w:szCs w:val="12"/>
        </w:rPr>
        <w:footnoteRef/>
      </w:r>
      <w:r w:rsidRPr="00793D0F">
        <w:rPr>
          <w:rStyle w:val="FootnoteReference"/>
          <w:rFonts w:ascii="Arial" w:hAnsi="Arial" w:cs="Arial"/>
          <w:sz w:val="12"/>
          <w:szCs w:val="12"/>
        </w:rPr>
        <w:t xml:space="preserve"> </w:t>
      </w:r>
      <w:r w:rsidRPr="00793D0F">
        <w:rPr>
          <w:rFonts w:ascii="Arial" w:hAnsi="Arial" w:cs="Arial"/>
          <w:sz w:val="12"/>
          <w:szCs w:val="12"/>
        </w:rPr>
        <w:tab/>
        <w:t xml:space="preserve">FRDC, 2017, </w:t>
      </w:r>
      <w:hyperlink r:id="rId30" w:history="1">
        <w:r w:rsidRPr="00793D0F">
          <w:rPr>
            <w:rStyle w:val="Hyperlink"/>
            <w:rFonts w:ascii="Arial" w:hAnsi="Arial" w:cs="Arial"/>
            <w:i/>
            <w:sz w:val="12"/>
            <w:szCs w:val="12"/>
          </w:rPr>
          <w:t>Australia’s seafood industry celebrates the launch of new peak body</w:t>
        </w:r>
      </w:hyperlink>
      <w:r>
        <w:rPr>
          <w:rFonts w:ascii="Arial" w:hAnsi="Arial" w:cs="Arial"/>
          <w:sz w:val="12"/>
          <w:szCs w:val="12"/>
        </w:rPr>
        <w:t xml:space="preserve"> </w:t>
      </w:r>
    </w:p>
  </w:footnote>
  <w:footnote w:id="59">
    <w:p w14:paraId="0C07D306" w14:textId="299859F6" w:rsidR="001A5484" w:rsidRPr="00DA7B2C" w:rsidRDefault="001A5484" w:rsidP="003E2220">
      <w:pPr>
        <w:pStyle w:val="FootnoteText"/>
        <w:ind w:left="142" w:hanging="142"/>
        <w:rPr>
          <w:rFonts w:ascii="Arial" w:hAnsi="Arial" w:cs="Arial"/>
          <w:sz w:val="12"/>
          <w:szCs w:val="12"/>
        </w:rPr>
      </w:pPr>
      <w:r w:rsidRPr="00AE67BB">
        <w:rPr>
          <w:rStyle w:val="FootnoteReference"/>
          <w:rFonts w:ascii="Arial" w:hAnsi="Arial" w:cs="Arial"/>
          <w:sz w:val="12"/>
          <w:szCs w:val="12"/>
        </w:rPr>
        <w:footnoteRef/>
      </w:r>
      <w:r w:rsidRPr="00AE67BB">
        <w:rPr>
          <w:rFonts w:ascii="Arial" w:hAnsi="Arial" w:cs="Arial"/>
          <w:sz w:val="12"/>
          <w:szCs w:val="12"/>
        </w:rPr>
        <w:t xml:space="preserve"> </w:t>
      </w:r>
      <w:r w:rsidR="00CA4878">
        <w:rPr>
          <w:rFonts w:ascii="Arial" w:hAnsi="Arial" w:cs="Arial"/>
          <w:sz w:val="12"/>
          <w:szCs w:val="12"/>
        </w:rPr>
        <w:tab/>
      </w:r>
      <w:r w:rsidRPr="00AE67BB">
        <w:rPr>
          <w:rFonts w:ascii="Arial" w:hAnsi="Arial" w:cs="Arial"/>
          <w:sz w:val="12"/>
          <w:szCs w:val="12"/>
        </w:rPr>
        <w:t>Senate Standing Committee of Rural and Regional Affairs and Transport</w:t>
      </w:r>
      <w:r>
        <w:rPr>
          <w:rFonts w:ascii="Arial" w:hAnsi="Arial" w:cs="Arial"/>
          <w:sz w:val="12"/>
          <w:szCs w:val="12"/>
        </w:rPr>
        <w:t>,</w:t>
      </w:r>
      <w:r w:rsidRPr="00AE67BB">
        <w:rPr>
          <w:rFonts w:ascii="Arial" w:hAnsi="Arial" w:cs="Arial"/>
          <w:sz w:val="12"/>
          <w:szCs w:val="12"/>
        </w:rPr>
        <w:t xml:space="preserve"> 2014, </w:t>
      </w:r>
      <w:hyperlink r:id="rId31" w:history="1">
        <w:r w:rsidRPr="00793D0F">
          <w:rPr>
            <w:rStyle w:val="Hyperlink"/>
            <w:rFonts w:ascii="Arial" w:hAnsi="Arial" w:cs="Arial"/>
            <w:i/>
            <w:sz w:val="12"/>
            <w:szCs w:val="12"/>
          </w:rPr>
          <w:t>Current requirements for labelling seafood and seafood products, Report - December</w:t>
        </w:r>
      </w:hyperlink>
      <w:r w:rsidRPr="00793D0F">
        <w:rPr>
          <w:rFonts w:ascii="Arial" w:hAnsi="Arial" w:cs="Arial"/>
          <w:sz w:val="12"/>
          <w:szCs w:val="12"/>
        </w:rPr>
        <w:t>,</w:t>
      </w:r>
      <w:r w:rsidRPr="00AE67BB">
        <w:rPr>
          <w:rFonts w:ascii="Arial" w:hAnsi="Arial" w:cs="Arial"/>
          <w:sz w:val="12"/>
          <w:szCs w:val="12"/>
        </w:rPr>
        <w:t xml:space="preserve"> p.</w:t>
      </w:r>
      <w:r>
        <w:rPr>
          <w:rFonts w:ascii="Arial" w:hAnsi="Arial" w:cs="Arial"/>
          <w:sz w:val="12"/>
          <w:szCs w:val="12"/>
        </w:rPr>
        <w:t>29-30</w:t>
      </w:r>
    </w:p>
  </w:footnote>
  <w:footnote w:id="60">
    <w:p w14:paraId="0C07D307" w14:textId="77777777" w:rsidR="001A5484" w:rsidRPr="00CF2300" w:rsidRDefault="001A5484" w:rsidP="003E2220">
      <w:pPr>
        <w:pStyle w:val="FootnoteText"/>
        <w:rPr>
          <w:rFonts w:ascii="Arial" w:hAnsi="Arial" w:cs="Arial"/>
          <w:sz w:val="12"/>
          <w:szCs w:val="12"/>
        </w:rPr>
      </w:pPr>
      <w:r w:rsidRPr="00CF2300">
        <w:rPr>
          <w:rStyle w:val="FootnoteReference"/>
          <w:rFonts w:ascii="Arial" w:hAnsi="Arial" w:cs="Arial"/>
          <w:sz w:val="12"/>
          <w:szCs w:val="12"/>
        </w:rPr>
        <w:footnoteRef/>
      </w:r>
      <w:r w:rsidRPr="00CF2300">
        <w:rPr>
          <w:rFonts w:ascii="Arial" w:hAnsi="Arial" w:cs="Arial"/>
          <w:sz w:val="12"/>
          <w:szCs w:val="12"/>
        </w:rPr>
        <w:t xml:space="preserve"> IBIS World</w:t>
      </w:r>
      <w:r>
        <w:rPr>
          <w:rFonts w:ascii="Arial" w:hAnsi="Arial" w:cs="Arial"/>
          <w:sz w:val="12"/>
          <w:szCs w:val="12"/>
        </w:rPr>
        <w:t>,</w:t>
      </w:r>
      <w:r w:rsidRPr="00CF2300">
        <w:rPr>
          <w:rFonts w:ascii="Arial" w:hAnsi="Arial" w:cs="Arial"/>
          <w:sz w:val="12"/>
          <w:szCs w:val="12"/>
        </w:rPr>
        <w:t xml:space="preserve"> 2016, </w:t>
      </w:r>
      <w:r w:rsidRPr="00CF2300">
        <w:rPr>
          <w:rFonts w:ascii="Arial" w:hAnsi="Arial" w:cs="Arial"/>
          <w:i/>
          <w:sz w:val="12"/>
          <w:szCs w:val="12"/>
        </w:rPr>
        <w:t xml:space="preserve">Industry Reports – Aquaculture in </w:t>
      </w:r>
      <w:r>
        <w:rPr>
          <w:rFonts w:ascii="Arial" w:hAnsi="Arial" w:cs="Arial"/>
          <w:i/>
          <w:sz w:val="12"/>
          <w:szCs w:val="12"/>
        </w:rPr>
        <w:t>Australia; Fishing in Australia</w:t>
      </w:r>
    </w:p>
  </w:footnote>
  <w:footnote w:id="61">
    <w:p w14:paraId="0C07D308" w14:textId="7AC5B4CA" w:rsidR="001A5484" w:rsidRPr="00CF2300" w:rsidRDefault="001A5484" w:rsidP="003E2220">
      <w:pPr>
        <w:pStyle w:val="FootnoteText"/>
        <w:rPr>
          <w:rFonts w:ascii="Arial" w:hAnsi="Arial" w:cs="Arial"/>
        </w:rPr>
      </w:pPr>
      <w:r w:rsidRPr="00CF2300">
        <w:rPr>
          <w:rStyle w:val="FootnoteReference"/>
          <w:rFonts w:ascii="Arial" w:hAnsi="Arial" w:cs="Arial"/>
          <w:sz w:val="12"/>
          <w:szCs w:val="12"/>
        </w:rPr>
        <w:footnoteRef/>
      </w:r>
      <w:r w:rsidRPr="00CF2300">
        <w:rPr>
          <w:rFonts w:ascii="Arial" w:hAnsi="Arial" w:cs="Arial"/>
          <w:sz w:val="12"/>
          <w:szCs w:val="12"/>
        </w:rPr>
        <w:t xml:space="preserve"> IBIS World</w:t>
      </w:r>
      <w:r>
        <w:rPr>
          <w:rFonts w:ascii="Arial" w:hAnsi="Arial" w:cs="Arial"/>
          <w:sz w:val="12"/>
          <w:szCs w:val="12"/>
        </w:rPr>
        <w:t>,</w:t>
      </w:r>
      <w:r w:rsidRPr="00CF2300">
        <w:rPr>
          <w:rFonts w:ascii="Arial" w:hAnsi="Arial" w:cs="Arial"/>
          <w:sz w:val="12"/>
          <w:szCs w:val="12"/>
        </w:rPr>
        <w:t xml:space="preserve"> 2016 (Ibid footnote</w:t>
      </w:r>
      <w:r>
        <w:rPr>
          <w:rFonts w:ascii="Arial" w:hAnsi="Arial" w:cs="Arial"/>
          <w:sz w:val="12"/>
          <w:szCs w:val="12"/>
        </w:rPr>
        <w:t xml:space="preserve"> #59)</w:t>
      </w:r>
    </w:p>
  </w:footnote>
  <w:footnote w:id="62">
    <w:p w14:paraId="0C07D309" w14:textId="72F13AC8" w:rsidR="001A5484" w:rsidRPr="00CF2300" w:rsidRDefault="001A5484" w:rsidP="003E2220">
      <w:pPr>
        <w:pStyle w:val="FootnoteText"/>
        <w:rPr>
          <w:rFonts w:ascii="Arial" w:hAnsi="Arial" w:cs="Arial"/>
          <w:sz w:val="12"/>
          <w:szCs w:val="12"/>
        </w:rPr>
      </w:pPr>
      <w:r w:rsidRPr="00CF2300">
        <w:rPr>
          <w:rStyle w:val="FootnoteReference"/>
          <w:rFonts w:ascii="Arial" w:hAnsi="Arial" w:cs="Arial"/>
          <w:sz w:val="12"/>
          <w:szCs w:val="12"/>
        </w:rPr>
        <w:footnoteRef/>
      </w:r>
      <w:r w:rsidRPr="00CF2300">
        <w:rPr>
          <w:rFonts w:ascii="Arial" w:hAnsi="Arial" w:cs="Arial"/>
          <w:sz w:val="12"/>
          <w:szCs w:val="12"/>
        </w:rPr>
        <w:t xml:space="preserve"> IBIS World</w:t>
      </w:r>
      <w:r>
        <w:rPr>
          <w:rFonts w:ascii="Arial" w:hAnsi="Arial" w:cs="Arial"/>
          <w:sz w:val="12"/>
          <w:szCs w:val="12"/>
        </w:rPr>
        <w:t>,</w:t>
      </w:r>
      <w:r w:rsidRPr="00CF2300">
        <w:rPr>
          <w:rFonts w:ascii="Arial" w:hAnsi="Arial" w:cs="Arial"/>
          <w:sz w:val="12"/>
          <w:szCs w:val="12"/>
        </w:rPr>
        <w:t xml:space="preserve"> 2016 (Ibid footnote</w:t>
      </w:r>
      <w:r>
        <w:rPr>
          <w:rFonts w:ascii="Arial" w:hAnsi="Arial" w:cs="Arial"/>
          <w:sz w:val="12"/>
          <w:szCs w:val="12"/>
        </w:rPr>
        <w:t xml:space="preserve"> </w:t>
      </w:r>
      <w:r w:rsidRPr="00CF2300">
        <w:rPr>
          <w:rFonts w:ascii="Arial" w:hAnsi="Arial" w:cs="Arial"/>
          <w:sz w:val="12"/>
          <w:szCs w:val="12"/>
        </w:rPr>
        <w:t>#</w:t>
      </w:r>
      <w:r>
        <w:rPr>
          <w:rFonts w:ascii="Arial" w:hAnsi="Arial" w:cs="Arial"/>
          <w:sz w:val="12"/>
          <w:szCs w:val="12"/>
        </w:rPr>
        <w:t>59</w:t>
      </w:r>
    </w:p>
  </w:footnote>
  <w:footnote w:id="63">
    <w:p w14:paraId="0C07D30A" w14:textId="77777777" w:rsidR="001A5484" w:rsidRPr="00CF2300" w:rsidRDefault="001A5484" w:rsidP="003E2220">
      <w:pPr>
        <w:pStyle w:val="FootnoteText"/>
        <w:rPr>
          <w:rFonts w:ascii="Arial" w:hAnsi="Arial" w:cs="Arial"/>
          <w:sz w:val="12"/>
          <w:szCs w:val="12"/>
        </w:rPr>
      </w:pPr>
      <w:r w:rsidRPr="00CF2300">
        <w:rPr>
          <w:rStyle w:val="FootnoteReference"/>
          <w:rFonts w:ascii="Arial" w:hAnsi="Arial" w:cs="Arial"/>
          <w:sz w:val="12"/>
          <w:szCs w:val="12"/>
        </w:rPr>
        <w:footnoteRef/>
      </w:r>
      <w:r w:rsidRPr="00CF2300">
        <w:rPr>
          <w:rFonts w:ascii="Arial" w:hAnsi="Arial" w:cs="Arial"/>
          <w:sz w:val="12"/>
          <w:szCs w:val="12"/>
        </w:rPr>
        <w:t xml:space="preserve"> IBIS World</w:t>
      </w:r>
      <w:r>
        <w:rPr>
          <w:rFonts w:ascii="Arial" w:hAnsi="Arial" w:cs="Arial"/>
          <w:sz w:val="12"/>
          <w:szCs w:val="12"/>
        </w:rPr>
        <w:t>,</w:t>
      </w:r>
      <w:r w:rsidRPr="00CF2300">
        <w:rPr>
          <w:rFonts w:ascii="Arial" w:hAnsi="Arial" w:cs="Arial"/>
          <w:sz w:val="12"/>
          <w:szCs w:val="12"/>
        </w:rPr>
        <w:t xml:space="preserve"> 2017, </w:t>
      </w:r>
      <w:r w:rsidRPr="00CF2300">
        <w:rPr>
          <w:rFonts w:ascii="Arial" w:hAnsi="Arial" w:cs="Arial"/>
          <w:i/>
          <w:sz w:val="12"/>
          <w:szCs w:val="12"/>
        </w:rPr>
        <w:t>Industry Reports – Seafood Processing in Australia,</w:t>
      </w:r>
      <w:r w:rsidRPr="00CF2300">
        <w:rPr>
          <w:rFonts w:ascii="Arial" w:hAnsi="Arial" w:cs="Arial"/>
          <w:sz w:val="12"/>
          <w:szCs w:val="12"/>
        </w:rPr>
        <w:t xml:space="preserve"> May</w:t>
      </w:r>
    </w:p>
  </w:footnote>
  <w:footnote w:id="64">
    <w:p w14:paraId="0C07D30B" w14:textId="75E9C1A7" w:rsidR="001A5484" w:rsidRPr="00CF2300" w:rsidRDefault="001A5484" w:rsidP="003E2220">
      <w:pPr>
        <w:pStyle w:val="FootnoteText"/>
        <w:rPr>
          <w:rFonts w:ascii="Arial" w:hAnsi="Arial" w:cs="Arial"/>
          <w:sz w:val="12"/>
          <w:szCs w:val="12"/>
        </w:rPr>
      </w:pPr>
      <w:r w:rsidRPr="00CF2300">
        <w:rPr>
          <w:rStyle w:val="FootnoteReference"/>
          <w:rFonts w:ascii="Arial" w:hAnsi="Arial" w:cs="Arial"/>
          <w:sz w:val="12"/>
          <w:szCs w:val="12"/>
        </w:rPr>
        <w:footnoteRef/>
      </w:r>
      <w:r w:rsidRPr="00CF2300">
        <w:rPr>
          <w:rFonts w:ascii="Arial" w:hAnsi="Arial" w:cs="Arial"/>
          <w:sz w:val="12"/>
          <w:szCs w:val="12"/>
        </w:rPr>
        <w:t xml:space="preserve"> IBIS World</w:t>
      </w:r>
      <w:r>
        <w:rPr>
          <w:rFonts w:ascii="Arial" w:hAnsi="Arial" w:cs="Arial"/>
          <w:sz w:val="12"/>
          <w:szCs w:val="12"/>
        </w:rPr>
        <w:t>,</w:t>
      </w:r>
      <w:r w:rsidRPr="00CF2300">
        <w:rPr>
          <w:rFonts w:ascii="Arial" w:hAnsi="Arial" w:cs="Arial"/>
          <w:sz w:val="12"/>
          <w:szCs w:val="12"/>
        </w:rPr>
        <w:t xml:space="preserve"> 2017 (Ibid footnote</w:t>
      </w:r>
      <w:r>
        <w:rPr>
          <w:rFonts w:ascii="Arial" w:hAnsi="Arial" w:cs="Arial"/>
          <w:sz w:val="12"/>
          <w:szCs w:val="12"/>
        </w:rPr>
        <w:t xml:space="preserve"> </w:t>
      </w:r>
      <w:r w:rsidRPr="00CF2300">
        <w:rPr>
          <w:rFonts w:ascii="Arial" w:hAnsi="Arial" w:cs="Arial"/>
          <w:sz w:val="12"/>
          <w:szCs w:val="12"/>
        </w:rPr>
        <w:t>#6</w:t>
      </w:r>
      <w:r>
        <w:rPr>
          <w:rFonts w:ascii="Arial" w:hAnsi="Arial" w:cs="Arial"/>
          <w:sz w:val="12"/>
          <w:szCs w:val="12"/>
        </w:rPr>
        <w:t>2</w:t>
      </w:r>
    </w:p>
  </w:footnote>
  <w:footnote w:id="65">
    <w:p w14:paraId="0C07D30C" w14:textId="42D28061" w:rsidR="001A5484" w:rsidRPr="00CF2300" w:rsidRDefault="001A5484" w:rsidP="003E2220">
      <w:pPr>
        <w:pStyle w:val="FootnoteText"/>
        <w:rPr>
          <w:rFonts w:ascii="Arial" w:hAnsi="Arial" w:cs="Arial"/>
          <w:sz w:val="12"/>
          <w:szCs w:val="12"/>
        </w:rPr>
      </w:pPr>
      <w:r w:rsidRPr="00CF2300">
        <w:rPr>
          <w:rStyle w:val="FootnoteReference"/>
          <w:rFonts w:ascii="Arial" w:hAnsi="Arial" w:cs="Arial"/>
          <w:sz w:val="12"/>
          <w:szCs w:val="12"/>
        </w:rPr>
        <w:footnoteRef/>
      </w:r>
      <w:r w:rsidRPr="00CF2300">
        <w:rPr>
          <w:rFonts w:ascii="Arial" w:hAnsi="Arial" w:cs="Arial"/>
          <w:sz w:val="12"/>
          <w:szCs w:val="12"/>
        </w:rPr>
        <w:t xml:space="preserve"> IBIS World</w:t>
      </w:r>
      <w:r>
        <w:rPr>
          <w:rFonts w:ascii="Arial" w:hAnsi="Arial" w:cs="Arial"/>
          <w:sz w:val="12"/>
          <w:szCs w:val="12"/>
        </w:rPr>
        <w:t>,</w:t>
      </w:r>
      <w:r w:rsidRPr="00CF2300">
        <w:rPr>
          <w:rFonts w:ascii="Arial" w:hAnsi="Arial" w:cs="Arial"/>
          <w:sz w:val="12"/>
          <w:szCs w:val="12"/>
        </w:rPr>
        <w:t xml:space="preserve"> 2017 (Ibid footnote</w:t>
      </w:r>
      <w:r>
        <w:rPr>
          <w:rFonts w:ascii="Arial" w:hAnsi="Arial" w:cs="Arial"/>
          <w:sz w:val="12"/>
          <w:szCs w:val="12"/>
        </w:rPr>
        <w:t xml:space="preserve"> </w:t>
      </w:r>
      <w:r w:rsidRPr="00CF2300">
        <w:rPr>
          <w:rFonts w:ascii="Arial" w:hAnsi="Arial" w:cs="Arial"/>
          <w:sz w:val="12"/>
          <w:szCs w:val="12"/>
        </w:rPr>
        <w:t>#</w:t>
      </w:r>
      <w:r>
        <w:rPr>
          <w:rFonts w:ascii="Arial" w:hAnsi="Arial" w:cs="Arial"/>
          <w:sz w:val="12"/>
          <w:szCs w:val="12"/>
        </w:rPr>
        <w:t>62)</w:t>
      </w:r>
    </w:p>
  </w:footnote>
  <w:footnote w:id="66">
    <w:p w14:paraId="0C07D30D" w14:textId="641F4C13" w:rsidR="001A5484" w:rsidRPr="00CF2300" w:rsidRDefault="001A5484" w:rsidP="003E2220">
      <w:pPr>
        <w:pStyle w:val="FootnoteText"/>
        <w:rPr>
          <w:rFonts w:ascii="Arial" w:hAnsi="Arial" w:cs="Arial"/>
          <w:sz w:val="12"/>
          <w:szCs w:val="12"/>
        </w:rPr>
      </w:pPr>
      <w:r w:rsidRPr="00CF2300">
        <w:rPr>
          <w:rStyle w:val="FootnoteReference"/>
          <w:rFonts w:ascii="Arial" w:hAnsi="Arial" w:cs="Arial"/>
          <w:sz w:val="12"/>
          <w:szCs w:val="12"/>
        </w:rPr>
        <w:footnoteRef/>
      </w:r>
      <w:r w:rsidRPr="00CF2300">
        <w:rPr>
          <w:rFonts w:ascii="Arial" w:hAnsi="Arial" w:cs="Arial"/>
          <w:sz w:val="12"/>
          <w:szCs w:val="12"/>
        </w:rPr>
        <w:t xml:space="preserve"> IBIS World</w:t>
      </w:r>
      <w:r>
        <w:rPr>
          <w:rFonts w:ascii="Arial" w:hAnsi="Arial" w:cs="Arial"/>
          <w:sz w:val="12"/>
          <w:szCs w:val="12"/>
        </w:rPr>
        <w:t>,</w:t>
      </w:r>
      <w:r w:rsidRPr="00CF2300">
        <w:rPr>
          <w:rFonts w:ascii="Arial" w:hAnsi="Arial" w:cs="Arial"/>
          <w:sz w:val="12"/>
          <w:szCs w:val="12"/>
        </w:rPr>
        <w:t xml:space="preserve"> 2017 (Ibid footnote</w:t>
      </w:r>
      <w:r>
        <w:rPr>
          <w:rFonts w:ascii="Arial" w:hAnsi="Arial" w:cs="Arial"/>
          <w:sz w:val="12"/>
          <w:szCs w:val="12"/>
        </w:rPr>
        <w:t xml:space="preserve"> </w:t>
      </w:r>
      <w:r w:rsidRPr="00CF2300">
        <w:rPr>
          <w:rFonts w:ascii="Arial" w:hAnsi="Arial" w:cs="Arial"/>
          <w:sz w:val="12"/>
          <w:szCs w:val="12"/>
        </w:rPr>
        <w:t>#6</w:t>
      </w:r>
      <w:r>
        <w:rPr>
          <w:rFonts w:ascii="Arial" w:hAnsi="Arial" w:cs="Arial"/>
          <w:sz w:val="12"/>
          <w:szCs w:val="12"/>
        </w:rPr>
        <w:t>2)</w:t>
      </w:r>
    </w:p>
  </w:footnote>
  <w:footnote w:id="67">
    <w:p w14:paraId="0C07D30E" w14:textId="77777777" w:rsidR="001A5484" w:rsidRPr="00CF2300" w:rsidRDefault="001A5484" w:rsidP="003E2220">
      <w:pPr>
        <w:pStyle w:val="FootnoteText"/>
        <w:rPr>
          <w:rFonts w:ascii="Arial" w:hAnsi="Arial" w:cs="Arial"/>
          <w:sz w:val="12"/>
          <w:szCs w:val="12"/>
        </w:rPr>
      </w:pPr>
      <w:r w:rsidRPr="00CF2300">
        <w:rPr>
          <w:rStyle w:val="FootnoteReference"/>
          <w:rFonts w:ascii="Arial" w:hAnsi="Arial" w:cs="Arial"/>
          <w:sz w:val="12"/>
          <w:szCs w:val="12"/>
        </w:rPr>
        <w:footnoteRef/>
      </w:r>
      <w:r w:rsidRPr="00CF2300">
        <w:rPr>
          <w:rFonts w:ascii="Arial" w:hAnsi="Arial" w:cs="Arial"/>
          <w:sz w:val="12"/>
          <w:szCs w:val="12"/>
        </w:rPr>
        <w:t xml:space="preserve"> IBIS World</w:t>
      </w:r>
      <w:r>
        <w:rPr>
          <w:rFonts w:ascii="Arial" w:hAnsi="Arial" w:cs="Arial"/>
          <w:sz w:val="12"/>
          <w:szCs w:val="12"/>
        </w:rPr>
        <w:t>,</w:t>
      </w:r>
      <w:r w:rsidRPr="00CF2300">
        <w:rPr>
          <w:rFonts w:ascii="Arial" w:hAnsi="Arial" w:cs="Arial"/>
          <w:sz w:val="12"/>
          <w:szCs w:val="12"/>
        </w:rPr>
        <w:t xml:space="preserve"> 2017, </w:t>
      </w:r>
      <w:r w:rsidRPr="00CF2300">
        <w:rPr>
          <w:rFonts w:ascii="Arial" w:hAnsi="Arial" w:cs="Arial"/>
          <w:i/>
          <w:sz w:val="12"/>
          <w:szCs w:val="12"/>
        </w:rPr>
        <w:t>Industry Reports – Fish and Seafood Wholesaling in Australia</w:t>
      </w:r>
      <w:r w:rsidRPr="00CF2300">
        <w:rPr>
          <w:rFonts w:ascii="Arial" w:hAnsi="Arial" w:cs="Arial"/>
          <w:sz w:val="12"/>
          <w:szCs w:val="12"/>
        </w:rPr>
        <w:t>, January</w:t>
      </w:r>
    </w:p>
  </w:footnote>
  <w:footnote w:id="68">
    <w:p w14:paraId="0C07D30F" w14:textId="326A4481" w:rsidR="001A5484" w:rsidRPr="00CF2300" w:rsidRDefault="001A5484" w:rsidP="003E2220">
      <w:pPr>
        <w:pStyle w:val="FootnoteText"/>
        <w:rPr>
          <w:rFonts w:ascii="Arial" w:hAnsi="Arial" w:cs="Arial"/>
          <w:sz w:val="12"/>
          <w:szCs w:val="12"/>
        </w:rPr>
      </w:pPr>
      <w:r w:rsidRPr="00CF2300">
        <w:rPr>
          <w:rStyle w:val="FootnoteReference"/>
          <w:rFonts w:ascii="Arial" w:hAnsi="Arial" w:cs="Arial"/>
          <w:sz w:val="12"/>
          <w:szCs w:val="12"/>
        </w:rPr>
        <w:footnoteRef/>
      </w:r>
      <w:r w:rsidRPr="00CF2300">
        <w:rPr>
          <w:rFonts w:ascii="Arial" w:hAnsi="Arial" w:cs="Arial"/>
          <w:sz w:val="12"/>
          <w:szCs w:val="12"/>
        </w:rPr>
        <w:t xml:space="preserve"> IBIS World</w:t>
      </w:r>
      <w:r>
        <w:rPr>
          <w:rFonts w:ascii="Arial" w:hAnsi="Arial" w:cs="Arial"/>
          <w:sz w:val="12"/>
          <w:szCs w:val="12"/>
        </w:rPr>
        <w:t>,</w:t>
      </w:r>
      <w:r w:rsidRPr="00CF2300">
        <w:rPr>
          <w:rFonts w:ascii="Arial" w:hAnsi="Arial" w:cs="Arial"/>
          <w:sz w:val="12"/>
          <w:szCs w:val="12"/>
        </w:rPr>
        <w:t xml:space="preserve"> 2017 (Ibid footnote #6</w:t>
      </w:r>
      <w:r>
        <w:rPr>
          <w:rFonts w:ascii="Arial" w:hAnsi="Arial" w:cs="Arial"/>
          <w:sz w:val="12"/>
          <w:szCs w:val="12"/>
        </w:rPr>
        <w:t>6)</w:t>
      </w:r>
    </w:p>
  </w:footnote>
  <w:footnote w:id="69">
    <w:p w14:paraId="0C07D310" w14:textId="052F5C96" w:rsidR="001A5484" w:rsidRPr="005A2678" w:rsidRDefault="001A5484" w:rsidP="003E2220">
      <w:pPr>
        <w:pStyle w:val="FootnoteText"/>
        <w:rPr>
          <w:sz w:val="12"/>
          <w:szCs w:val="12"/>
        </w:rPr>
      </w:pPr>
      <w:r w:rsidRPr="00CF2300">
        <w:rPr>
          <w:rStyle w:val="FootnoteReference"/>
          <w:rFonts w:ascii="Arial" w:hAnsi="Arial" w:cs="Arial"/>
          <w:sz w:val="12"/>
          <w:szCs w:val="12"/>
        </w:rPr>
        <w:footnoteRef/>
      </w:r>
      <w:r w:rsidRPr="00CF2300">
        <w:rPr>
          <w:rFonts w:ascii="Arial" w:hAnsi="Arial" w:cs="Arial"/>
          <w:sz w:val="12"/>
          <w:szCs w:val="12"/>
        </w:rPr>
        <w:t xml:space="preserve"> IBIS World</w:t>
      </w:r>
      <w:r>
        <w:rPr>
          <w:rFonts w:ascii="Arial" w:hAnsi="Arial" w:cs="Arial"/>
          <w:sz w:val="12"/>
          <w:szCs w:val="12"/>
        </w:rPr>
        <w:t>,</w:t>
      </w:r>
      <w:r w:rsidRPr="00CF2300">
        <w:rPr>
          <w:rFonts w:ascii="Arial" w:hAnsi="Arial" w:cs="Arial"/>
          <w:sz w:val="12"/>
          <w:szCs w:val="12"/>
        </w:rPr>
        <w:t xml:space="preserve"> 2017 (Ibid footnote #6</w:t>
      </w:r>
      <w:r>
        <w:rPr>
          <w:rFonts w:ascii="Arial" w:hAnsi="Arial" w:cs="Arial"/>
          <w:sz w:val="12"/>
          <w:szCs w:val="12"/>
        </w:rPr>
        <w:t>6)</w:t>
      </w:r>
    </w:p>
  </w:footnote>
  <w:footnote w:id="70">
    <w:p w14:paraId="0C07D311" w14:textId="77777777" w:rsidR="001A5484" w:rsidRPr="00CF2300" w:rsidRDefault="001A5484" w:rsidP="003E2220">
      <w:pPr>
        <w:pStyle w:val="FootnoteText"/>
        <w:rPr>
          <w:rFonts w:ascii="Arial" w:hAnsi="Arial" w:cs="Arial"/>
          <w:sz w:val="12"/>
          <w:szCs w:val="12"/>
        </w:rPr>
      </w:pPr>
      <w:r w:rsidRPr="00CF2300">
        <w:rPr>
          <w:rStyle w:val="FootnoteReference"/>
          <w:rFonts w:ascii="Arial" w:hAnsi="Arial" w:cs="Arial"/>
          <w:sz w:val="12"/>
          <w:szCs w:val="12"/>
        </w:rPr>
        <w:footnoteRef/>
      </w:r>
      <w:r w:rsidRPr="00CF2300">
        <w:rPr>
          <w:rFonts w:ascii="Arial" w:hAnsi="Arial" w:cs="Arial"/>
          <w:sz w:val="12"/>
          <w:szCs w:val="12"/>
        </w:rPr>
        <w:t xml:space="preserve"> IBIS World</w:t>
      </w:r>
      <w:r>
        <w:rPr>
          <w:rFonts w:ascii="Arial" w:hAnsi="Arial" w:cs="Arial"/>
          <w:sz w:val="12"/>
          <w:szCs w:val="12"/>
        </w:rPr>
        <w:t>,</w:t>
      </w:r>
      <w:r w:rsidRPr="00CF2300">
        <w:rPr>
          <w:rFonts w:ascii="Arial" w:hAnsi="Arial" w:cs="Arial"/>
          <w:sz w:val="12"/>
          <w:szCs w:val="12"/>
        </w:rPr>
        <w:t xml:space="preserve"> 2016, </w:t>
      </w:r>
      <w:r w:rsidRPr="00CF2300">
        <w:rPr>
          <w:rFonts w:ascii="Arial" w:hAnsi="Arial" w:cs="Arial"/>
          <w:i/>
          <w:sz w:val="12"/>
          <w:szCs w:val="12"/>
        </w:rPr>
        <w:t>Industry Reports – Seafood Retailing in Australia</w:t>
      </w:r>
      <w:r w:rsidRPr="00CF2300">
        <w:rPr>
          <w:rFonts w:ascii="Arial" w:hAnsi="Arial" w:cs="Arial"/>
          <w:sz w:val="12"/>
          <w:szCs w:val="12"/>
        </w:rPr>
        <w:t>, September p.25</w:t>
      </w:r>
    </w:p>
  </w:footnote>
  <w:footnote w:id="71">
    <w:p w14:paraId="0C07D312" w14:textId="5CD0F01E" w:rsidR="001A5484" w:rsidRPr="00CF2300" w:rsidRDefault="001A5484" w:rsidP="003E2220">
      <w:pPr>
        <w:pStyle w:val="FootnoteText"/>
        <w:rPr>
          <w:rFonts w:ascii="Arial" w:hAnsi="Arial" w:cs="Arial"/>
          <w:sz w:val="12"/>
          <w:szCs w:val="12"/>
        </w:rPr>
      </w:pPr>
      <w:r w:rsidRPr="00CF2300">
        <w:rPr>
          <w:rStyle w:val="FootnoteReference"/>
          <w:rFonts w:ascii="Arial" w:hAnsi="Arial" w:cs="Arial"/>
          <w:sz w:val="12"/>
          <w:szCs w:val="12"/>
        </w:rPr>
        <w:footnoteRef/>
      </w:r>
      <w:r w:rsidRPr="00CF2300">
        <w:rPr>
          <w:rFonts w:ascii="Arial" w:hAnsi="Arial" w:cs="Arial"/>
          <w:sz w:val="12"/>
          <w:szCs w:val="12"/>
        </w:rPr>
        <w:t xml:space="preserve"> IBIS World</w:t>
      </w:r>
      <w:r>
        <w:rPr>
          <w:rFonts w:ascii="Arial" w:hAnsi="Arial" w:cs="Arial"/>
          <w:sz w:val="12"/>
          <w:szCs w:val="12"/>
        </w:rPr>
        <w:t>,</w:t>
      </w:r>
      <w:r w:rsidRPr="00CF2300">
        <w:rPr>
          <w:rFonts w:ascii="Arial" w:hAnsi="Arial" w:cs="Arial"/>
          <w:sz w:val="12"/>
          <w:szCs w:val="12"/>
        </w:rPr>
        <w:t xml:space="preserve"> 2017</w:t>
      </w:r>
      <w:r>
        <w:rPr>
          <w:rFonts w:ascii="Arial" w:hAnsi="Arial" w:cs="Arial"/>
          <w:sz w:val="12"/>
          <w:szCs w:val="12"/>
        </w:rPr>
        <w:t xml:space="preserve"> (Ibid footnote #69)</w:t>
      </w:r>
    </w:p>
  </w:footnote>
  <w:footnote w:id="72">
    <w:p w14:paraId="0C07D313" w14:textId="4183FD89" w:rsidR="001A5484" w:rsidRPr="00CF2300" w:rsidRDefault="001A5484" w:rsidP="003E2220">
      <w:pPr>
        <w:pStyle w:val="FootnoteText"/>
        <w:rPr>
          <w:rFonts w:ascii="Arial" w:hAnsi="Arial" w:cs="Arial"/>
          <w:sz w:val="12"/>
          <w:szCs w:val="12"/>
        </w:rPr>
      </w:pPr>
      <w:r w:rsidRPr="00CF2300">
        <w:rPr>
          <w:rStyle w:val="FootnoteReference"/>
          <w:rFonts w:ascii="Arial" w:hAnsi="Arial" w:cs="Arial"/>
          <w:sz w:val="12"/>
          <w:szCs w:val="12"/>
        </w:rPr>
        <w:footnoteRef/>
      </w:r>
      <w:r>
        <w:rPr>
          <w:rFonts w:ascii="Arial" w:hAnsi="Arial" w:cs="Arial"/>
          <w:sz w:val="12"/>
          <w:szCs w:val="12"/>
        </w:rPr>
        <w:t xml:space="preserve"> I</w:t>
      </w:r>
      <w:r w:rsidRPr="00FA6E58">
        <w:rPr>
          <w:rFonts w:ascii="Arial" w:hAnsi="Arial" w:cs="Arial"/>
          <w:sz w:val="12"/>
          <w:szCs w:val="12"/>
        </w:rPr>
        <w:t>BISWorld 2016/17, Industry Reports- Cafes a</w:t>
      </w:r>
      <w:r>
        <w:rPr>
          <w:rFonts w:ascii="Arial" w:hAnsi="Arial" w:cs="Arial"/>
          <w:sz w:val="12"/>
          <w:szCs w:val="12"/>
        </w:rPr>
        <w:t>n</w:t>
      </w:r>
      <w:r w:rsidRPr="00FA6E58">
        <w:rPr>
          <w:rFonts w:ascii="Arial" w:hAnsi="Arial" w:cs="Arial"/>
          <w:sz w:val="12"/>
          <w:szCs w:val="12"/>
        </w:rPr>
        <w:t>d Coffee Shops in Australia; Catering Services in Australia; Fast Food Services in Australia; Pubs, Bars and Nightclubs in Australia; Restaurants in Australia;</w:t>
      </w:r>
      <w:r>
        <w:rPr>
          <w:rFonts w:ascii="Arial" w:hAnsi="Arial" w:cs="Arial"/>
          <w:sz w:val="12"/>
          <w:szCs w:val="12"/>
        </w:rPr>
        <w:t xml:space="preserve"> Social Clubs in Australia</w:t>
      </w:r>
    </w:p>
  </w:footnote>
  <w:footnote w:id="73">
    <w:p w14:paraId="0C07D314" w14:textId="77777777" w:rsidR="001A5484" w:rsidRPr="005A2678" w:rsidRDefault="001A5484" w:rsidP="003E2220">
      <w:pPr>
        <w:pStyle w:val="FootnoteText"/>
        <w:rPr>
          <w:sz w:val="12"/>
          <w:szCs w:val="12"/>
        </w:rPr>
      </w:pPr>
      <w:r w:rsidRPr="00CF2300">
        <w:rPr>
          <w:rStyle w:val="FootnoteReference"/>
          <w:rFonts w:ascii="Arial" w:hAnsi="Arial" w:cs="Arial"/>
          <w:sz w:val="12"/>
          <w:szCs w:val="12"/>
        </w:rPr>
        <w:footnoteRef/>
      </w:r>
      <w:r w:rsidRPr="00CF2300">
        <w:rPr>
          <w:rFonts w:ascii="Arial" w:hAnsi="Arial" w:cs="Arial"/>
          <w:sz w:val="12"/>
          <w:szCs w:val="12"/>
        </w:rPr>
        <w:t xml:space="preserve"> IBIS World</w:t>
      </w:r>
      <w:r>
        <w:rPr>
          <w:rFonts w:ascii="Arial" w:hAnsi="Arial" w:cs="Arial"/>
          <w:sz w:val="12"/>
          <w:szCs w:val="12"/>
        </w:rPr>
        <w:t>,</w:t>
      </w:r>
      <w:r w:rsidRPr="00CF2300">
        <w:rPr>
          <w:rFonts w:ascii="Arial" w:hAnsi="Arial" w:cs="Arial"/>
          <w:sz w:val="12"/>
          <w:szCs w:val="12"/>
        </w:rPr>
        <w:t xml:space="preserve"> 2017 (Ibid footnote #71</w:t>
      </w:r>
      <w:r>
        <w:rPr>
          <w:rFonts w:ascii="Arial" w:hAnsi="Arial" w:cs="Arial"/>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56DA0" w14:textId="77777777" w:rsidR="001A5484" w:rsidRDefault="001A5484" w:rsidP="00C129AE">
    <w:pPr>
      <w:pStyle w:val="Header"/>
      <w:tabs>
        <w:tab w:val="clear" w:pos="9026"/>
      </w:tabs>
      <w:spacing w:before="0"/>
      <w:jc w:val="center"/>
      <w:rPr>
        <w:b/>
        <w:caps/>
        <w:color w:val="FF0000"/>
      </w:rPr>
    </w:pPr>
  </w:p>
  <w:p w14:paraId="7641F15D" w14:textId="77777777" w:rsidR="001A5484" w:rsidRDefault="001A5484" w:rsidP="00C129AE">
    <w:pPr>
      <w:pStyle w:val="Header"/>
      <w:tabs>
        <w:tab w:val="clear" w:pos="9026"/>
      </w:tabs>
      <w:spacing w:before="0"/>
      <w:jc w:val="center"/>
      <w:rPr>
        <w:b/>
        <w:caps/>
        <w:color w:val="FF0000"/>
      </w:rPr>
    </w:pPr>
  </w:p>
  <w:p w14:paraId="792BBFED" w14:textId="77777777" w:rsidR="0039140F" w:rsidRPr="00C129AE" w:rsidRDefault="0039140F" w:rsidP="00C129AE">
    <w:pPr>
      <w:pStyle w:val="Header"/>
      <w:tabs>
        <w:tab w:val="clear" w:pos="9026"/>
      </w:tabs>
      <w:spacing w:before="0"/>
      <w:jc w:val="center"/>
      <w:rPr>
        <w:b/>
        <w:caps/>
        <w:color w:val="FF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06CAD" w14:textId="77777777" w:rsidR="001A5484" w:rsidRDefault="001A5484" w:rsidP="00100669">
    <w:pPr>
      <w:pStyle w:val="Header"/>
      <w:tabs>
        <w:tab w:val="clear" w:pos="9026"/>
      </w:tabs>
      <w:spacing w:before="0"/>
      <w:jc w:val="center"/>
      <w:rPr>
        <w:b/>
        <w:caps/>
        <w:color w:val="FF0000"/>
      </w:rPr>
    </w:pPr>
  </w:p>
  <w:p w14:paraId="5BAF02BF" w14:textId="2DA4C5F9" w:rsidR="001A5484" w:rsidRDefault="001A5484">
    <w:pPr>
      <w:pStyle w:val="Header"/>
    </w:pPr>
    <w:r w:rsidRPr="00956F76">
      <w:rPr>
        <w:rFonts w:asciiTheme="minorHAnsi" w:hAnsiTheme="minorHAnsi" w:cs="Arial"/>
        <w:noProof/>
        <w:sz w:val="72"/>
        <w:szCs w:val="72"/>
        <w:lang w:eastAsia="en-AU"/>
      </w:rPr>
      <w:drawing>
        <wp:anchor distT="0" distB="0" distL="114300" distR="114300" simplePos="0" relativeHeight="251658240" behindDoc="0" locked="0" layoutInCell="1" allowOverlap="1" wp14:anchorId="5CD119B7" wp14:editId="3F708BC6">
          <wp:simplePos x="0" y="0"/>
          <wp:positionH relativeFrom="column">
            <wp:posOffset>-8626</wp:posOffset>
          </wp:positionH>
          <wp:positionV relativeFrom="paragraph">
            <wp:posOffset>307340</wp:posOffset>
          </wp:positionV>
          <wp:extent cx="2448560" cy="727710"/>
          <wp:effectExtent l="0" t="0" r="8890" b="0"/>
          <wp:wrapTopAndBottom/>
          <wp:docPr id="8" name="Picture 8" descr="Australian Government | Department of Industry, Innovation and Scienc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48560" cy="72771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7D2C1" w14:textId="52631735" w:rsidR="001A5484" w:rsidRPr="0039140F" w:rsidRDefault="001A5484" w:rsidP="003914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7D2C4" w14:textId="76A5D180" w:rsidR="001A5484" w:rsidRPr="0039140F" w:rsidRDefault="001A5484" w:rsidP="003914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C803066"/>
    <w:lvl w:ilvl="0">
      <w:start w:val="1"/>
      <w:numFmt w:val="bullet"/>
      <w:pStyle w:val="ListBullet2"/>
      <w:lvlText w:val="-"/>
      <w:lvlJc w:val="left"/>
      <w:pPr>
        <w:ind w:left="643" w:hanging="360"/>
      </w:pPr>
      <w:rPr>
        <w:rFonts w:ascii="Courier New" w:hAnsi="Courier New" w:hint="default"/>
        <w:color w:val="005677" w:themeColor="accent1"/>
      </w:rPr>
    </w:lvl>
  </w:abstractNum>
  <w:abstractNum w:abstractNumId="1" w15:restartNumberingAfterBreak="0">
    <w:nsid w:val="067C7091"/>
    <w:multiLevelType w:val="multilevel"/>
    <w:tmpl w:val="D3482676"/>
    <w:lvl w:ilvl="0">
      <w:start w:val="1"/>
      <w:numFmt w:val="decimal"/>
      <w:lvlText w:val="1.%1."/>
      <w:lvlJc w:val="left"/>
      <w:pPr>
        <w:ind w:left="360" w:hanging="360"/>
      </w:pPr>
      <w:rPr>
        <w:rFonts w:hint="default"/>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246019"/>
    <w:multiLevelType w:val="hybridMultilevel"/>
    <w:tmpl w:val="EF2048C8"/>
    <w:lvl w:ilvl="0" w:tplc="8EF85AF4">
      <w:start w:val="1"/>
      <w:numFmt w:val="decimal"/>
      <w:lvlText w:val="4.%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E01332"/>
    <w:multiLevelType w:val="hybridMultilevel"/>
    <w:tmpl w:val="56509D6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0838BE"/>
    <w:multiLevelType w:val="hybridMultilevel"/>
    <w:tmpl w:val="23F6F1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9974D8"/>
    <w:multiLevelType w:val="hybridMultilevel"/>
    <w:tmpl w:val="55B42DB8"/>
    <w:lvl w:ilvl="0" w:tplc="2EAE1D32">
      <w:start w:val="1"/>
      <w:numFmt w:val="decimal"/>
      <w:lvlText w:val="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E91E93"/>
    <w:multiLevelType w:val="hybridMultilevel"/>
    <w:tmpl w:val="35F68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4E2756"/>
    <w:multiLevelType w:val="hybridMultilevel"/>
    <w:tmpl w:val="85F0EABE"/>
    <w:lvl w:ilvl="0" w:tplc="03B0D284">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746FA4"/>
    <w:multiLevelType w:val="hybridMultilevel"/>
    <w:tmpl w:val="93CC6656"/>
    <w:lvl w:ilvl="0" w:tplc="268C4EF6">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2B2E04"/>
    <w:multiLevelType w:val="hybridMultilevel"/>
    <w:tmpl w:val="88049F94"/>
    <w:lvl w:ilvl="0" w:tplc="DB086984">
      <w:start w:val="1"/>
      <w:numFmt w:val="decimal"/>
      <w:lvlText w:val="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BA2DAB"/>
    <w:multiLevelType w:val="hybridMultilevel"/>
    <w:tmpl w:val="630C32AA"/>
    <w:lvl w:ilvl="0" w:tplc="68E6D72C">
      <w:start w:val="1"/>
      <w:numFmt w:val="bullet"/>
      <w:pStyle w:val="ListBullet"/>
      <w:lvlText w:val=""/>
      <w:lvlJc w:val="left"/>
      <w:pPr>
        <w:ind w:left="720" w:hanging="360"/>
      </w:pPr>
      <w:rPr>
        <w:rFonts w:ascii="Symbol" w:hAnsi="Symbol" w:hint="default"/>
        <w:color w:val="005677" w:themeColor="accent1"/>
      </w:rPr>
    </w:lvl>
    <w:lvl w:ilvl="1" w:tplc="21E8437E">
      <w:start w:val="1"/>
      <w:numFmt w:val="bullet"/>
      <w:lvlText w:val="-"/>
      <w:lvlJc w:val="left"/>
      <w:pPr>
        <w:ind w:left="1440" w:hanging="360"/>
      </w:pPr>
      <w:rPr>
        <w:rFonts w:ascii="Courier New" w:hAnsi="Courier New" w:hint="default"/>
        <w:color w:val="005677" w:themeColor="accen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440C8B"/>
    <w:multiLevelType w:val="multilevel"/>
    <w:tmpl w:val="D8F27D48"/>
    <w:name w:val="StandardBulletedList_"/>
    <w:lvl w:ilvl="0">
      <w:start w:val="1"/>
      <w:numFmt w:val="bullet"/>
      <w:lvlRestart w:val="0"/>
      <w:pStyle w:val="Bullet"/>
      <w:lvlText w:val="•"/>
      <w:lvlJc w:val="left"/>
      <w:pPr>
        <w:tabs>
          <w:tab w:val="num" w:pos="566"/>
        </w:tabs>
        <w:ind w:left="566" w:hanging="566"/>
      </w:pPr>
      <w:rPr>
        <w:rFonts w:ascii="Times New Roman" w:hAnsi="Times New Roman" w:cs="Times New Roman"/>
        <w:b w:val="0"/>
        <w:i w:val="0"/>
        <w:color w:val="auto"/>
      </w:rPr>
    </w:lvl>
    <w:lvl w:ilvl="1">
      <w:start w:val="1"/>
      <w:numFmt w:val="bullet"/>
      <w:pStyle w:val="Dash"/>
      <w:lvlText w:val="–"/>
      <w:lvlJc w:val="left"/>
      <w:pPr>
        <w:tabs>
          <w:tab w:val="num" w:pos="1134"/>
        </w:tabs>
        <w:ind w:left="1134" w:hanging="568"/>
      </w:pPr>
      <w:rPr>
        <w:rFonts w:ascii="Times New Roman" w:hAnsi="Times New Roman" w:cs="Times New Roman"/>
        <w:b w:val="0"/>
        <w:i w:val="0"/>
      </w:rPr>
    </w:lvl>
    <w:lvl w:ilvl="2">
      <w:start w:val="1"/>
      <w:numFmt w:val="bullet"/>
      <w:pStyle w:val="DoubleDo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15:restartNumberingAfterBreak="0">
    <w:nsid w:val="33410779"/>
    <w:multiLevelType w:val="hybridMultilevel"/>
    <w:tmpl w:val="D004E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2C043B"/>
    <w:multiLevelType w:val="hybridMultilevel"/>
    <w:tmpl w:val="E3503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044C50"/>
    <w:multiLevelType w:val="hybridMultilevel"/>
    <w:tmpl w:val="BD2E2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FB44EB"/>
    <w:multiLevelType w:val="multilevel"/>
    <w:tmpl w:val="168A1B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C61788E"/>
    <w:multiLevelType w:val="hybridMultilevel"/>
    <w:tmpl w:val="788AB4C4"/>
    <w:lvl w:ilvl="0" w:tplc="C6D42756">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D26720F"/>
    <w:multiLevelType w:val="hybridMultilevel"/>
    <w:tmpl w:val="13C272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003F08"/>
    <w:multiLevelType w:val="hybridMultilevel"/>
    <w:tmpl w:val="8D6E56C6"/>
    <w:lvl w:ilvl="0" w:tplc="19BE00BE">
      <w:start w:val="1"/>
      <w:numFmt w:val="bullet"/>
      <w:pStyle w:val="ListParagraph"/>
      <w:lvlText w:val=""/>
      <w:lvlJc w:val="left"/>
      <w:pPr>
        <w:ind w:left="720" w:hanging="360"/>
      </w:pPr>
      <w:rPr>
        <w:rFonts w:ascii="Symbol" w:hAnsi="Symbol" w:hint="default"/>
        <w:color w:val="005677" w:themeColor="accent1"/>
      </w:rPr>
    </w:lvl>
    <w:lvl w:ilvl="1" w:tplc="21E8437E">
      <w:start w:val="1"/>
      <w:numFmt w:val="bullet"/>
      <w:lvlText w:val="-"/>
      <w:lvlJc w:val="left"/>
      <w:pPr>
        <w:ind w:left="1440" w:hanging="360"/>
      </w:pPr>
      <w:rPr>
        <w:rFonts w:ascii="Courier New" w:hAnsi="Courier New" w:hint="default"/>
        <w:color w:val="005677" w:themeColor="accen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550E06"/>
    <w:multiLevelType w:val="hybridMultilevel"/>
    <w:tmpl w:val="7B362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F45BF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C640FB7"/>
    <w:multiLevelType w:val="hybridMultilevel"/>
    <w:tmpl w:val="2264C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CC74B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AA31408"/>
    <w:multiLevelType w:val="hybridMultilevel"/>
    <w:tmpl w:val="50A2E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0"/>
  </w:num>
  <w:num w:numId="4">
    <w:abstractNumId w:val="7"/>
  </w:num>
  <w:num w:numId="5">
    <w:abstractNumId w:val="11"/>
  </w:num>
  <w:num w:numId="6">
    <w:abstractNumId w:val="17"/>
  </w:num>
  <w:num w:numId="7">
    <w:abstractNumId w:val="19"/>
  </w:num>
  <w:num w:numId="8">
    <w:abstractNumId w:val="13"/>
  </w:num>
  <w:num w:numId="9">
    <w:abstractNumId w:val="4"/>
  </w:num>
  <w:num w:numId="10">
    <w:abstractNumId w:val="14"/>
  </w:num>
  <w:num w:numId="11">
    <w:abstractNumId w:val="23"/>
  </w:num>
  <w:num w:numId="12">
    <w:abstractNumId w:val="21"/>
  </w:num>
  <w:num w:numId="13">
    <w:abstractNumId w:val="12"/>
  </w:num>
  <w:num w:numId="14">
    <w:abstractNumId w:val="6"/>
  </w:num>
  <w:num w:numId="15">
    <w:abstractNumId w:val="20"/>
  </w:num>
  <w:num w:numId="16">
    <w:abstractNumId w:val="22"/>
  </w:num>
  <w:num w:numId="17">
    <w:abstractNumId w:val="15"/>
  </w:num>
  <w:num w:numId="18">
    <w:abstractNumId w:val="1"/>
  </w:num>
  <w:num w:numId="19">
    <w:abstractNumId w:val="16"/>
  </w:num>
  <w:num w:numId="20">
    <w:abstractNumId w:val="8"/>
  </w:num>
  <w:num w:numId="21">
    <w:abstractNumId w:val="2"/>
  </w:num>
  <w:num w:numId="22">
    <w:abstractNumId w:val="5"/>
  </w:num>
  <w:num w:numId="23">
    <w:abstractNumId w:val="9"/>
  </w:num>
  <w:num w:numId="24">
    <w:abstractNumId w:val="3"/>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18"/>
  </w:num>
  <w:num w:numId="33">
    <w:abstractNumId w:val="18"/>
  </w:num>
  <w:num w:numId="34">
    <w:abstractNumId w:val="18"/>
  </w:num>
  <w:num w:numId="35">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42E"/>
    <w:rsid w:val="000120CC"/>
    <w:rsid w:val="000126B2"/>
    <w:rsid w:val="00024FCF"/>
    <w:rsid w:val="00040232"/>
    <w:rsid w:val="00047540"/>
    <w:rsid w:val="00053739"/>
    <w:rsid w:val="000774CA"/>
    <w:rsid w:val="00082222"/>
    <w:rsid w:val="0008569F"/>
    <w:rsid w:val="000A67F4"/>
    <w:rsid w:val="000B7A23"/>
    <w:rsid w:val="000C30BD"/>
    <w:rsid w:val="000D1289"/>
    <w:rsid w:val="000D29A7"/>
    <w:rsid w:val="00100669"/>
    <w:rsid w:val="00101971"/>
    <w:rsid w:val="00104320"/>
    <w:rsid w:val="00105326"/>
    <w:rsid w:val="001077E4"/>
    <w:rsid w:val="001130D8"/>
    <w:rsid w:val="00117647"/>
    <w:rsid w:val="0012132C"/>
    <w:rsid w:val="00135C6D"/>
    <w:rsid w:val="00157609"/>
    <w:rsid w:val="00162D87"/>
    <w:rsid w:val="001768A9"/>
    <w:rsid w:val="00190CCD"/>
    <w:rsid w:val="001A09A8"/>
    <w:rsid w:val="001A09CA"/>
    <w:rsid w:val="001A5484"/>
    <w:rsid w:val="001B0735"/>
    <w:rsid w:val="001C4441"/>
    <w:rsid w:val="001D31A0"/>
    <w:rsid w:val="001F0D08"/>
    <w:rsid w:val="001F74FC"/>
    <w:rsid w:val="001F78BD"/>
    <w:rsid w:val="00214F5E"/>
    <w:rsid w:val="00215D38"/>
    <w:rsid w:val="00220FFE"/>
    <w:rsid w:val="00270B05"/>
    <w:rsid w:val="00282704"/>
    <w:rsid w:val="00290040"/>
    <w:rsid w:val="002A3045"/>
    <w:rsid w:val="002C1FBB"/>
    <w:rsid w:val="002C4A8F"/>
    <w:rsid w:val="002E28C4"/>
    <w:rsid w:val="00303D30"/>
    <w:rsid w:val="00310B60"/>
    <w:rsid w:val="0031724B"/>
    <w:rsid w:val="00331692"/>
    <w:rsid w:val="00342458"/>
    <w:rsid w:val="00347F51"/>
    <w:rsid w:val="00356392"/>
    <w:rsid w:val="0036431F"/>
    <w:rsid w:val="003821A9"/>
    <w:rsid w:val="003852C8"/>
    <w:rsid w:val="0039140F"/>
    <w:rsid w:val="003A1750"/>
    <w:rsid w:val="003B3583"/>
    <w:rsid w:val="003B4C37"/>
    <w:rsid w:val="003C1CD0"/>
    <w:rsid w:val="003D1A71"/>
    <w:rsid w:val="003D33B1"/>
    <w:rsid w:val="003E2220"/>
    <w:rsid w:val="003E26AA"/>
    <w:rsid w:val="003E373F"/>
    <w:rsid w:val="003F349E"/>
    <w:rsid w:val="003F6AD9"/>
    <w:rsid w:val="0040475A"/>
    <w:rsid w:val="004211A0"/>
    <w:rsid w:val="00431816"/>
    <w:rsid w:val="00465A2C"/>
    <w:rsid w:val="00483199"/>
    <w:rsid w:val="0048498E"/>
    <w:rsid w:val="004956DA"/>
    <w:rsid w:val="004A4B0A"/>
    <w:rsid w:val="004B187A"/>
    <w:rsid w:val="004C3712"/>
    <w:rsid w:val="004C3C31"/>
    <w:rsid w:val="004C6042"/>
    <w:rsid w:val="004C72D3"/>
    <w:rsid w:val="004E13B2"/>
    <w:rsid w:val="00527E00"/>
    <w:rsid w:val="00533004"/>
    <w:rsid w:val="005452D2"/>
    <w:rsid w:val="00545735"/>
    <w:rsid w:val="00546A32"/>
    <w:rsid w:val="005615D3"/>
    <w:rsid w:val="00571EC4"/>
    <w:rsid w:val="005807FB"/>
    <w:rsid w:val="00592221"/>
    <w:rsid w:val="00595527"/>
    <w:rsid w:val="005A0CD7"/>
    <w:rsid w:val="005A3553"/>
    <w:rsid w:val="005A78E1"/>
    <w:rsid w:val="005B19BB"/>
    <w:rsid w:val="005B50A3"/>
    <w:rsid w:val="005B5CEF"/>
    <w:rsid w:val="005C2356"/>
    <w:rsid w:val="005C32E0"/>
    <w:rsid w:val="005C6041"/>
    <w:rsid w:val="005D2C44"/>
    <w:rsid w:val="005E3B43"/>
    <w:rsid w:val="005E7860"/>
    <w:rsid w:val="005F072A"/>
    <w:rsid w:val="005F638A"/>
    <w:rsid w:val="00615B66"/>
    <w:rsid w:val="006208FF"/>
    <w:rsid w:val="00625FF1"/>
    <w:rsid w:val="006302E4"/>
    <w:rsid w:val="0063106E"/>
    <w:rsid w:val="006444FF"/>
    <w:rsid w:val="00654790"/>
    <w:rsid w:val="00656700"/>
    <w:rsid w:val="00666109"/>
    <w:rsid w:val="00690BC8"/>
    <w:rsid w:val="006B70F7"/>
    <w:rsid w:val="006C726A"/>
    <w:rsid w:val="006C770F"/>
    <w:rsid w:val="006D1601"/>
    <w:rsid w:val="006E20B0"/>
    <w:rsid w:val="006E73C2"/>
    <w:rsid w:val="006F0F50"/>
    <w:rsid w:val="00703B63"/>
    <w:rsid w:val="00713A10"/>
    <w:rsid w:val="00717E78"/>
    <w:rsid w:val="00722B04"/>
    <w:rsid w:val="007240FE"/>
    <w:rsid w:val="007304C2"/>
    <w:rsid w:val="007414B2"/>
    <w:rsid w:val="00743DE5"/>
    <w:rsid w:val="00750CD9"/>
    <w:rsid w:val="007610DD"/>
    <w:rsid w:val="0079244C"/>
    <w:rsid w:val="007A4E14"/>
    <w:rsid w:val="007B49FF"/>
    <w:rsid w:val="007C4695"/>
    <w:rsid w:val="007C5CDD"/>
    <w:rsid w:val="007D742E"/>
    <w:rsid w:val="007F447C"/>
    <w:rsid w:val="00804C94"/>
    <w:rsid w:val="00804FB8"/>
    <w:rsid w:val="00805926"/>
    <w:rsid w:val="00817335"/>
    <w:rsid w:val="008211DB"/>
    <w:rsid w:val="00840730"/>
    <w:rsid w:val="00840A6A"/>
    <w:rsid w:val="0084555E"/>
    <w:rsid w:val="00852F3F"/>
    <w:rsid w:val="00853720"/>
    <w:rsid w:val="00875BE9"/>
    <w:rsid w:val="00876F54"/>
    <w:rsid w:val="008911C1"/>
    <w:rsid w:val="008A3901"/>
    <w:rsid w:val="008B1E29"/>
    <w:rsid w:val="008B4035"/>
    <w:rsid w:val="008B5916"/>
    <w:rsid w:val="00900F3C"/>
    <w:rsid w:val="00905E88"/>
    <w:rsid w:val="00927AEC"/>
    <w:rsid w:val="00943768"/>
    <w:rsid w:val="00956F76"/>
    <w:rsid w:val="00960966"/>
    <w:rsid w:val="00967DAE"/>
    <w:rsid w:val="00973A29"/>
    <w:rsid w:val="00984D9A"/>
    <w:rsid w:val="009877CE"/>
    <w:rsid w:val="009A6715"/>
    <w:rsid w:val="009B6CAB"/>
    <w:rsid w:val="009C18CF"/>
    <w:rsid w:val="009C4FE3"/>
    <w:rsid w:val="009C7792"/>
    <w:rsid w:val="009D6FC1"/>
    <w:rsid w:val="009E576B"/>
    <w:rsid w:val="009F4CF7"/>
    <w:rsid w:val="00A00749"/>
    <w:rsid w:val="00A35481"/>
    <w:rsid w:val="00A510D6"/>
    <w:rsid w:val="00A923B1"/>
    <w:rsid w:val="00AA2F21"/>
    <w:rsid w:val="00AA397D"/>
    <w:rsid w:val="00AA6A43"/>
    <w:rsid w:val="00AC1EA4"/>
    <w:rsid w:val="00AC495F"/>
    <w:rsid w:val="00AC7EF5"/>
    <w:rsid w:val="00AE4CAE"/>
    <w:rsid w:val="00AF6086"/>
    <w:rsid w:val="00B07610"/>
    <w:rsid w:val="00B242F1"/>
    <w:rsid w:val="00B32E71"/>
    <w:rsid w:val="00B353BA"/>
    <w:rsid w:val="00B46DBD"/>
    <w:rsid w:val="00B54F54"/>
    <w:rsid w:val="00B913B3"/>
    <w:rsid w:val="00B948C8"/>
    <w:rsid w:val="00BB1EE7"/>
    <w:rsid w:val="00BC48BE"/>
    <w:rsid w:val="00BC5914"/>
    <w:rsid w:val="00BD3DB7"/>
    <w:rsid w:val="00BF2B33"/>
    <w:rsid w:val="00BF3740"/>
    <w:rsid w:val="00C03741"/>
    <w:rsid w:val="00C076D5"/>
    <w:rsid w:val="00C10DF0"/>
    <w:rsid w:val="00C129AE"/>
    <w:rsid w:val="00C339C7"/>
    <w:rsid w:val="00C57C3D"/>
    <w:rsid w:val="00C630F9"/>
    <w:rsid w:val="00C66074"/>
    <w:rsid w:val="00C66BE8"/>
    <w:rsid w:val="00C67616"/>
    <w:rsid w:val="00C830DA"/>
    <w:rsid w:val="00C87836"/>
    <w:rsid w:val="00CA132A"/>
    <w:rsid w:val="00CA3586"/>
    <w:rsid w:val="00CA4878"/>
    <w:rsid w:val="00CA686F"/>
    <w:rsid w:val="00CD022F"/>
    <w:rsid w:val="00CD3F00"/>
    <w:rsid w:val="00CE375F"/>
    <w:rsid w:val="00D039F4"/>
    <w:rsid w:val="00D27CE6"/>
    <w:rsid w:val="00D31354"/>
    <w:rsid w:val="00D40D0C"/>
    <w:rsid w:val="00D56E5C"/>
    <w:rsid w:val="00D62C20"/>
    <w:rsid w:val="00DA791B"/>
    <w:rsid w:val="00DB4D1C"/>
    <w:rsid w:val="00DB614E"/>
    <w:rsid w:val="00DD0313"/>
    <w:rsid w:val="00DD16C4"/>
    <w:rsid w:val="00DD2A9A"/>
    <w:rsid w:val="00DE3D00"/>
    <w:rsid w:val="00DF1862"/>
    <w:rsid w:val="00E32CDF"/>
    <w:rsid w:val="00E868AE"/>
    <w:rsid w:val="00EA46CA"/>
    <w:rsid w:val="00EB457A"/>
    <w:rsid w:val="00EE3470"/>
    <w:rsid w:val="00EE4B72"/>
    <w:rsid w:val="00EE589A"/>
    <w:rsid w:val="00EF63AB"/>
    <w:rsid w:val="00F05439"/>
    <w:rsid w:val="00F069EC"/>
    <w:rsid w:val="00F07114"/>
    <w:rsid w:val="00F10449"/>
    <w:rsid w:val="00F1247A"/>
    <w:rsid w:val="00F21790"/>
    <w:rsid w:val="00F27445"/>
    <w:rsid w:val="00F41797"/>
    <w:rsid w:val="00F56D16"/>
    <w:rsid w:val="00F70354"/>
    <w:rsid w:val="00F82CC9"/>
    <w:rsid w:val="00F920D8"/>
    <w:rsid w:val="00FA58C1"/>
    <w:rsid w:val="00FA61AC"/>
    <w:rsid w:val="00FB0B31"/>
    <w:rsid w:val="00FC737E"/>
    <w:rsid w:val="00FD5B12"/>
    <w:rsid w:val="00FE160A"/>
    <w:rsid w:val="00FF52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C07D1AE"/>
  <w15:chartTrackingRefBased/>
  <w15:docId w15:val="{D0B1AA75-B6EB-4D33-AE25-5D2A0F62D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D00"/>
    <w:pPr>
      <w:spacing w:before="240" w:after="240" w:line="300" w:lineRule="auto"/>
    </w:pPr>
    <w:rPr>
      <w:rFonts w:ascii="Arial" w:hAnsi="Arial"/>
    </w:rPr>
  </w:style>
  <w:style w:type="paragraph" w:styleId="Heading1">
    <w:name w:val="heading 1"/>
    <w:basedOn w:val="Normal"/>
    <w:next w:val="Normal"/>
    <w:link w:val="Heading1Char"/>
    <w:uiPriority w:val="9"/>
    <w:qFormat/>
    <w:rsid w:val="005C2356"/>
    <w:pPr>
      <w:keepNext/>
      <w:keepLines/>
      <w:spacing w:after="0"/>
      <w:outlineLvl w:val="0"/>
    </w:pPr>
    <w:rPr>
      <w:rFonts w:eastAsiaTheme="majorEastAsia" w:cstheme="majorBidi"/>
      <w:color w:val="00283E"/>
      <w:sz w:val="52"/>
      <w:szCs w:val="32"/>
    </w:rPr>
  </w:style>
  <w:style w:type="paragraph" w:styleId="Heading2">
    <w:name w:val="heading 2"/>
    <w:basedOn w:val="Normal"/>
    <w:next w:val="Normal"/>
    <w:link w:val="Heading2Char"/>
    <w:uiPriority w:val="9"/>
    <w:unhideWhenUsed/>
    <w:qFormat/>
    <w:rsid w:val="001768A9"/>
    <w:pPr>
      <w:keepNext/>
      <w:keepLines/>
      <w:spacing w:before="40" w:after="0"/>
      <w:outlineLvl w:val="1"/>
    </w:pPr>
    <w:rPr>
      <w:rFonts w:eastAsiaTheme="majorEastAsia" w:cstheme="majorBidi"/>
      <w:color w:val="00283E"/>
      <w:sz w:val="44"/>
      <w:szCs w:val="26"/>
    </w:rPr>
  </w:style>
  <w:style w:type="paragraph" w:styleId="Heading3">
    <w:name w:val="heading 3"/>
    <w:basedOn w:val="Normal"/>
    <w:next w:val="Normal"/>
    <w:link w:val="Heading3Char"/>
    <w:uiPriority w:val="9"/>
    <w:unhideWhenUsed/>
    <w:qFormat/>
    <w:rsid w:val="001768A9"/>
    <w:pPr>
      <w:keepNext/>
      <w:keepLines/>
      <w:spacing w:before="40" w:after="0"/>
      <w:outlineLvl w:val="2"/>
    </w:pPr>
    <w:rPr>
      <w:rFonts w:eastAsiaTheme="majorEastAsia" w:cstheme="majorBidi"/>
      <w:color w:val="00283E"/>
      <w:sz w:val="36"/>
      <w:szCs w:val="24"/>
    </w:rPr>
  </w:style>
  <w:style w:type="paragraph" w:styleId="Heading4">
    <w:name w:val="heading 4"/>
    <w:basedOn w:val="Normal"/>
    <w:next w:val="Normal"/>
    <w:link w:val="Heading4Char"/>
    <w:uiPriority w:val="9"/>
    <w:unhideWhenUsed/>
    <w:qFormat/>
    <w:rsid w:val="001768A9"/>
    <w:pPr>
      <w:keepNext/>
      <w:keepLines/>
      <w:spacing w:before="40" w:after="0"/>
      <w:outlineLvl w:val="3"/>
    </w:pPr>
    <w:rPr>
      <w:rFonts w:eastAsiaTheme="majorEastAsia" w:cstheme="majorBidi"/>
      <w:iCs/>
      <w:color w:val="00283E"/>
      <w:sz w:val="28"/>
    </w:rPr>
  </w:style>
  <w:style w:type="paragraph" w:styleId="Heading5">
    <w:name w:val="heading 5"/>
    <w:basedOn w:val="Normal"/>
    <w:next w:val="Normal"/>
    <w:link w:val="Heading5Char"/>
    <w:uiPriority w:val="9"/>
    <w:unhideWhenUsed/>
    <w:qFormat/>
    <w:rsid w:val="001768A9"/>
    <w:pPr>
      <w:keepNext/>
      <w:keepLines/>
      <w:spacing w:before="40" w:after="0"/>
      <w:outlineLvl w:val="4"/>
    </w:pPr>
    <w:rPr>
      <w:rFonts w:eastAsiaTheme="majorEastAsia" w:cstheme="majorBidi"/>
      <w:b/>
      <w:color w:val="0028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40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0FE"/>
  </w:style>
  <w:style w:type="paragraph" w:styleId="Footer">
    <w:name w:val="footer"/>
    <w:basedOn w:val="Normal"/>
    <w:link w:val="FooterChar"/>
    <w:uiPriority w:val="99"/>
    <w:unhideWhenUsed/>
    <w:rsid w:val="005C2356"/>
    <w:pPr>
      <w:tabs>
        <w:tab w:val="center" w:pos="4513"/>
        <w:tab w:val="right" w:pos="9026"/>
      </w:tabs>
      <w:spacing w:after="0" w:line="240" w:lineRule="auto"/>
    </w:pPr>
    <w:rPr>
      <w:color w:val="58595B" w:themeColor="text2"/>
      <w:sz w:val="18"/>
    </w:rPr>
  </w:style>
  <w:style w:type="character" w:customStyle="1" w:styleId="FooterChar">
    <w:name w:val="Footer Char"/>
    <w:basedOn w:val="DefaultParagraphFont"/>
    <w:link w:val="Footer"/>
    <w:uiPriority w:val="99"/>
    <w:rsid w:val="005C2356"/>
    <w:rPr>
      <w:rFonts w:ascii="Arial" w:hAnsi="Arial"/>
      <w:color w:val="58595B" w:themeColor="text2"/>
      <w:sz w:val="18"/>
    </w:rPr>
  </w:style>
  <w:style w:type="paragraph" w:styleId="Title">
    <w:name w:val="Title"/>
    <w:basedOn w:val="Normal"/>
    <w:next w:val="Normal"/>
    <w:link w:val="TitleChar"/>
    <w:uiPriority w:val="10"/>
    <w:qFormat/>
    <w:rsid w:val="001768A9"/>
    <w:pPr>
      <w:spacing w:after="0" w:line="240" w:lineRule="auto"/>
      <w:contextualSpacing/>
    </w:pPr>
    <w:rPr>
      <w:rFonts w:eastAsiaTheme="majorEastAsia" w:cstheme="majorBidi"/>
      <w:color w:val="005677"/>
      <w:spacing w:val="-10"/>
      <w:kern w:val="28"/>
      <w:sz w:val="72"/>
      <w:szCs w:val="56"/>
    </w:rPr>
  </w:style>
  <w:style w:type="character" w:customStyle="1" w:styleId="TitleChar">
    <w:name w:val="Title Char"/>
    <w:basedOn w:val="DefaultParagraphFont"/>
    <w:link w:val="Title"/>
    <w:uiPriority w:val="10"/>
    <w:rsid w:val="001768A9"/>
    <w:rPr>
      <w:rFonts w:ascii="Arial" w:eastAsiaTheme="majorEastAsia" w:hAnsi="Arial" w:cstheme="majorBidi"/>
      <w:color w:val="005677"/>
      <w:spacing w:val="-10"/>
      <w:kern w:val="28"/>
      <w:sz w:val="72"/>
      <w:szCs w:val="56"/>
    </w:rPr>
  </w:style>
  <w:style w:type="character" w:customStyle="1" w:styleId="Heading1Char">
    <w:name w:val="Heading 1 Char"/>
    <w:basedOn w:val="DefaultParagraphFont"/>
    <w:link w:val="Heading1"/>
    <w:uiPriority w:val="9"/>
    <w:rsid w:val="005C2356"/>
    <w:rPr>
      <w:rFonts w:ascii="Arial" w:eastAsiaTheme="majorEastAsia" w:hAnsi="Arial" w:cstheme="majorBidi"/>
      <w:color w:val="00283E"/>
      <w:sz w:val="52"/>
      <w:szCs w:val="32"/>
    </w:rPr>
  </w:style>
  <w:style w:type="character" w:customStyle="1" w:styleId="Heading2Char">
    <w:name w:val="Heading 2 Char"/>
    <w:basedOn w:val="DefaultParagraphFont"/>
    <w:link w:val="Heading2"/>
    <w:uiPriority w:val="9"/>
    <w:rsid w:val="001768A9"/>
    <w:rPr>
      <w:rFonts w:ascii="Arial" w:eastAsiaTheme="majorEastAsia" w:hAnsi="Arial" w:cstheme="majorBidi"/>
      <w:color w:val="00283E"/>
      <w:sz w:val="44"/>
      <w:szCs w:val="26"/>
    </w:rPr>
  </w:style>
  <w:style w:type="character" w:customStyle="1" w:styleId="Heading3Char">
    <w:name w:val="Heading 3 Char"/>
    <w:basedOn w:val="DefaultParagraphFont"/>
    <w:link w:val="Heading3"/>
    <w:uiPriority w:val="9"/>
    <w:rsid w:val="001768A9"/>
    <w:rPr>
      <w:rFonts w:ascii="Arial" w:eastAsiaTheme="majorEastAsia" w:hAnsi="Arial" w:cstheme="majorBidi"/>
      <w:color w:val="00283E"/>
      <w:sz w:val="36"/>
      <w:szCs w:val="24"/>
    </w:rPr>
  </w:style>
  <w:style w:type="character" w:customStyle="1" w:styleId="Heading4Char">
    <w:name w:val="Heading 4 Char"/>
    <w:basedOn w:val="DefaultParagraphFont"/>
    <w:link w:val="Heading4"/>
    <w:uiPriority w:val="9"/>
    <w:rsid w:val="001768A9"/>
    <w:rPr>
      <w:rFonts w:ascii="Arial" w:eastAsiaTheme="majorEastAsia" w:hAnsi="Arial" w:cstheme="majorBidi"/>
      <w:iCs/>
      <w:color w:val="00283E"/>
      <w:sz w:val="28"/>
    </w:rPr>
  </w:style>
  <w:style w:type="character" w:customStyle="1" w:styleId="Heading5Char">
    <w:name w:val="Heading 5 Char"/>
    <w:basedOn w:val="DefaultParagraphFont"/>
    <w:link w:val="Heading5"/>
    <w:uiPriority w:val="9"/>
    <w:rsid w:val="001768A9"/>
    <w:rPr>
      <w:rFonts w:ascii="Arial" w:eastAsiaTheme="majorEastAsia" w:hAnsi="Arial" w:cstheme="majorBidi"/>
      <w:b/>
      <w:color w:val="00283E"/>
    </w:rPr>
  </w:style>
  <w:style w:type="paragraph" w:styleId="ListParagraph">
    <w:name w:val="List Paragraph"/>
    <w:aliases w:val="List Paragraph2,NFP GP Bulleted List,Recommendation,List Paragraph11,Bullet Point,Bullet points,Bulleted Para,Bulletr List Paragraph,Content descriptions,FooterText,L,NAST Quote,Paragraphe de liste1,bullet point list,numbered,列出段落,列出段落1"/>
    <w:basedOn w:val="Normal"/>
    <w:uiPriority w:val="34"/>
    <w:qFormat/>
    <w:rsid w:val="00527E00"/>
    <w:pPr>
      <w:numPr>
        <w:numId w:val="1"/>
      </w:numPr>
      <w:contextualSpacing/>
    </w:pPr>
  </w:style>
  <w:style w:type="paragraph" w:styleId="ListBullet">
    <w:name w:val="List Bullet"/>
    <w:basedOn w:val="ListParagraph"/>
    <w:uiPriority w:val="99"/>
    <w:unhideWhenUsed/>
    <w:rsid w:val="00DE3D00"/>
    <w:pPr>
      <w:numPr>
        <w:numId w:val="3"/>
      </w:numPr>
    </w:pPr>
  </w:style>
  <w:style w:type="paragraph" w:styleId="ListBullet2">
    <w:name w:val="List Bullet 2"/>
    <w:basedOn w:val="Normal"/>
    <w:uiPriority w:val="99"/>
    <w:unhideWhenUsed/>
    <w:rsid w:val="00040232"/>
    <w:pPr>
      <w:numPr>
        <w:numId w:val="2"/>
      </w:numPr>
      <w:spacing w:before="120"/>
      <w:ind w:left="641" w:hanging="357"/>
      <w:contextualSpacing/>
    </w:pPr>
  </w:style>
  <w:style w:type="paragraph" w:styleId="ListNumber">
    <w:name w:val="List Number"/>
    <w:basedOn w:val="ListParagraph"/>
    <w:uiPriority w:val="99"/>
    <w:unhideWhenUsed/>
    <w:rsid w:val="00DE3D00"/>
    <w:pPr>
      <w:numPr>
        <w:numId w:val="4"/>
      </w:numPr>
    </w:pPr>
  </w:style>
  <w:style w:type="paragraph" w:styleId="Quote">
    <w:name w:val="Quote"/>
    <w:basedOn w:val="Normal"/>
    <w:next w:val="Normal"/>
    <w:link w:val="QuoteChar"/>
    <w:uiPriority w:val="29"/>
    <w:qFormat/>
    <w:rsid w:val="00AE4CAE"/>
    <w:pPr>
      <w:pBdr>
        <w:top w:val="single" w:sz="4" w:space="1" w:color="58595B" w:themeColor="text2"/>
        <w:bottom w:val="single" w:sz="4" w:space="1" w:color="58595B" w:themeColor="text2"/>
      </w:pBdr>
      <w:spacing w:before="360" w:after="360" w:line="360" w:lineRule="auto"/>
      <w:ind w:left="862" w:right="862"/>
      <w:jc w:val="center"/>
    </w:pPr>
    <w:rPr>
      <w:i/>
      <w:iCs/>
      <w:color w:val="404040" w:themeColor="text1" w:themeTint="BF"/>
    </w:rPr>
  </w:style>
  <w:style w:type="character" w:customStyle="1" w:styleId="QuoteChar">
    <w:name w:val="Quote Char"/>
    <w:basedOn w:val="DefaultParagraphFont"/>
    <w:link w:val="Quote"/>
    <w:uiPriority w:val="29"/>
    <w:rsid w:val="00AE4CAE"/>
    <w:rPr>
      <w:rFonts w:ascii="Arial" w:hAnsi="Arial"/>
      <w:i/>
      <w:iCs/>
      <w:color w:val="404040" w:themeColor="text1" w:themeTint="BF"/>
    </w:rPr>
  </w:style>
  <w:style w:type="character" w:styleId="Hyperlink">
    <w:name w:val="Hyperlink"/>
    <w:basedOn w:val="DefaultParagraphFont"/>
    <w:uiPriority w:val="99"/>
    <w:unhideWhenUsed/>
    <w:rsid w:val="005C2356"/>
    <w:rPr>
      <w:color w:val="0070AE" w:themeColor="accent2" w:themeTint="BF"/>
      <w:u w:val="single"/>
    </w:rPr>
  </w:style>
  <w:style w:type="table" w:styleId="TableGrid">
    <w:name w:val="Table Grid"/>
    <w:basedOn w:val="TableNormal"/>
    <w:uiPriority w:val="39"/>
    <w:rsid w:val="005C2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54790"/>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5Dark-Accent5">
    <w:name w:val="Grid Table 5 Dark Accent 5"/>
    <w:basedOn w:val="TableNormal"/>
    <w:uiPriority w:val="50"/>
    <w:rsid w:val="006547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7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D9E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D9E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D9E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D9E0" w:themeFill="accent5"/>
      </w:tcPr>
    </w:tblStylePr>
    <w:tblStylePr w:type="band1Vert">
      <w:tblPr/>
      <w:tcPr>
        <w:shd w:val="clear" w:color="auto" w:fill="D7EFF2" w:themeFill="accent5" w:themeFillTint="66"/>
      </w:tcPr>
    </w:tblStylePr>
    <w:tblStylePr w:type="band1Horz">
      <w:tblPr/>
      <w:tcPr>
        <w:shd w:val="clear" w:color="auto" w:fill="D7EFF2" w:themeFill="accent5" w:themeFillTint="66"/>
      </w:tcPr>
    </w:tblStylePr>
  </w:style>
  <w:style w:type="table" w:styleId="GridTable5Dark-Accent1">
    <w:name w:val="Grid Table 5 Dark Accent 1"/>
    <w:basedOn w:val="TableNormal"/>
    <w:uiPriority w:val="50"/>
    <w:rsid w:val="00B07610"/>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0E9FF" w:themeFill="accent1" w:themeFillTint="33"/>
    </w:tcPr>
    <w:tblStylePr w:type="firstRow">
      <w:pPr>
        <w:wordWrap/>
        <w:spacing w:beforeLines="0" w:before="120" w:beforeAutospacing="0" w:afterLines="0" w:after="120" w:afterAutospacing="0"/>
        <w:jc w:val="center"/>
      </w:pPr>
      <w:rPr>
        <w:rFonts w:ascii="Arial" w:hAnsi="Arial"/>
        <w:b w:val="0"/>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677"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677" w:themeFill="accent1"/>
      </w:tcPr>
    </w:tblStylePr>
    <w:tblStylePr w:type="firstCol">
      <w:pPr>
        <w:jc w:val="left"/>
      </w:pPr>
      <w:rPr>
        <w:rFonts w:ascii="Arial" w:hAnsi="Arial"/>
        <w:b w:val="0"/>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677" w:themeFill="accent1"/>
        <w:vAlign w:val="center"/>
      </w:tcPr>
    </w:tblStylePr>
    <w:tblStylePr w:type="lastCol">
      <w:pPr>
        <w:wordWrap/>
        <w:jc w:val="center"/>
      </w:pPr>
      <w:rPr>
        <w:rFonts w:ascii="Arial" w:hAnsi="Arial"/>
        <w:b w:val="0"/>
        <w:bCs/>
        <w:color w:val="FFFFFF" w:themeColor="background1"/>
        <w:sz w:val="22"/>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677" w:themeFill="accent1"/>
        <w:vAlign w:val="center"/>
      </w:tcPr>
    </w:tblStylePr>
    <w:tblStylePr w:type="band1Vert">
      <w:tblPr/>
      <w:tcPr>
        <w:shd w:val="clear" w:color="auto" w:fill="62D3FF" w:themeFill="accent1" w:themeFillTint="66"/>
      </w:tcPr>
    </w:tblStylePr>
    <w:tblStylePr w:type="band1Horz">
      <w:pPr>
        <w:jc w:val="center"/>
      </w:pPr>
      <w:tblPr/>
      <w:tcPr>
        <w:shd w:val="clear" w:color="auto" w:fill="62D3FF" w:themeFill="accent1" w:themeFillTint="66"/>
        <w:vAlign w:val="center"/>
      </w:tcPr>
    </w:tblStylePr>
    <w:tblStylePr w:type="band2Horz">
      <w:pPr>
        <w:jc w:val="center"/>
      </w:pPr>
      <w:tblPr/>
      <w:tcPr>
        <w:vAlign w:val="center"/>
      </w:tcPr>
    </w:tblStylePr>
  </w:style>
  <w:style w:type="paragraph" w:styleId="Caption">
    <w:name w:val="caption"/>
    <w:basedOn w:val="Normal"/>
    <w:next w:val="Normal"/>
    <w:uiPriority w:val="35"/>
    <w:unhideWhenUsed/>
    <w:qFormat/>
    <w:rsid w:val="00AE4CAE"/>
    <w:pPr>
      <w:keepNext/>
      <w:spacing w:before="0" w:after="200" w:line="240" w:lineRule="auto"/>
    </w:pPr>
    <w:rPr>
      <w:i/>
      <w:iCs/>
      <w:color w:val="2C2C2D" w:themeColor="text2" w:themeShade="80"/>
      <w:szCs w:val="18"/>
    </w:rPr>
  </w:style>
  <w:style w:type="character" w:styleId="Emphasis">
    <w:name w:val="Emphasis"/>
    <w:basedOn w:val="DefaultParagraphFont"/>
    <w:uiPriority w:val="20"/>
    <w:qFormat/>
    <w:rsid w:val="00DE3D00"/>
    <w:rPr>
      <w:i/>
      <w:iCs/>
    </w:rPr>
  </w:style>
  <w:style w:type="character" w:styleId="Strong">
    <w:name w:val="Strong"/>
    <w:basedOn w:val="DefaultParagraphFont"/>
    <w:uiPriority w:val="22"/>
    <w:qFormat/>
    <w:rsid w:val="00DE3D00"/>
    <w:rPr>
      <w:b/>
      <w:bCs/>
    </w:rPr>
  </w:style>
  <w:style w:type="paragraph" w:styleId="TOCHeading">
    <w:name w:val="TOC Heading"/>
    <w:basedOn w:val="Heading1"/>
    <w:next w:val="Normal"/>
    <w:uiPriority w:val="39"/>
    <w:unhideWhenUsed/>
    <w:qFormat/>
    <w:rsid w:val="003E2220"/>
    <w:pPr>
      <w:spacing w:before="0" w:after="240" w:line="276" w:lineRule="auto"/>
      <w:outlineLvl w:val="9"/>
    </w:pPr>
    <w:rPr>
      <w:rFonts w:asciiTheme="majorHAnsi" w:hAnsiTheme="majorHAnsi"/>
      <w:bCs/>
      <w:color w:val="auto"/>
      <w:sz w:val="28"/>
      <w:szCs w:val="28"/>
      <w:lang w:val="en-US" w:eastAsia="ja-JP"/>
    </w:rPr>
  </w:style>
  <w:style w:type="paragraph" w:styleId="TOC1">
    <w:name w:val="toc 1"/>
    <w:basedOn w:val="Normal"/>
    <w:next w:val="Normal"/>
    <w:autoRedefine/>
    <w:uiPriority w:val="39"/>
    <w:unhideWhenUsed/>
    <w:qFormat/>
    <w:rsid w:val="003E2220"/>
    <w:pPr>
      <w:tabs>
        <w:tab w:val="right" w:leader="dot" w:pos="9016"/>
      </w:tabs>
      <w:spacing w:before="0" w:after="100" w:line="276" w:lineRule="auto"/>
    </w:pPr>
    <w:rPr>
      <w:rFonts w:asciiTheme="minorHAnsi" w:hAnsiTheme="minorHAnsi"/>
      <w:sz w:val="24"/>
    </w:rPr>
  </w:style>
  <w:style w:type="character" w:styleId="CommentReference">
    <w:name w:val="annotation reference"/>
    <w:basedOn w:val="DefaultParagraphFont"/>
    <w:uiPriority w:val="99"/>
    <w:semiHidden/>
    <w:unhideWhenUsed/>
    <w:rsid w:val="003E2220"/>
    <w:rPr>
      <w:sz w:val="16"/>
      <w:szCs w:val="16"/>
    </w:rPr>
  </w:style>
  <w:style w:type="paragraph" w:styleId="CommentText">
    <w:name w:val="annotation text"/>
    <w:basedOn w:val="Normal"/>
    <w:link w:val="CommentTextChar"/>
    <w:uiPriority w:val="99"/>
    <w:unhideWhenUsed/>
    <w:rsid w:val="003E2220"/>
    <w:pPr>
      <w:spacing w:before="0"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3E2220"/>
    <w:rPr>
      <w:sz w:val="20"/>
      <w:szCs w:val="20"/>
    </w:rPr>
  </w:style>
  <w:style w:type="paragraph" w:styleId="CommentSubject">
    <w:name w:val="annotation subject"/>
    <w:basedOn w:val="CommentText"/>
    <w:next w:val="CommentText"/>
    <w:link w:val="CommentSubjectChar"/>
    <w:uiPriority w:val="99"/>
    <w:semiHidden/>
    <w:unhideWhenUsed/>
    <w:rsid w:val="003E2220"/>
    <w:rPr>
      <w:b/>
      <w:bCs/>
    </w:rPr>
  </w:style>
  <w:style w:type="character" w:customStyle="1" w:styleId="CommentSubjectChar">
    <w:name w:val="Comment Subject Char"/>
    <w:basedOn w:val="CommentTextChar"/>
    <w:link w:val="CommentSubject"/>
    <w:uiPriority w:val="99"/>
    <w:semiHidden/>
    <w:rsid w:val="003E2220"/>
    <w:rPr>
      <w:b/>
      <w:bCs/>
      <w:sz w:val="20"/>
      <w:szCs w:val="20"/>
    </w:rPr>
  </w:style>
  <w:style w:type="paragraph" w:styleId="BalloonText">
    <w:name w:val="Balloon Text"/>
    <w:basedOn w:val="Normal"/>
    <w:link w:val="BalloonTextChar"/>
    <w:uiPriority w:val="99"/>
    <w:semiHidden/>
    <w:unhideWhenUsed/>
    <w:rsid w:val="003E222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220"/>
    <w:rPr>
      <w:rFonts w:ascii="Segoe UI" w:hAnsi="Segoe UI" w:cs="Segoe UI"/>
      <w:sz w:val="18"/>
      <w:szCs w:val="18"/>
    </w:rPr>
  </w:style>
  <w:style w:type="paragraph" w:styleId="FootnoteText">
    <w:name w:val="footnote text"/>
    <w:basedOn w:val="Normal"/>
    <w:link w:val="FootnoteTextChar"/>
    <w:uiPriority w:val="99"/>
    <w:unhideWhenUsed/>
    <w:rsid w:val="003E2220"/>
    <w:pPr>
      <w:spacing w:before="0"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3E2220"/>
    <w:rPr>
      <w:sz w:val="20"/>
      <w:szCs w:val="20"/>
    </w:rPr>
  </w:style>
  <w:style w:type="character" w:styleId="FootnoteReference">
    <w:name w:val="footnote reference"/>
    <w:basedOn w:val="DefaultParagraphFont"/>
    <w:uiPriority w:val="99"/>
    <w:unhideWhenUsed/>
    <w:rsid w:val="003E2220"/>
    <w:rPr>
      <w:vertAlign w:val="superscript"/>
    </w:rPr>
  </w:style>
  <w:style w:type="paragraph" w:styleId="EndnoteText">
    <w:name w:val="endnote text"/>
    <w:basedOn w:val="Normal"/>
    <w:link w:val="EndnoteTextChar"/>
    <w:uiPriority w:val="99"/>
    <w:semiHidden/>
    <w:unhideWhenUsed/>
    <w:rsid w:val="003E2220"/>
    <w:pPr>
      <w:spacing w:before="0"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3E2220"/>
    <w:rPr>
      <w:sz w:val="20"/>
      <w:szCs w:val="20"/>
    </w:rPr>
  </w:style>
  <w:style w:type="character" w:styleId="EndnoteReference">
    <w:name w:val="endnote reference"/>
    <w:basedOn w:val="DefaultParagraphFont"/>
    <w:uiPriority w:val="99"/>
    <w:semiHidden/>
    <w:unhideWhenUsed/>
    <w:rsid w:val="003E2220"/>
    <w:rPr>
      <w:vertAlign w:val="superscript"/>
    </w:rPr>
  </w:style>
  <w:style w:type="character" w:styleId="FollowedHyperlink">
    <w:name w:val="FollowedHyperlink"/>
    <w:basedOn w:val="DefaultParagraphFont"/>
    <w:uiPriority w:val="99"/>
    <w:semiHidden/>
    <w:unhideWhenUsed/>
    <w:rsid w:val="003E2220"/>
    <w:rPr>
      <w:color w:val="7030A0" w:themeColor="followedHyperlink"/>
      <w:u w:val="single"/>
    </w:rPr>
  </w:style>
  <w:style w:type="character" w:customStyle="1" w:styleId="A3">
    <w:name w:val="A3"/>
    <w:uiPriority w:val="99"/>
    <w:rsid w:val="003E2220"/>
    <w:rPr>
      <w:rFonts w:cs="Cambria"/>
      <w:color w:val="211D1E"/>
      <w:sz w:val="14"/>
      <w:szCs w:val="14"/>
    </w:rPr>
  </w:style>
  <w:style w:type="paragraph" w:styleId="NormalWeb">
    <w:name w:val="Normal (Web)"/>
    <w:basedOn w:val="Normal"/>
    <w:uiPriority w:val="99"/>
    <w:unhideWhenUsed/>
    <w:rsid w:val="003E222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3E2220"/>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semiHidden/>
    <w:unhideWhenUsed/>
    <w:rsid w:val="003E2220"/>
    <w:pPr>
      <w:spacing w:before="0"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E2220"/>
    <w:rPr>
      <w:rFonts w:ascii="Calibri" w:hAnsi="Calibri" w:cs="Consolas"/>
      <w:szCs w:val="21"/>
    </w:rPr>
  </w:style>
  <w:style w:type="paragraph" w:styleId="Revision">
    <w:name w:val="Revision"/>
    <w:hidden/>
    <w:uiPriority w:val="99"/>
    <w:semiHidden/>
    <w:rsid w:val="003E2220"/>
    <w:pPr>
      <w:spacing w:after="0" w:line="240" w:lineRule="auto"/>
    </w:pPr>
  </w:style>
  <w:style w:type="paragraph" w:styleId="NoSpacing">
    <w:name w:val="No Spacing"/>
    <w:uiPriority w:val="1"/>
    <w:qFormat/>
    <w:rsid w:val="003E2220"/>
    <w:pPr>
      <w:spacing w:after="0" w:line="240" w:lineRule="auto"/>
    </w:pPr>
  </w:style>
  <w:style w:type="paragraph" w:customStyle="1" w:styleId="ms-rteelement-p">
    <w:name w:val="ms-rteelement-p"/>
    <w:basedOn w:val="Normal"/>
    <w:rsid w:val="003E2220"/>
    <w:pPr>
      <w:spacing w:before="100" w:beforeAutospacing="1" w:after="100" w:afterAutospacing="1" w:line="240" w:lineRule="auto"/>
    </w:pPr>
    <w:rPr>
      <w:rFonts w:ascii="Times New Roman" w:eastAsia="Times New Roman" w:hAnsi="Times New Roman" w:cs="Times New Roman"/>
      <w:color w:val="576170"/>
      <w:sz w:val="24"/>
      <w:szCs w:val="24"/>
      <w:lang w:eastAsia="en-AU"/>
    </w:rPr>
  </w:style>
  <w:style w:type="paragraph" w:styleId="BodyText">
    <w:name w:val="Body Text"/>
    <w:basedOn w:val="Normal"/>
    <w:link w:val="BodyTextChar"/>
    <w:uiPriority w:val="99"/>
    <w:rsid w:val="003E2220"/>
    <w:pPr>
      <w:spacing w:before="180" w:after="120" w:line="280" w:lineRule="atLeast"/>
    </w:pPr>
    <w:rPr>
      <w:rFonts w:eastAsia="Times New Roman" w:cs="Times New Roman"/>
      <w:sz w:val="20"/>
      <w:szCs w:val="20"/>
      <w:lang w:eastAsia="en-AU"/>
    </w:rPr>
  </w:style>
  <w:style w:type="character" w:customStyle="1" w:styleId="BodyTextChar">
    <w:name w:val="Body Text Char"/>
    <w:basedOn w:val="DefaultParagraphFont"/>
    <w:link w:val="BodyText"/>
    <w:uiPriority w:val="99"/>
    <w:rsid w:val="003E2220"/>
    <w:rPr>
      <w:rFonts w:ascii="Arial" w:eastAsia="Times New Roman" w:hAnsi="Arial" w:cs="Times New Roman"/>
      <w:sz w:val="20"/>
      <w:szCs w:val="20"/>
      <w:lang w:eastAsia="en-AU"/>
    </w:rPr>
  </w:style>
  <w:style w:type="paragraph" w:customStyle="1" w:styleId="Bullet">
    <w:name w:val="Bullet"/>
    <w:basedOn w:val="Normal"/>
    <w:link w:val="BulletChar"/>
    <w:qFormat/>
    <w:rsid w:val="003E2220"/>
    <w:pPr>
      <w:numPr>
        <w:numId w:val="5"/>
      </w:numPr>
      <w:spacing w:before="120" w:after="180" w:line="240" w:lineRule="auto"/>
      <w:ind w:left="567" w:hanging="567"/>
    </w:pPr>
    <w:rPr>
      <w:rFonts w:ascii="Calibri" w:eastAsia="Times New Roman" w:hAnsi="Calibri" w:cs="Times New Roman"/>
      <w:color w:val="000000"/>
      <w:szCs w:val="20"/>
      <w:lang w:eastAsia="en-AU"/>
    </w:rPr>
  </w:style>
  <w:style w:type="character" w:customStyle="1" w:styleId="BulletChar">
    <w:name w:val="Bullet Char"/>
    <w:link w:val="Bullet"/>
    <w:rsid w:val="003E2220"/>
    <w:rPr>
      <w:rFonts w:ascii="Calibri" w:eastAsia="Times New Roman" w:hAnsi="Calibri" w:cs="Times New Roman"/>
      <w:color w:val="000000"/>
      <w:szCs w:val="20"/>
      <w:lang w:eastAsia="en-AU"/>
    </w:rPr>
  </w:style>
  <w:style w:type="paragraph" w:customStyle="1" w:styleId="Dash">
    <w:name w:val="Dash"/>
    <w:basedOn w:val="Normal"/>
    <w:qFormat/>
    <w:rsid w:val="003E2220"/>
    <w:pPr>
      <w:numPr>
        <w:ilvl w:val="1"/>
        <w:numId w:val="5"/>
      </w:numPr>
      <w:spacing w:before="80" w:after="120" w:line="240" w:lineRule="auto"/>
      <w:ind w:hanging="567"/>
    </w:pPr>
    <w:rPr>
      <w:rFonts w:ascii="Calibri" w:eastAsia="Times New Roman" w:hAnsi="Calibri" w:cs="Times New Roman"/>
      <w:color w:val="000000"/>
      <w:szCs w:val="20"/>
      <w:lang w:eastAsia="en-AU"/>
    </w:rPr>
  </w:style>
  <w:style w:type="paragraph" w:customStyle="1" w:styleId="DoubleDot">
    <w:name w:val="Double Dot"/>
    <w:basedOn w:val="Normal"/>
    <w:qFormat/>
    <w:rsid w:val="003E2220"/>
    <w:pPr>
      <w:numPr>
        <w:ilvl w:val="2"/>
        <w:numId w:val="5"/>
      </w:numPr>
      <w:tabs>
        <w:tab w:val="clear" w:pos="1700"/>
        <w:tab w:val="num" w:pos="360"/>
      </w:tabs>
      <w:spacing w:before="120" w:line="240" w:lineRule="auto"/>
      <w:ind w:left="1758" w:hanging="397"/>
    </w:pPr>
    <w:rPr>
      <w:rFonts w:ascii="Calibri" w:eastAsia="Times New Roman" w:hAnsi="Calibri" w:cs="Times New Roman"/>
      <w:color w:val="000000"/>
      <w:szCs w:val="20"/>
      <w:lang w:eastAsia="en-AU"/>
    </w:rPr>
  </w:style>
  <w:style w:type="character" w:customStyle="1" w:styleId="tgc">
    <w:name w:val="_tgc"/>
    <w:basedOn w:val="DefaultParagraphFont"/>
    <w:rsid w:val="003E2220"/>
  </w:style>
  <w:style w:type="character" w:styleId="HTMLCite">
    <w:name w:val="HTML Cite"/>
    <w:basedOn w:val="DefaultParagraphFont"/>
    <w:uiPriority w:val="99"/>
    <w:semiHidden/>
    <w:unhideWhenUsed/>
    <w:rsid w:val="003E22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footer" Target="footer3.xml"/><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chart" Target="charts/chart2.xml"/><Relationship Id="rId37" Type="http://schemas.openxmlformats.org/officeDocument/2006/relationships/image" Target="media/image20.png"/><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chart" Target="charts/chart3.xml"/><Relationship Id="rId38"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www.territorystories.nt.gov.au/jspui/bitstream/10070/265571/1/Tracking%20the%20impacts%20of%20seafood%20consumption%20at%20dining%20venues%20arising%20from%20the%20NT%20seafood%20labelling%20laws.pdf" TargetMode="External"/><Relationship Id="rId13" Type="http://schemas.openxmlformats.org/officeDocument/2006/relationships/hyperlink" Target="https://www.legislation.gov.au/Details/F2012C00775" TargetMode="External"/><Relationship Id="rId18" Type="http://schemas.openxmlformats.org/officeDocument/2006/relationships/hyperlink" Target="https://app.powerbi.com/view?r=eyJrIjoiMmVkMTVjMGUtZjBlMC00YzQ0LThjNWEtNDNjYjU4MTk4MzhjIiwidCI6Ijk3M2YzMGJjLTNlMWYtNGQwMC05NmEyLTVjZGM2NTE5YjQxOCIsImMiOjEwfQ%3D%3D" TargetMode="External"/><Relationship Id="rId26" Type="http://schemas.openxmlformats.org/officeDocument/2006/relationships/hyperlink" Target="http://minister.agriculture.gov.au/ruston/Pages/Media-Releases/minister-welcomes-new-national-seafood-industry-body.aspx" TargetMode="External"/><Relationship Id="rId3" Type="http://schemas.openxmlformats.org/officeDocument/2006/relationships/hyperlink" Target="http://www.aph.gov.au/~/media/02%20Parliamentary%20Business/24%20Committees/244%20Joint%20Committees/JSCNA/Aquaculture%20Report/Final%20Report.pdf?la=en" TargetMode="External"/><Relationship Id="rId21" Type="http://schemas.openxmlformats.org/officeDocument/2006/relationships/hyperlink" Target="http://www.aph.gov.au/Parliamentary_Business/Committees/Senate/Rural_and_Regional_Affairs_and_Transport/Seafood_labelling/~/media/Committees/rrat_ctte/Seafood_labelling/report.pdf" TargetMode="External"/><Relationship Id="rId7" Type="http://schemas.openxmlformats.org/officeDocument/2006/relationships/hyperlink" Target="http://data.daff.gov.au/data/warehouse/9aam/afstad9aamd003/2015/AustFishAquacStats_2015_v1.0.0.pdf" TargetMode="External"/><Relationship Id="rId12" Type="http://schemas.openxmlformats.org/officeDocument/2006/relationships/hyperlink" Target="http://www.foodstandards.gov.au/industry/foodrecalls/recallstats/Pages/default.aspx" TargetMode="External"/><Relationship Id="rId17" Type="http://schemas.openxmlformats.org/officeDocument/2006/relationships/hyperlink" Target="http://frdc.com.au/research/Final_Reports/2010-222-DLD.pdf" TargetMode="External"/><Relationship Id="rId25" Type="http://schemas.openxmlformats.org/officeDocument/2006/relationships/hyperlink" Target="http://www.aph.gov.au/Parliamentary_Business/Committees/Senate/Rural_and_Regional_Affairs_and_Transport/Seafood_labelling/~/media/Committees/rrat_ctte/Seafood_labelling/report.pdf" TargetMode="External"/><Relationship Id="rId2" Type="http://schemas.openxmlformats.org/officeDocument/2006/relationships/hyperlink" Target="http://www.aph.gov.au/Parliamentary_Business/Committees/Senate/Rural_and_Regional_Affairs_and_Transport/Seafood_labelling/~/media/Committees/rrat_ctte/Seafood_labelling/report.pdf" TargetMode="External"/><Relationship Id="rId16" Type="http://schemas.openxmlformats.org/officeDocument/2006/relationships/hyperlink" Target="http://www.abs.gov.au/ausstats/abs@.nsf/mf/8165.0" TargetMode="External"/><Relationship Id="rId20" Type="http://schemas.openxmlformats.org/officeDocument/2006/relationships/hyperlink" Target="http://ofco.info/inspection/statistics.html" TargetMode="External"/><Relationship Id="rId29" Type="http://schemas.openxmlformats.org/officeDocument/2006/relationships/hyperlink" Target="https://www.mla.com.au/news-and-events/industry-news/mlas-2016-australia-day-lamb-advertising-campaign-most-successful-on-record" TargetMode="External"/><Relationship Id="rId1" Type="http://schemas.openxmlformats.org/officeDocument/2006/relationships/hyperlink" Target="http://consumerlaw.gov.au/review-of-the-australian-consumer-law/have-your-say/issues-paper/" TargetMode="External"/><Relationship Id="rId6" Type="http://schemas.openxmlformats.org/officeDocument/2006/relationships/hyperlink" Target="http://www.the-drop.com.au/wp-content/uploads/2016/11/EatingOutinAustralia_2017_Respondent-Summary.compressed.pdf" TargetMode="External"/><Relationship Id="rId11" Type="http://schemas.openxmlformats.org/officeDocument/2006/relationships/hyperlink" Target="http://www.fish.wa.gov.au/Species/Barramundi/Pages/default.aspx" TargetMode="External"/><Relationship Id="rId24" Type="http://schemas.openxmlformats.org/officeDocument/2006/relationships/hyperlink" Target="http://www.austlii.edu.au/au/legis/nt/consol_act/fa110/s14.html" TargetMode="External"/><Relationship Id="rId5" Type="http://schemas.openxmlformats.org/officeDocument/2006/relationships/hyperlink" Target="https://www.choice.com.au/~/media/9023443697c640adbf014dbbfec52199.ashx?la=en" TargetMode="External"/><Relationship Id="rId15" Type="http://schemas.openxmlformats.org/officeDocument/2006/relationships/hyperlink" Target="https://www.bankwest.com.au/Blob/pdf/1292551628903/food-services.pdf?pdf-link=docdetail" TargetMode="External"/><Relationship Id="rId23" Type="http://schemas.openxmlformats.org/officeDocument/2006/relationships/hyperlink" Target="http://www.investopedia.com/terms/s/seller.asp" TargetMode="External"/><Relationship Id="rId28" Type="http://schemas.openxmlformats.org/officeDocument/2006/relationships/hyperlink" Target="http://australianpork.com.au/wp-content/uploads/2013/10/AOP-Summary-2015-16.pdf" TargetMode="External"/><Relationship Id="rId10" Type="http://schemas.openxmlformats.org/officeDocument/2006/relationships/hyperlink" Target="http://www.fish.wa.gov.au/Documents/recreational_fishing/fact_sheets/fact_sheet_barramundi.pdf" TargetMode="External"/><Relationship Id="rId19" Type="http://schemas.openxmlformats.org/officeDocument/2006/relationships/hyperlink" Target="http://www.agriculture.gov.au/SiteCollectionDocuments/fisheries/aus-seafood-trade.pdf" TargetMode="External"/><Relationship Id="rId31" Type="http://schemas.openxmlformats.org/officeDocument/2006/relationships/hyperlink" Target="http://www.aph.gov.au/Parliamentary_Business/Committees/Senate/Rural_and_Regional_Affairs_and_Transport/Seafood_labelling/~/media/Committees/rrat_ctte/Seafood_labelling/report.pdf" TargetMode="External"/><Relationship Id="rId4" Type="http://schemas.openxmlformats.org/officeDocument/2006/relationships/hyperlink" Target="http://www.dpmc.gov.au/resource-centre/regulation/best-practice-regulation-guide-ministerial-councils-and-national-standard-setting-bodies" TargetMode="External"/><Relationship Id="rId9" Type="http://schemas.openxmlformats.org/officeDocument/2006/relationships/hyperlink" Target="http://frdc.com.au/research/Final_Reports/2015-702-DLD.pdf" TargetMode="External"/><Relationship Id="rId14" Type="http://schemas.openxmlformats.org/officeDocument/2006/relationships/hyperlink" Target="https://www.legislation.gov.au/Details/F2012C00775" TargetMode="External"/><Relationship Id="rId22" Type="http://schemas.openxmlformats.org/officeDocument/2006/relationships/hyperlink" Target="http://www.investopedia.com/terms/t/transaction.asp" TargetMode="External"/><Relationship Id="rId27" Type="http://schemas.openxmlformats.org/officeDocument/2006/relationships/hyperlink" Target="http://pledges.unitedseafoodindustries.com.au/wp-content/uploads/2016/08/SIA-Prospectus.pdf" TargetMode="External"/><Relationship Id="rId30" Type="http://schemas.openxmlformats.org/officeDocument/2006/relationships/hyperlink" Target="http://frdc.com.au/knowledge/news_and_media/media_releases/Pages/Seafood-Industry-Australia-Launches.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2010%20Templates\Workgroup%20Templates\Departmental\Documen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rod.protected.ind\user\User01\MGill\desktop\MONICA's%20seafood%20origin%20business%20cost%20working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prod.protected.ind\user\User01\MGill\desktop\MONICA's%20seafood%20origin%20business%20cost%20working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prod.protected.ind\user\User01\MGill\desktop\MONICA's%20seafood%20origin%20business%20cost%20working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Industry</a:t>
            </a:r>
            <a:r>
              <a:rPr lang="en-AU" baseline="0"/>
              <a:t> Value Add ($m)</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973AF"/>
              </a:solidFill>
              <a:ln>
                <a:noFill/>
              </a:ln>
              <a:effectLst/>
            </c:spPr>
          </c:dPt>
          <c:dPt>
            <c:idx val="1"/>
            <c:invertIfNegative val="0"/>
            <c:bubble3D val="0"/>
            <c:spPr>
              <a:solidFill>
                <a:srgbClr val="939598"/>
              </a:solidFill>
              <a:ln>
                <a:noFill/>
              </a:ln>
              <a:effectLst/>
            </c:spPr>
          </c:dPt>
          <c:dPt>
            <c:idx val="2"/>
            <c:invertIfNegative val="0"/>
            <c:bubble3D val="0"/>
            <c:spPr>
              <a:solidFill>
                <a:srgbClr val="1B9590"/>
              </a:solidFill>
              <a:ln>
                <a:noFill/>
              </a:ln>
              <a:effectLst/>
            </c:spPr>
          </c:dPt>
          <c:dPt>
            <c:idx val="3"/>
            <c:invertIfNegative val="0"/>
            <c:bubble3D val="0"/>
            <c:spPr>
              <a:solidFill>
                <a:srgbClr val="9CD9E0"/>
              </a:solidFill>
              <a:ln>
                <a:noFill/>
              </a:ln>
              <a:effectLst/>
            </c:spPr>
          </c:dPt>
          <c:dPt>
            <c:idx val="4"/>
            <c:invertIfNegative val="0"/>
            <c:bubble3D val="0"/>
            <c:spPr>
              <a:solidFill>
                <a:srgbClr val="005677"/>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'New graphs'!$A$22:$A$26</c:f>
              <c:strCache>
                <c:ptCount val="5"/>
                <c:pt idx="0">
                  <c:v>Retail</c:v>
                </c:pt>
                <c:pt idx="1">
                  <c:v>Processing</c:v>
                </c:pt>
                <c:pt idx="2">
                  <c:v>Wholesale</c:v>
                </c:pt>
                <c:pt idx="3">
                  <c:v>Fishing and aquaculture</c:v>
                </c:pt>
                <c:pt idx="4">
                  <c:v>Foodservice</c:v>
                </c:pt>
              </c:strCache>
            </c:strRef>
          </c:cat>
          <c:val>
            <c:numRef>
              <c:f>'New graphs'!$B$22:$B$26</c:f>
              <c:numCache>
                <c:formatCode>#,##0</c:formatCode>
                <c:ptCount val="5"/>
                <c:pt idx="0">
                  <c:v>147</c:v>
                </c:pt>
                <c:pt idx="1">
                  <c:v>231</c:v>
                </c:pt>
                <c:pt idx="2">
                  <c:v>411</c:v>
                </c:pt>
                <c:pt idx="3">
                  <c:v>674</c:v>
                </c:pt>
                <c:pt idx="4">
                  <c:v>26679</c:v>
                </c:pt>
              </c:numCache>
            </c:numRef>
          </c:val>
        </c:ser>
        <c:dLbls>
          <c:showLegendKey val="0"/>
          <c:showVal val="0"/>
          <c:showCatName val="0"/>
          <c:showSerName val="0"/>
          <c:showPercent val="0"/>
          <c:showBubbleSize val="0"/>
        </c:dLbls>
        <c:gapWidth val="219"/>
        <c:overlap val="-27"/>
        <c:axId val="295124576"/>
        <c:axId val="138669344"/>
      </c:barChart>
      <c:catAx>
        <c:axId val="29512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69344"/>
        <c:crosses val="autoZero"/>
        <c:auto val="1"/>
        <c:lblAlgn val="ctr"/>
        <c:lblOffset val="100"/>
        <c:noMultiLvlLbl val="0"/>
      </c:catAx>
      <c:valAx>
        <c:axId val="1386693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12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Number</a:t>
            </a:r>
            <a:r>
              <a:rPr lang="en-AU" baseline="0"/>
              <a:t> of Employees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939598"/>
              </a:solidFill>
              <a:ln>
                <a:noFill/>
              </a:ln>
              <a:effectLst/>
            </c:spPr>
          </c:dPt>
          <c:dPt>
            <c:idx val="1"/>
            <c:invertIfNegative val="0"/>
            <c:bubble3D val="0"/>
            <c:spPr>
              <a:solidFill>
                <a:srgbClr val="C973AF"/>
              </a:solidFill>
              <a:ln>
                <a:noFill/>
              </a:ln>
              <a:effectLst/>
            </c:spPr>
          </c:dPt>
          <c:dPt>
            <c:idx val="2"/>
            <c:invertIfNegative val="0"/>
            <c:bubble3D val="0"/>
            <c:spPr>
              <a:solidFill>
                <a:srgbClr val="1B9590"/>
              </a:solidFill>
              <a:ln>
                <a:noFill/>
              </a:ln>
              <a:effectLst/>
            </c:spPr>
          </c:dPt>
          <c:dPt>
            <c:idx val="3"/>
            <c:invertIfNegative val="0"/>
            <c:bubble3D val="0"/>
            <c:spPr>
              <a:solidFill>
                <a:srgbClr val="9CD9E0"/>
              </a:solidFill>
              <a:ln>
                <a:noFill/>
              </a:ln>
              <a:effectLst/>
            </c:spPr>
          </c:dPt>
          <c:dPt>
            <c:idx val="4"/>
            <c:invertIfNegative val="0"/>
            <c:bubble3D val="0"/>
            <c:spPr>
              <a:solidFill>
                <a:srgbClr val="005677"/>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'New graphs'!$A$13:$A$17</c:f>
              <c:strCache>
                <c:ptCount val="5"/>
                <c:pt idx="0">
                  <c:v>Processing</c:v>
                </c:pt>
                <c:pt idx="1">
                  <c:v>Retail</c:v>
                </c:pt>
                <c:pt idx="2">
                  <c:v>Wholesale</c:v>
                </c:pt>
                <c:pt idx="3">
                  <c:v>Fishing and aquaculture</c:v>
                </c:pt>
                <c:pt idx="4">
                  <c:v>Foodservice</c:v>
                </c:pt>
              </c:strCache>
            </c:strRef>
          </c:cat>
          <c:val>
            <c:numRef>
              <c:f>'New graphs'!$B$13:$B$17</c:f>
              <c:numCache>
                <c:formatCode>#,##0</c:formatCode>
                <c:ptCount val="5"/>
                <c:pt idx="0">
                  <c:v>2125</c:v>
                </c:pt>
                <c:pt idx="1">
                  <c:v>2449</c:v>
                </c:pt>
                <c:pt idx="2">
                  <c:v>5246</c:v>
                </c:pt>
                <c:pt idx="3">
                  <c:v>11169</c:v>
                </c:pt>
                <c:pt idx="4">
                  <c:v>693778</c:v>
                </c:pt>
              </c:numCache>
            </c:numRef>
          </c:val>
        </c:ser>
        <c:dLbls>
          <c:showLegendKey val="0"/>
          <c:showVal val="0"/>
          <c:showCatName val="0"/>
          <c:showSerName val="0"/>
          <c:showPercent val="0"/>
          <c:showBubbleSize val="0"/>
        </c:dLbls>
        <c:gapWidth val="219"/>
        <c:overlap val="-27"/>
        <c:axId val="3539072"/>
        <c:axId val="138530440"/>
      </c:barChart>
      <c:catAx>
        <c:axId val="353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30440"/>
        <c:crosses val="autoZero"/>
        <c:auto val="1"/>
        <c:lblAlgn val="ctr"/>
        <c:lblOffset val="100"/>
        <c:noMultiLvlLbl val="0"/>
      </c:catAx>
      <c:valAx>
        <c:axId val="1385304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Number</a:t>
            </a:r>
            <a:r>
              <a:rPr lang="en-AU" baseline="0"/>
              <a:t> of Businesses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C973AF"/>
              </a:solidFill>
              <a:ln>
                <a:noFill/>
              </a:ln>
              <a:effectLst/>
            </c:spPr>
          </c:dPt>
          <c:dPt>
            <c:idx val="2"/>
            <c:invertIfNegative val="0"/>
            <c:bubble3D val="0"/>
            <c:spPr>
              <a:solidFill>
                <a:srgbClr val="1B9590"/>
              </a:solidFill>
              <a:ln>
                <a:noFill/>
              </a:ln>
              <a:effectLst/>
            </c:spPr>
          </c:dPt>
          <c:dPt>
            <c:idx val="3"/>
            <c:invertIfNegative val="0"/>
            <c:bubble3D val="0"/>
            <c:spPr>
              <a:solidFill>
                <a:srgbClr val="9CD9E0"/>
              </a:solidFill>
              <a:ln>
                <a:noFill/>
              </a:ln>
              <a:effectLst/>
            </c:spPr>
          </c:dPt>
          <c:dPt>
            <c:idx val="4"/>
            <c:invertIfNegative val="0"/>
            <c:bubble3D val="0"/>
            <c:spPr>
              <a:solidFill>
                <a:srgbClr val="005677"/>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'New graphs'!$A$5:$A$9</c:f>
              <c:strCache>
                <c:ptCount val="5"/>
                <c:pt idx="0">
                  <c:v>Processing</c:v>
                </c:pt>
                <c:pt idx="1">
                  <c:v>Retail</c:v>
                </c:pt>
                <c:pt idx="2">
                  <c:v>Wholesale</c:v>
                </c:pt>
                <c:pt idx="3">
                  <c:v>Fishing and aquaculture</c:v>
                </c:pt>
                <c:pt idx="4">
                  <c:v>Foodservice</c:v>
                </c:pt>
              </c:strCache>
            </c:strRef>
          </c:cat>
          <c:val>
            <c:numRef>
              <c:f>'New graphs'!$B$5:$B$9</c:f>
              <c:numCache>
                <c:formatCode>#,##0</c:formatCode>
                <c:ptCount val="5"/>
                <c:pt idx="0">
                  <c:v>209</c:v>
                </c:pt>
                <c:pt idx="1">
                  <c:v>713</c:v>
                </c:pt>
                <c:pt idx="2">
                  <c:v>841</c:v>
                </c:pt>
                <c:pt idx="3">
                  <c:v>6127</c:v>
                </c:pt>
                <c:pt idx="4">
                  <c:v>77100</c:v>
                </c:pt>
              </c:numCache>
            </c:numRef>
          </c:val>
        </c:ser>
        <c:dLbls>
          <c:showLegendKey val="0"/>
          <c:showVal val="0"/>
          <c:showCatName val="0"/>
          <c:showSerName val="0"/>
          <c:showPercent val="0"/>
          <c:showBubbleSize val="0"/>
        </c:dLbls>
        <c:gapWidth val="219"/>
        <c:overlap val="-27"/>
        <c:axId val="294476696"/>
        <c:axId val="137468416"/>
      </c:barChart>
      <c:catAx>
        <c:axId val="294476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468416"/>
        <c:crosses val="autoZero"/>
        <c:auto val="1"/>
        <c:lblAlgn val="ctr"/>
        <c:lblOffset val="100"/>
        <c:noMultiLvlLbl val="0"/>
      </c:catAx>
      <c:valAx>
        <c:axId val="1374684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476696"/>
        <c:crosses val="autoZero"/>
        <c:crossBetween val="between"/>
        <c:majorUnit val="10000"/>
        <c:minorUnit val="5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partment">
      <a:dk1>
        <a:sysClr val="windowText" lastClr="000000"/>
      </a:dk1>
      <a:lt1>
        <a:sysClr val="window" lastClr="FFFFFF"/>
      </a:lt1>
      <a:dk2>
        <a:srgbClr val="58595B"/>
      </a:dk2>
      <a:lt2>
        <a:srgbClr val="E7E6E6"/>
      </a:lt2>
      <a:accent1>
        <a:srgbClr val="005677"/>
      </a:accent1>
      <a:accent2>
        <a:srgbClr val="00283E"/>
      </a:accent2>
      <a:accent3>
        <a:srgbClr val="1B9590"/>
      </a:accent3>
      <a:accent4>
        <a:srgbClr val="61C6C6"/>
      </a:accent4>
      <a:accent5>
        <a:srgbClr val="9CD9E0"/>
      </a:accent5>
      <a:accent6>
        <a:srgbClr val="C973AF"/>
      </a:accent6>
      <a:hlink>
        <a:srgbClr val="0070C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PSCategory xmlns="df54e3f1-5d33-48fb-86c9-4804b3c12594" xsi:nil="true"/>
    <IncludeInNotificationsAndUpdates xmlns="df54e3f1-5d33-48fb-86c9-4804b3c12594">true</IncludeInNotificationsAndUpdates>
    <CorePublishingDocumentCategory xmlns="c0b4bd0a-f6ac-422c-a0b2-ddc3a705a698" xsi:nil="true"/>
    <KeywordsLookupField xmlns="c0b4bd0a-f6ac-422c-a0b2-ddc3a705a698"/>
    <CorePublishingDocumentChangeDescription xmlns="df54e3f1-5d33-48fb-86c9-4804b3c12594" xsi:nil="true"/>
    <IncludeInRSSFeeds xmlns="df54e3f1-5d33-48fb-86c9-4804b3c12594">false</IncludeInRSSFeeds>
    <CorePublishingDocumentContact xmlns="df54e3f1-5d33-48fb-86c9-4804b3c12594">
      <UserInfo>
        <DisplayName/>
        <AccountId xsi:nil="true"/>
        <AccountType/>
      </UserInfo>
    </CorePublishingDocumentContact>
    <SubjectLookupField xmlns="c0b4bd0a-f6ac-422c-a0b2-ddc3a705a698"/>
    <CorePublishingFileReference xmlns="df54e3f1-5d33-48fb-86c9-4804b3c12594" xsi:nil="true"/>
    <PublishingExpirationDate xmlns="http://schemas.microsoft.com/sharepoint/v3" xsi:nil="true"/>
    <CorePublishingComments xmlns="df54e3f1-5d33-48fb-86c9-4804b3c12594" xsi:nil="true"/>
    <PublishingStartDate xmlns="http://schemas.microsoft.com/sharepoint/v3" xsi:nil="true"/>
    <IncludeInContentRollups xmlns="df54e3f1-5d33-48fb-86c9-4804b3c12594">false</IncludeInContentRollups>
    <DocumentRollupCategory xmlns="c0b4bd0a-f6ac-422c-a0b2-ddc3a705a698"/>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016C5200EC12DA4EA0847BC29C248090" ma:contentTypeVersion="77" ma:contentTypeDescription="Core Publishing Document, inherited from OOTB document." ma:contentTypeScope="" ma:versionID="c5f39e12653c1a0bb365ca2f91ffbe08">
  <xsd:schema xmlns:xsd="http://www.w3.org/2001/XMLSchema" xmlns:xs="http://www.w3.org/2001/XMLSchema" xmlns:p="http://schemas.microsoft.com/office/2006/metadata/properties" xmlns:ns1="http://schemas.microsoft.com/sharepoint/v3" xmlns:ns2="df54e3f1-5d33-48fb-86c9-4804b3c12594" xmlns:ns3="c0b4bd0a-f6ac-422c-a0b2-ddc3a705a698" targetNamespace="http://schemas.microsoft.com/office/2006/metadata/properties" ma:root="true" ma:fieldsID="c8e253750b8d2dc26f2a382666dc2b0f" ns1:_="" ns2:_="" ns3:_="">
    <xsd:import namespace="http://schemas.microsoft.com/sharepoint/v3"/>
    <xsd:import namespace="df54e3f1-5d33-48fb-86c9-4804b3c12594"/>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54e3f1-5d33-48fb-86c9-4804b3c12594"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27F7DC-FB08-408F-8E96-2730A084C438}"/>
</file>

<file path=customXml/itemProps2.xml><?xml version="1.0" encoding="utf-8"?>
<ds:datastoreItem xmlns:ds="http://schemas.openxmlformats.org/officeDocument/2006/customXml" ds:itemID="{FBDA1AFA-2931-43D5-9E6D-DE3775BBD075}"/>
</file>

<file path=customXml/itemProps3.xml><?xml version="1.0" encoding="utf-8"?>
<ds:datastoreItem xmlns:ds="http://schemas.openxmlformats.org/officeDocument/2006/customXml" ds:itemID="{558AF349-FB30-4714-B809-00C5D9D4426B}">
  <ds:schemaRefs>
    <ds:schemaRef ds:uri="http://schemas.microsoft.com/sharepoint/events"/>
  </ds:schemaRefs>
</ds:datastoreItem>
</file>

<file path=customXml/itemProps4.xml><?xml version="1.0" encoding="utf-8"?>
<ds:datastoreItem xmlns:ds="http://schemas.openxmlformats.org/officeDocument/2006/customXml" ds:itemID="{5593FC02-4027-4C77-A181-533FC97E7FE6}"/>
</file>

<file path=customXml/itemProps5.xml><?xml version="1.0" encoding="utf-8"?>
<ds:datastoreItem xmlns:ds="http://schemas.openxmlformats.org/officeDocument/2006/customXml" ds:itemID="{209F6F94-1F8E-4184-82DF-3DB513F074AF}"/>
</file>

<file path=docProps/app.xml><?xml version="1.0" encoding="utf-8"?>
<Properties xmlns="http://schemas.openxmlformats.org/officeDocument/2006/extended-properties" xmlns:vt="http://schemas.openxmlformats.org/officeDocument/2006/docPropsVTypes">
  <Template>Document</Template>
  <TotalTime>0</TotalTime>
  <Pages>27</Pages>
  <Words>7237</Words>
  <Characters>41255</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Document title</vt:lpstr>
    </vt:vector>
  </TitlesOfParts>
  <Company>Department of Industry, Innovation and Science</Company>
  <LinksUpToDate>false</LinksUpToDate>
  <CharactersWithSpaces>48396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Monica</dc:creator>
  <cp:keywords/>
  <dc:description/>
  <cp:lastModifiedBy>Crawshaw, Matthew</cp:lastModifiedBy>
  <cp:revision>2</cp:revision>
  <dcterms:created xsi:type="dcterms:W3CDTF">2017-12-13T00:55:00Z</dcterms:created>
  <dcterms:modified xsi:type="dcterms:W3CDTF">2017-12-13T00:55:00Z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0x01010097F86F0C24D64525B252BB20BD9D45A700016C5200EC12DA4EA0847BC29C248090</vt:lpwstr>
  </property>
  <property fmtid="{D5CDD505-2E9C-101B-9397-08002B2CF9AE}" pid="3" name="_dlc_DocIdItemGuid">
    <vt:lpwstr>d03f573c-f909-476a-aaba-a5e433379b23</vt:lpwstr>
  </property>
  <property fmtid="{D5CDD505-2E9C-101B-9397-08002B2CF9AE}" pid="4" name="DocHub_Year">
    <vt:lpwstr/>
  </property>
  <property fmtid="{D5CDD505-2E9C-101B-9397-08002B2CF9AE}" pid="5" name="DocHub_DocumentType">
    <vt:lpwstr>8;#Paper|4fd73e9f-ceb6-4d3f-8d1d-e6ca9b922532</vt:lpwstr>
  </property>
  <property fmtid="{D5CDD505-2E9C-101B-9397-08002B2CF9AE}" pid="6" name="DocHub_SecurityClassification">
    <vt:lpwstr>3;#UNCLASSIFIED|6106d03b-a1a0-4e30-9d91-d5e9fb4314f9</vt:lpwstr>
  </property>
  <property fmtid="{D5CDD505-2E9C-101B-9397-08002B2CF9AE}" pid="7" name="DocHub_Keywords">
    <vt:lpwstr>1271;#seafood origin|7059a425-f6c5-41c2-aca0-734f6771f0f4</vt:lpwstr>
  </property>
  <property fmtid="{D5CDD505-2E9C-101B-9397-08002B2CF9AE}" pid="8" name="DocHub_BriefingCorrespondenceType">
    <vt:lpwstr/>
  </property>
  <property fmtid="{D5CDD505-2E9C-101B-9397-08002B2CF9AE}" pid="9" name="DocHub_WorkActivity">
    <vt:lpwstr/>
  </property>
</Properties>
</file>